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0C9BA9BC" w14:textId="77777777" w:rsidR="007F6806" w:rsidRPr="001312FA" w:rsidRDefault="007F6806" w:rsidP="007F6806">
      <w:pPr>
        <w:rPr>
          <w:rFonts w:ascii="Footlight MT Light" w:hAnsi="Footlight MT Light"/>
          <w:b/>
          <w:bCs/>
          <w:sz w:val="22"/>
          <w:szCs w:val="22"/>
        </w:rPr>
      </w:pPr>
      <w:r w:rsidRPr="001312FA">
        <w:rPr>
          <w:rFonts w:ascii="Footlight MT Light" w:hAnsi="Footlight MT Light"/>
          <w:b/>
          <w:bCs/>
          <w:sz w:val="22"/>
          <w:szCs w:val="22"/>
        </w:rPr>
        <w:t xml:space="preserve">Property Management Rules 2022                                                                         </w:t>
      </w:r>
      <w:r>
        <w:rPr>
          <w:rFonts w:ascii="Footlight MT Light" w:hAnsi="Footlight MT Light"/>
          <w:b/>
          <w:bCs/>
          <w:sz w:val="22"/>
          <w:szCs w:val="22"/>
        </w:rPr>
        <w:t xml:space="preserve">            </w:t>
      </w:r>
      <w:r w:rsidRPr="001312FA">
        <w:rPr>
          <w:rFonts w:ascii="Footlight MT Light" w:hAnsi="Footlight MT Light"/>
          <w:b/>
          <w:bCs/>
          <w:sz w:val="22"/>
          <w:szCs w:val="22"/>
        </w:rPr>
        <w:t xml:space="preserve">  PMR-1 (A)</w:t>
      </w:r>
    </w:p>
    <w:p w14:paraId="4ACB41DA" w14:textId="77777777" w:rsidR="007F6806" w:rsidRPr="001312FA" w:rsidRDefault="007F6806" w:rsidP="007F6806">
      <w:pPr>
        <w:rPr>
          <w:rFonts w:ascii="Footlight MT Light" w:hAnsi="Footlight MT Light"/>
          <w:b/>
          <w:bCs/>
          <w:sz w:val="22"/>
          <w:szCs w:val="22"/>
        </w:rPr>
      </w:pPr>
    </w:p>
    <w:p w14:paraId="72AA16A4" w14:textId="77777777" w:rsidR="007F6806" w:rsidRPr="001312FA" w:rsidRDefault="007F6806" w:rsidP="007F6806">
      <w:pPr>
        <w:jc w:val="center"/>
        <w:rPr>
          <w:rFonts w:ascii="Footlight MT Light" w:hAnsi="Footlight MT Light"/>
          <w:b/>
          <w:sz w:val="22"/>
          <w:szCs w:val="22"/>
          <w:u w:val="single"/>
        </w:rPr>
      </w:pPr>
    </w:p>
    <w:p w14:paraId="0233989A" w14:textId="77777777" w:rsidR="007F6806" w:rsidRPr="001312FA" w:rsidRDefault="007F6806" w:rsidP="007F6806">
      <w:pPr>
        <w:jc w:val="center"/>
        <w:rPr>
          <w:rFonts w:ascii="Footlight MT Light" w:hAnsi="Footlight MT Light"/>
          <w:b/>
          <w:sz w:val="22"/>
          <w:szCs w:val="22"/>
          <w:u w:val="single"/>
        </w:rPr>
      </w:pPr>
      <w:r w:rsidRPr="001312FA">
        <w:rPr>
          <w:rFonts w:ascii="Footlight MT Light" w:hAnsi="Footlight MT Light"/>
          <w:b/>
          <w:sz w:val="22"/>
          <w:szCs w:val="22"/>
          <w:u w:val="single"/>
        </w:rPr>
        <w:t>MoH PROPERY REQUISITION FORM</w:t>
      </w:r>
    </w:p>
    <w:p w14:paraId="10720BB6" w14:textId="77777777" w:rsidR="007F6806" w:rsidRDefault="007F6806" w:rsidP="007F6806">
      <w:pPr>
        <w:jc w:val="center"/>
        <w:rPr>
          <w:rFonts w:ascii="Footlight MT Light" w:hAnsi="Footlight MT Light"/>
          <w:b/>
          <w:sz w:val="22"/>
          <w:szCs w:val="22"/>
        </w:rPr>
      </w:pPr>
      <w:r w:rsidRPr="001312FA">
        <w:rPr>
          <w:rFonts w:ascii="Footlight MT Light" w:hAnsi="Footlight MT Light"/>
          <w:b/>
          <w:sz w:val="22"/>
          <w:szCs w:val="22"/>
        </w:rPr>
        <w:t xml:space="preserve">                                                                                                               </w:t>
      </w:r>
    </w:p>
    <w:p w14:paraId="02380EB4" w14:textId="77777777" w:rsidR="007F6806" w:rsidRPr="001312FA" w:rsidRDefault="007F6806" w:rsidP="007F6806">
      <w:pPr>
        <w:jc w:val="center"/>
        <w:rPr>
          <w:rFonts w:ascii="Footlight MT Light" w:hAnsi="Footlight MT Light"/>
          <w:b/>
          <w:sz w:val="22"/>
          <w:szCs w:val="22"/>
        </w:rPr>
      </w:pPr>
      <w:r>
        <w:rPr>
          <w:rFonts w:ascii="Footlight MT Light" w:hAnsi="Footlight MT Light"/>
          <w:b/>
          <w:sz w:val="22"/>
          <w:szCs w:val="22"/>
        </w:rPr>
        <w:t xml:space="preserve">                                                                                                                   Date: </w:t>
      </w:r>
    </w:p>
    <w:p w14:paraId="3B98C1BE" w14:textId="77777777" w:rsidR="007F6806" w:rsidRDefault="007F6806" w:rsidP="007F6806">
      <w:pPr>
        <w:spacing w:line="360" w:lineRule="auto"/>
        <w:rPr>
          <w:rFonts w:ascii="Footlight MT Light" w:hAnsi="Footlight MT Light"/>
          <w:bCs/>
          <w:sz w:val="22"/>
          <w:szCs w:val="22"/>
        </w:rPr>
      </w:pPr>
      <w:r w:rsidRPr="001312FA">
        <w:rPr>
          <w:rFonts w:ascii="Footlight MT Light" w:hAnsi="Footlight MT Light"/>
          <w:bCs/>
          <w:sz w:val="22"/>
          <w:szCs w:val="22"/>
        </w:rPr>
        <w:t>To</w:t>
      </w:r>
    </w:p>
    <w:p w14:paraId="6E4D7243" w14:textId="77777777" w:rsidR="007F6806" w:rsidRDefault="007F6806" w:rsidP="007F6806">
      <w:pPr>
        <w:spacing w:line="360" w:lineRule="auto"/>
        <w:rPr>
          <w:rFonts w:ascii="Footlight MT Light" w:hAnsi="Footlight MT Light"/>
          <w:bCs/>
          <w:sz w:val="22"/>
          <w:szCs w:val="22"/>
        </w:rPr>
      </w:pPr>
      <w:r>
        <w:rPr>
          <w:rFonts w:ascii="Footlight MT Light" w:hAnsi="Footlight MT Light"/>
          <w:bCs/>
          <w:sz w:val="22"/>
          <w:szCs w:val="22"/>
        </w:rPr>
        <w:t>The Chief Finance Officer</w:t>
      </w:r>
    </w:p>
    <w:p w14:paraId="2C2555D3" w14:textId="77777777" w:rsidR="007F6806" w:rsidRPr="001312FA" w:rsidRDefault="007F6806" w:rsidP="007F6806">
      <w:pPr>
        <w:spacing w:line="360" w:lineRule="auto"/>
        <w:rPr>
          <w:rFonts w:ascii="Footlight MT Light" w:hAnsi="Footlight MT Light"/>
          <w:bCs/>
          <w:sz w:val="22"/>
          <w:szCs w:val="22"/>
        </w:rPr>
      </w:pPr>
      <w:r>
        <w:rPr>
          <w:rFonts w:ascii="Footlight MT Light" w:hAnsi="Footlight MT Light"/>
          <w:bCs/>
          <w:sz w:val="22"/>
          <w:szCs w:val="22"/>
        </w:rPr>
        <w:t>Ministry of Health</w:t>
      </w:r>
    </w:p>
    <w:p w14:paraId="2F5A3F45" w14:textId="77777777" w:rsidR="007F6806" w:rsidRPr="001312FA" w:rsidRDefault="007F6806" w:rsidP="007F6806">
      <w:pPr>
        <w:rPr>
          <w:rFonts w:ascii="Footlight MT Light" w:hAnsi="Footlight MT Light"/>
          <w:b/>
          <w:sz w:val="22"/>
          <w:szCs w:val="22"/>
          <w:u w:val="single"/>
        </w:rPr>
      </w:pPr>
    </w:p>
    <w:p w14:paraId="3439F5B6" w14:textId="77777777" w:rsidR="007F6806" w:rsidRPr="001312FA" w:rsidRDefault="007F6806" w:rsidP="007F6806">
      <w:pPr>
        <w:jc w:val="both"/>
        <w:rPr>
          <w:rFonts w:ascii="Footlight MT Light" w:hAnsi="Footlight MT Light"/>
          <w:sz w:val="22"/>
          <w:szCs w:val="22"/>
        </w:rPr>
      </w:pPr>
      <w:r w:rsidRPr="001312FA">
        <w:rPr>
          <w:rFonts w:ascii="Footlight MT Light" w:hAnsi="Footlight MT Light"/>
          <w:sz w:val="22"/>
          <w:szCs w:val="22"/>
        </w:rPr>
        <w:t xml:space="preserve">Kindly arrange to supply the following items </w:t>
      </w:r>
      <w:r w:rsidRPr="001312FA">
        <w:rPr>
          <w:rFonts w:ascii="Footlight MT Light" w:hAnsi="Footlight MT Light"/>
          <w:b/>
          <w:bCs/>
          <w:sz w:val="22"/>
          <w:szCs w:val="22"/>
        </w:rPr>
        <w:t>(Office equipment, stationery, furniture, repair and maintenance of ve</w:t>
      </w:r>
      <w:r>
        <w:rPr>
          <w:rFonts w:ascii="Footlight MT Light" w:hAnsi="Footlight MT Light"/>
          <w:b/>
          <w:bCs/>
          <w:sz w:val="22"/>
          <w:szCs w:val="22"/>
        </w:rPr>
        <w:t>hicle</w:t>
      </w:r>
      <w:r w:rsidRPr="001312FA">
        <w:rPr>
          <w:rFonts w:ascii="Footlight MT Light" w:hAnsi="Footlight MT Light"/>
          <w:b/>
          <w:bCs/>
          <w:sz w:val="22"/>
          <w:szCs w:val="22"/>
        </w:rPr>
        <w:t xml:space="preserve"> etc</w:t>
      </w:r>
      <w:r w:rsidRPr="001312FA">
        <w:rPr>
          <w:rFonts w:ascii="Footlight MT Light" w:hAnsi="Footlight MT Light"/>
          <w:sz w:val="22"/>
          <w:szCs w:val="22"/>
        </w:rPr>
        <w:t>.) for official use as per the following details.</w:t>
      </w:r>
    </w:p>
    <w:p w14:paraId="2E941113" w14:textId="77777777" w:rsidR="007F6806" w:rsidRPr="001312FA" w:rsidRDefault="007F6806" w:rsidP="007F6806">
      <w:pPr>
        <w:rPr>
          <w:rFonts w:ascii="Footlight MT Light" w:hAnsi="Footlight MT Light"/>
          <w:sz w:val="22"/>
          <w:szCs w:val="22"/>
        </w:rPr>
      </w:pPr>
    </w:p>
    <w:tbl>
      <w:tblPr>
        <w:tblW w:w="10425" w:type="dxa"/>
        <w:tblInd w:w="-73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887"/>
        <w:gridCol w:w="3695"/>
        <w:gridCol w:w="1079"/>
        <w:gridCol w:w="899"/>
        <w:gridCol w:w="1900"/>
        <w:gridCol w:w="1965"/>
      </w:tblGrid>
      <w:tr w:rsidR="007F6806" w:rsidRPr="001312FA" w14:paraId="51F29D6A" w14:textId="77777777" w:rsidTr="0072362B">
        <w:trPr>
          <w:trHeight w:val="140"/>
        </w:trPr>
        <w:tc>
          <w:tcPr>
            <w:tcW w:w="10425" w:type="dxa"/>
            <w:gridSpan w:val="6"/>
            <w:shd w:val="clear" w:color="auto" w:fill="DAEEF3" w:themeFill="accent5" w:themeFillTint="33"/>
          </w:tcPr>
          <w:p w14:paraId="015FC419" w14:textId="77777777" w:rsidR="007F6806" w:rsidRPr="001312FA" w:rsidRDefault="007F6806" w:rsidP="0072362B">
            <w:pPr>
              <w:jc w:val="center"/>
              <w:rPr>
                <w:rFonts w:ascii="Footlight MT Light" w:hAnsi="Footlight MT Light"/>
                <w:b/>
                <w:bCs/>
                <w:sz w:val="22"/>
                <w:szCs w:val="22"/>
              </w:rPr>
            </w:pPr>
            <w:r w:rsidRPr="001312FA">
              <w:rPr>
                <w:rFonts w:ascii="Footlight MT Light" w:hAnsi="Footlight MT Light"/>
                <w:b/>
                <w:bCs/>
                <w:sz w:val="22"/>
                <w:szCs w:val="22"/>
              </w:rPr>
              <w:t>Requisition Detail</w:t>
            </w:r>
            <w:r>
              <w:rPr>
                <w:rFonts w:ascii="Footlight MT Light" w:hAnsi="Footlight MT Light"/>
                <w:b/>
                <w:bCs/>
                <w:sz w:val="22"/>
                <w:szCs w:val="22"/>
              </w:rPr>
              <w:t>s</w:t>
            </w:r>
          </w:p>
        </w:tc>
      </w:tr>
      <w:tr w:rsidR="007F6806" w:rsidRPr="001312FA" w14:paraId="7EF05FFB" w14:textId="77777777" w:rsidTr="0072362B">
        <w:trPr>
          <w:trHeight w:val="140"/>
        </w:trPr>
        <w:tc>
          <w:tcPr>
            <w:tcW w:w="887" w:type="dxa"/>
            <w:shd w:val="clear" w:color="auto" w:fill="DAEEF3" w:themeFill="accent5" w:themeFillTint="33"/>
          </w:tcPr>
          <w:p w14:paraId="638DDD66" w14:textId="77777777" w:rsidR="007F6806" w:rsidRPr="001312FA" w:rsidRDefault="007F6806" w:rsidP="0072362B">
            <w:pPr>
              <w:jc w:val="center"/>
              <w:rPr>
                <w:rFonts w:ascii="Footlight MT Light" w:hAnsi="Footlight MT Light"/>
                <w:b/>
                <w:bCs/>
                <w:sz w:val="22"/>
                <w:szCs w:val="22"/>
              </w:rPr>
            </w:pPr>
            <w:r w:rsidRPr="001312FA">
              <w:rPr>
                <w:rFonts w:ascii="Footlight MT Light" w:hAnsi="Footlight MT Light"/>
                <w:b/>
                <w:bCs/>
                <w:sz w:val="22"/>
                <w:szCs w:val="22"/>
              </w:rPr>
              <w:t>Sl. No.</w:t>
            </w:r>
          </w:p>
        </w:tc>
        <w:tc>
          <w:tcPr>
            <w:tcW w:w="3695" w:type="dxa"/>
            <w:shd w:val="clear" w:color="auto" w:fill="DAEEF3" w:themeFill="accent5" w:themeFillTint="33"/>
          </w:tcPr>
          <w:p w14:paraId="54737AF4" w14:textId="77777777" w:rsidR="007F6806" w:rsidRPr="001312FA" w:rsidRDefault="007F6806" w:rsidP="0072362B">
            <w:pPr>
              <w:jc w:val="center"/>
              <w:rPr>
                <w:rFonts w:ascii="Footlight MT Light" w:hAnsi="Footlight MT Light"/>
                <w:b/>
                <w:bCs/>
                <w:sz w:val="22"/>
                <w:szCs w:val="22"/>
              </w:rPr>
            </w:pPr>
            <w:r w:rsidRPr="001312FA">
              <w:rPr>
                <w:rFonts w:ascii="Footlight MT Light" w:hAnsi="Footlight MT Light"/>
                <w:b/>
                <w:bCs/>
                <w:sz w:val="22"/>
                <w:szCs w:val="22"/>
              </w:rPr>
              <w:t>Name &amp; Description of Item</w:t>
            </w:r>
          </w:p>
        </w:tc>
        <w:tc>
          <w:tcPr>
            <w:tcW w:w="1079" w:type="dxa"/>
            <w:shd w:val="clear" w:color="auto" w:fill="DAEEF3" w:themeFill="accent5" w:themeFillTint="33"/>
          </w:tcPr>
          <w:p w14:paraId="6D40C7DE" w14:textId="77777777" w:rsidR="007F6806" w:rsidRPr="001312FA" w:rsidRDefault="007F6806" w:rsidP="0072362B">
            <w:pPr>
              <w:jc w:val="center"/>
              <w:rPr>
                <w:rFonts w:ascii="Footlight MT Light" w:hAnsi="Footlight MT Light"/>
                <w:b/>
                <w:bCs/>
                <w:sz w:val="22"/>
                <w:szCs w:val="22"/>
              </w:rPr>
            </w:pPr>
            <w:r w:rsidRPr="001312FA">
              <w:rPr>
                <w:rFonts w:ascii="Footlight MT Light" w:hAnsi="Footlight MT Light"/>
                <w:b/>
                <w:bCs/>
                <w:sz w:val="22"/>
                <w:szCs w:val="22"/>
              </w:rPr>
              <w:t xml:space="preserve">Unit </w:t>
            </w:r>
          </w:p>
        </w:tc>
        <w:tc>
          <w:tcPr>
            <w:tcW w:w="899" w:type="dxa"/>
            <w:shd w:val="clear" w:color="auto" w:fill="DAEEF3" w:themeFill="accent5" w:themeFillTint="33"/>
          </w:tcPr>
          <w:p w14:paraId="694078B2" w14:textId="77777777" w:rsidR="007F6806" w:rsidRPr="001312FA" w:rsidRDefault="007F6806" w:rsidP="0072362B">
            <w:pPr>
              <w:jc w:val="center"/>
              <w:rPr>
                <w:rFonts w:ascii="Footlight MT Light" w:hAnsi="Footlight MT Light"/>
                <w:b/>
                <w:bCs/>
                <w:sz w:val="22"/>
                <w:szCs w:val="22"/>
              </w:rPr>
            </w:pPr>
            <w:r w:rsidRPr="001312FA">
              <w:rPr>
                <w:rFonts w:ascii="Footlight MT Light" w:hAnsi="Footlight MT Light"/>
                <w:b/>
                <w:bCs/>
                <w:sz w:val="22"/>
                <w:szCs w:val="22"/>
              </w:rPr>
              <w:t>Qty.</w:t>
            </w:r>
          </w:p>
        </w:tc>
        <w:tc>
          <w:tcPr>
            <w:tcW w:w="1900" w:type="dxa"/>
            <w:shd w:val="clear" w:color="auto" w:fill="DAEEF3" w:themeFill="accent5" w:themeFillTint="33"/>
          </w:tcPr>
          <w:p w14:paraId="696337FA" w14:textId="77777777" w:rsidR="007F6806" w:rsidRPr="001312FA" w:rsidRDefault="007F6806" w:rsidP="0072362B">
            <w:pPr>
              <w:jc w:val="center"/>
              <w:rPr>
                <w:rFonts w:ascii="Footlight MT Light" w:hAnsi="Footlight MT Light"/>
                <w:b/>
                <w:bCs/>
                <w:sz w:val="22"/>
                <w:szCs w:val="22"/>
              </w:rPr>
            </w:pPr>
            <w:r w:rsidRPr="001312FA">
              <w:rPr>
                <w:rFonts w:ascii="Footlight MT Light" w:hAnsi="Footlight MT Light"/>
                <w:b/>
                <w:bCs/>
                <w:sz w:val="22"/>
                <w:szCs w:val="22"/>
              </w:rPr>
              <w:t>Budget Line</w:t>
            </w:r>
          </w:p>
        </w:tc>
        <w:tc>
          <w:tcPr>
            <w:tcW w:w="1965" w:type="dxa"/>
            <w:shd w:val="clear" w:color="auto" w:fill="DAEEF3" w:themeFill="accent5" w:themeFillTint="33"/>
          </w:tcPr>
          <w:p w14:paraId="1E676091" w14:textId="77777777" w:rsidR="007F6806" w:rsidRPr="001312FA" w:rsidRDefault="007F6806" w:rsidP="0072362B">
            <w:pPr>
              <w:jc w:val="center"/>
              <w:rPr>
                <w:rFonts w:ascii="Footlight MT Light" w:hAnsi="Footlight MT Light"/>
                <w:b/>
                <w:bCs/>
                <w:sz w:val="22"/>
                <w:szCs w:val="22"/>
              </w:rPr>
            </w:pPr>
            <w:r w:rsidRPr="001312FA">
              <w:rPr>
                <w:rFonts w:ascii="Footlight MT Light" w:hAnsi="Footlight MT Light"/>
                <w:b/>
                <w:bCs/>
                <w:sz w:val="22"/>
                <w:szCs w:val="22"/>
              </w:rPr>
              <w:t>Cost Estimate (Nu.)</w:t>
            </w:r>
          </w:p>
        </w:tc>
      </w:tr>
      <w:tr w:rsidR="007F6806" w:rsidRPr="001312FA" w14:paraId="45485FBD" w14:textId="77777777" w:rsidTr="0072362B">
        <w:trPr>
          <w:trHeight w:val="151"/>
        </w:trPr>
        <w:tc>
          <w:tcPr>
            <w:tcW w:w="887" w:type="dxa"/>
            <w:shd w:val="clear" w:color="auto" w:fill="FFFFFF" w:themeFill="background1"/>
          </w:tcPr>
          <w:p w14:paraId="669F210F" w14:textId="77777777" w:rsidR="007F6806" w:rsidRPr="001312FA" w:rsidRDefault="007F6806" w:rsidP="0072362B">
            <w:pPr>
              <w:jc w:val="center"/>
              <w:rPr>
                <w:rFonts w:ascii="Footlight MT Light" w:hAnsi="Footlight MT Light"/>
                <w:sz w:val="22"/>
                <w:szCs w:val="22"/>
              </w:rPr>
            </w:pPr>
          </w:p>
        </w:tc>
        <w:tc>
          <w:tcPr>
            <w:tcW w:w="3695" w:type="dxa"/>
            <w:shd w:val="clear" w:color="auto" w:fill="FFFFFF" w:themeFill="background1"/>
          </w:tcPr>
          <w:p w14:paraId="01C4267A" w14:textId="77777777" w:rsidR="007F6806" w:rsidRPr="001312FA" w:rsidRDefault="007F6806" w:rsidP="0072362B">
            <w:pPr>
              <w:tabs>
                <w:tab w:val="center" w:pos="1875"/>
              </w:tabs>
              <w:rPr>
                <w:rFonts w:ascii="Footlight MT Light" w:hAnsi="Footlight MT Light"/>
                <w:sz w:val="22"/>
                <w:szCs w:val="22"/>
              </w:rPr>
            </w:pPr>
          </w:p>
        </w:tc>
        <w:tc>
          <w:tcPr>
            <w:tcW w:w="1079" w:type="dxa"/>
            <w:shd w:val="clear" w:color="auto" w:fill="FFFFFF" w:themeFill="background1"/>
          </w:tcPr>
          <w:p w14:paraId="5D04CA9E" w14:textId="77777777" w:rsidR="007F6806" w:rsidRPr="001312FA" w:rsidRDefault="007F6806" w:rsidP="0072362B">
            <w:pPr>
              <w:jc w:val="center"/>
              <w:rPr>
                <w:rFonts w:ascii="Footlight MT Light" w:hAnsi="Footlight MT Light"/>
                <w:sz w:val="22"/>
                <w:szCs w:val="22"/>
              </w:rPr>
            </w:pPr>
          </w:p>
        </w:tc>
        <w:tc>
          <w:tcPr>
            <w:tcW w:w="899" w:type="dxa"/>
            <w:shd w:val="clear" w:color="auto" w:fill="FFFFFF" w:themeFill="background1"/>
          </w:tcPr>
          <w:p w14:paraId="1BDE075D" w14:textId="77777777" w:rsidR="007F6806" w:rsidRPr="001312FA" w:rsidRDefault="007F6806" w:rsidP="0072362B">
            <w:pPr>
              <w:jc w:val="center"/>
              <w:rPr>
                <w:rFonts w:ascii="Footlight MT Light" w:hAnsi="Footlight MT Light"/>
                <w:sz w:val="22"/>
                <w:szCs w:val="22"/>
              </w:rPr>
            </w:pPr>
          </w:p>
        </w:tc>
        <w:tc>
          <w:tcPr>
            <w:tcW w:w="1900" w:type="dxa"/>
            <w:shd w:val="clear" w:color="auto" w:fill="FFFFFF" w:themeFill="background1"/>
          </w:tcPr>
          <w:p w14:paraId="2FCD3DD9" w14:textId="77777777" w:rsidR="007F6806" w:rsidRPr="001312FA" w:rsidRDefault="007F6806" w:rsidP="0072362B">
            <w:pPr>
              <w:jc w:val="center"/>
              <w:rPr>
                <w:rFonts w:ascii="Footlight MT Light" w:hAnsi="Footlight MT Light"/>
                <w:sz w:val="22"/>
                <w:szCs w:val="22"/>
              </w:rPr>
            </w:pPr>
          </w:p>
        </w:tc>
        <w:tc>
          <w:tcPr>
            <w:tcW w:w="1965" w:type="dxa"/>
            <w:shd w:val="clear" w:color="auto" w:fill="FFFFFF" w:themeFill="background1"/>
          </w:tcPr>
          <w:p w14:paraId="6FCA771C" w14:textId="77777777" w:rsidR="007F6806" w:rsidRPr="001312FA" w:rsidRDefault="007F6806" w:rsidP="0072362B">
            <w:pPr>
              <w:jc w:val="center"/>
              <w:rPr>
                <w:rFonts w:ascii="Footlight MT Light" w:hAnsi="Footlight MT Light"/>
                <w:sz w:val="22"/>
                <w:szCs w:val="22"/>
              </w:rPr>
            </w:pPr>
          </w:p>
        </w:tc>
      </w:tr>
      <w:tr w:rsidR="007F6806" w:rsidRPr="001312FA" w14:paraId="14040ECE" w14:textId="77777777" w:rsidTr="0072362B">
        <w:trPr>
          <w:trHeight w:val="151"/>
        </w:trPr>
        <w:tc>
          <w:tcPr>
            <w:tcW w:w="887" w:type="dxa"/>
            <w:shd w:val="clear" w:color="auto" w:fill="FFFFFF" w:themeFill="background1"/>
          </w:tcPr>
          <w:p w14:paraId="048DA52A" w14:textId="77777777" w:rsidR="007F6806" w:rsidRDefault="007F6806" w:rsidP="0072362B">
            <w:pPr>
              <w:jc w:val="center"/>
              <w:rPr>
                <w:rFonts w:ascii="Footlight MT Light" w:hAnsi="Footlight MT Light"/>
                <w:sz w:val="22"/>
                <w:szCs w:val="22"/>
              </w:rPr>
            </w:pPr>
          </w:p>
        </w:tc>
        <w:tc>
          <w:tcPr>
            <w:tcW w:w="3695" w:type="dxa"/>
            <w:shd w:val="clear" w:color="auto" w:fill="FFFFFF" w:themeFill="background1"/>
          </w:tcPr>
          <w:p w14:paraId="4905E505" w14:textId="77777777" w:rsidR="007F6806" w:rsidRPr="001312FA" w:rsidRDefault="007F6806" w:rsidP="0072362B">
            <w:pPr>
              <w:tabs>
                <w:tab w:val="center" w:pos="1875"/>
              </w:tabs>
              <w:rPr>
                <w:rFonts w:ascii="Footlight MT Light" w:hAnsi="Footlight MT Light"/>
                <w:sz w:val="22"/>
                <w:szCs w:val="22"/>
              </w:rPr>
            </w:pPr>
          </w:p>
        </w:tc>
        <w:tc>
          <w:tcPr>
            <w:tcW w:w="1079" w:type="dxa"/>
            <w:shd w:val="clear" w:color="auto" w:fill="FFFFFF" w:themeFill="background1"/>
          </w:tcPr>
          <w:p w14:paraId="022FC377" w14:textId="77777777" w:rsidR="007F6806" w:rsidRPr="001312FA" w:rsidRDefault="007F6806" w:rsidP="0072362B">
            <w:pPr>
              <w:jc w:val="center"/>
              <w:rPr>
                <w:rFonts w:ascii="Footlight MT Light" w:hAnsi="Footlight MT Light"/>
                <w:sz w:val="22"/>
                <w:szCs w:val="22"/>
              </w:rPr>
            </w:pPr>
          </w:p>
        </w:tc>
        <w:tc>
          <w:tcPr>
            <w:tcW w:w="899" w:type="dxa"/>
            <w:shd w:val="clear" w:color="auto" w:fill="FFFFFF" w:themeFill="background1"/>
          </w:tcPr>
          <w:p w14:paraId="7D6A6D1D" w14:textId="77777777" w:rsidR="007F6806" w:rsidRPr="001312FA" w:rsidRDefault="007F6806" w:rsidP="0072362B">
            <w:pPr>
              <w:jc w:val="center"/>
              <w:rPr>
                <w:rFonts w:ascii="Footlight MT Light" w:hAnsi="Footlight MT Light"/>
                <w:sz w:val="22"/>
                <w:szCs w:val="22"/>
              </w:rPr>
            </w:pPr>
          </w:p>
        </w:tc>
        <w:tc>
          <w:tcPr>
            <w:tcW w:w="1900" w:type="dxa"/>
            <w:shd w:val="clear" w:color="auto" w:fill="FFFFFF" w:themeFill="background1"/>
          </w:tcPr>
          <w:p w14:paraId="76E8FD47" w14:textId="77777777" w:rsidR="007F6806" w:rsidRPr="001312FA" w:rsidRDefault="007F6806" w:rsidP="0072362B">
            <w:pPr>
              <w:jc w:val="center"/>
              <w:rPr>
                <w:rFonts w:ascii="Footlight MT Light" w:hAnsi="Footlight MT Light"/>
                <w:sz w:val="22"/>
                <w:szCs w:val="22"/>
              </w:rPr>
            </w:pPr>
          </w:p>
        </w:tc>
        <w:tc>
          <w:tcPr>
            <w:tcW w:w="1965" w:type="dxa"/>
            <w:shd w:val="clear" w:color="auto" w:fill="FFFFFF" w:themeFill="background1"/>
          </w:tcPr>
          <w:p w14:paraId="6349746B" w14:textId="77777777" w:rsidR="007F6806" w:rsidRPr="001312FA" w:rsidRDefault="007F6806" w:rsidP="0072362B">
            <w:pPr>
              <w:jc w:val="center"/>
              <w:rPr>
                <w:rFonts w:ascii="Footlight MT Light" w:hAnsi="Footlight MT Light"/>
                <w:sz w:val="22"/>
                <w:szCs w:val="22"/>
              </w:rPr>
            </w:pPr>
          </w:p>
        </w:tc>
      </w:tr>
      <w:tr w:rsidR="007F6806" w:rsidRPr="001312FA" w14:paraId="6E94AF66" w14:textId="77777777" w:rsidTr="0072362B">
        <w:trPr>
          <w:trHeight w:val="151"/>
        </w:trPr>
        <w:tc>
          <w:tcPr>
            <w:tcW w:w="887" w:type="dxa"/>
            <w:shd w:val="clear" w:color="auto" w:fill="FFFFFF" w:themeFill="background1"/>
          </w:tcPr>
          <w:p w14:paraId="7AB8B7D2" w14:textId="77777777" w:rsidR="007F6806" w:rsidRDefault="007F6806" w:rsidP="0072362B">
            <w:pPr>
              <w:jc w:val="center"/>
              <w:rPr>
                <w:rFonts w:ascii="Footlight MT Light" w:hAnsi="Footlight MT Light"/>
                <w:sz w:val="22"/>
                <w:szCs w:val="22"/>
              </w:rPr>
            </w:pPr>
          </w:p>
        </w:tc>
        <w:tc>
          <w:tcPr>
            <w:tcW w:w="3695" w:type="dxa"/>
            <w:shd w:val="clear" w:color="auto" w:fill="FFFFFF" w:themeFill="background1"/>
          </w:tcPr>
          <w:p w14:paraId="1B70DBF7" w14:textId="77777777" w:rsidR="007F6806" w:rsidRPr="001312FA" w:rsidRDefault="007F6806" w:rsidP="0072362B">
            <w:pPr>
              <w:tabs>
                <w:tab w:val="center" w:pos="1875"/>
              </w:tabs>
              <w:rPr>
                <w:rFonts w:ascii="Footlight MT Light" w:hAnsi="Footlight MT Light"/>
                <w:sz w:val="22"/>
                <w:szCs w:val="22"/>
              </w:rPr>
            </w:pPr>
          </w:p>
        </w:tc>
        <w:tc>
          <w:tcPr>
            <w:tcW w:w="1079" w:type="dxa"/>
            <w:shd w:val="clear" w:color="auto" w:fill="FFFFFF" w:themeFill="background1"/>
          </w:tcPr>
          <w:p w14:paraId="53B36321" w14:textId="77777777" w:rsidR="007F6806" w:rsidRPr="001312FA" w:rsidRDefault="007F6806" w:rsidP="0072362B">
            <w:pPr>
              <w:jc w:val="center"/>
              <w:rPr>
                <w:rFonts w:ascii="Footlight MT Light" w:hAnsi="Footlight MT Light"/>
                <w:sz w:val="22"/>
                <w:szCs w:val="22"/>
              </w:rPr>
            </w:pPr>
          </w:p>
        </w:tc>
        <w:tc>
          <w:tcPr>
            <w:tcW w:w="899" w:type="dxa"/>
            <w:shd w:val="clear" w:color="auto" w:fill="FFFFFF" w:themeFill="background1"/>
          </w:tcPr>
          <w:p w14:paraId="23EEBF02" w14:textId="77777777" w:rsidR="007F6806" w:rsidRPr="001312FA" w:rsidRDefault="007F6806" w:rsidP="0072362B">
            <w:pPr>
              <w:jc w:val="center"/>
              <w:rPr>
                <w:rFonts w:ascii="Footlight MT Light" w:hAnsi="Footlight MT Light"/>
                <w:sz w:val="22"/>
                <w:szCs w:val="22"/>
              </w:rPr>
            </w:pPr>
          </w:p>
        </w:tc>
        <w:tc>
          <w:tcPr>
            <w:tcW w:w="1900" w:type="dxa"/>
            <w:shd w:val="clear" w:color="auto" w:fill="FFFFFF" w:themeFill="background1"/>
          </w:tcPr>
          <w:p w14:paraId="19227749" w14:textId="77777777" w:rsidR="007F6806" w:rsidRPr="001312FA" w:rsidRDefault="007F6806" w:rsidP="0072362B">
            <w:pPr>
              <w:jc w:val="center"/>
              <w:rPr>
                <w:rFonts w:ascii="Footlight MT Light" w:hAnsi="Footlight MT Light"/>
                <w:sz w:val="22"/>
                <w:szCs w:val="22"/>
              </w:rPr>
            </w:pPr>
          </w:p>
        </w:tc>
        <w:tc>
          <w:tcPr>
            <w:tcW w:w="1965" w:type="dxa"/>
            <w:shd w:val="clear" w:color="auto" w:fill="FFFFFF" w:themeFill="background1"/>
          </w:tcPr>
          <w:p w14:paraId="5A46F0E7" w14:textId="77777777" w:rsidR="007F6806" w:rsidRPr="001312FA" w:rsidRDefault="007F6806" w:rsidP="0072362B">
            <w:pPr>
              <w:jc w:val="center"/>
              <w:rPr>
                <w:rFonts w:ascii="Footlight MT Light" w:hAnsi="Footlight MT Light"/>
                <w:sz w:val="22"/>
                <w:szCs w:val="22"/>
              </w:rPr>
            </w:pPr>
          </w:p>
        </w:tc>
      </w:tr>
      <w:tr w:rsidR="007F6806" w:rsidRPr="001312FA" w14:paraId="2725B47A" w14:textId="77777777" w:rsidTr="0072362B">
        <w:trPr>
          <w:trHeight w:val="151"/>
        </w:trPr>
        <w:tc>
          <w:tcPr>
            <w:tcW w:w="887" w:type="dxa"/>
            <w:shd w:val="clear" w:color="auto" w:fill="FFFFFF" w:themeFill="background1"/>
          </w:tcPr>
          <w:p w14:paraId="5919C1F5" w14:textId="77777777" w:rsidR="007F6806" w:rsidRDefault="007F6806" w:rsidP="0072362B">
            <w:pPr>
              <w:jc w:val="center"/>
              <w:rPr>
                <w:rFonts w:ascii="Footlight MT Light" w:hAnsi="Footlight MT Light"/>
                <w:sz w:val="22"/>
                <w:szCs w:val="22"/>
              </w:rPr>
            </w:pPr>
          </w:p>
        </w:tc>
        <w:tc>
          <w:tcPr>
            <w:tcW w:w="3695" w:type="dxa"/>
            <w:shd w:val="clear" w:color="auto" w:fill="FFFFFF" w:themeFill="background1"/>
          </w:tcPr>
          <w:p w14:paraId="4C32AF0B" w14:textId="77777777" w:rsidR="007F6806" w:rsidRPr="001312FA" w:rsidRDefault="007F6806" w:rsidP="0072362B">
            <w:pPr>
              <w:tabs>
                <w:tab w:val="center" w:pos="1875"/>
              </w:tabs>
              <w:rPr>
                <w:rFonts w:ascii="Footlight MT Light" w:hAnsi="Footlight MT Light"/>
                <w:sz w:val="22"/>
                <w:szCs w:val="22"/>
              </w:rPr>
            </w:pPr>
          </w:p>
        </w:tc>
        <w:tc>
          <w:tcPr>
            <w:tcW w:w="1079" w:type="dxa"/>
            <w:shd w:val="clear" w:color="auto" w:fill="FFFFFF" w:themeFill="background1"/>
          </w:tcPr>
          <w:p w14:paraId="4F720712" w14:textId="77777777" w:rsidR="007F6806" w:rsidRPr="001312FA" w:rsidRDefault="007F6806" w:rsidP="0072362B">
            <w:pPr>
              <w:jc w:val="center"/>
              <w:rPr>
                <w:rFonts w:ascii="Footlight MT Light" w:hAnsi="Footlight MT Light"/>
                <w:sz w:val="22"/>
                <w:szCs w:val="22"/>
              </w:rPr>
            </w:pPr>
          </w:p>
        </w:tc>
        <w:tc>
          <w:tcPr>
            <w:tcW w:w="899" w:type="dxa"/>
            <w:shd w:val="clear" w:color="auto" w:fill="FFFFFF" w:themeFill="background1"/>
          </w:tcPr>
          <w:p w14:paraId="648621B7" w14:textId="77777777" w:rsidR="007F6806" w:rsidRPr="001312FA" w:rsidRDefault="007F6806" w:rsidP="0072362B">
            <w:pPr>
              <w:jc w:val="center"/>
              <w:rPr>
                <w:rFonts w:ascii="Footlight MT Light" w:hAnsi="Footlight MT Light"/>
                <w:sz w:val="22"/>
                <w:szCs w:val="22"/>
              </w:rPr>
            </w:pPr>
          </w:p>
        </w:tc>
        <w:tc>
          <w:tcPr>
            <w:tcW w:w="1900" w:type="dxa"/>
            <w:shd w:val="clear" w:color="auto" w:fill="FFFFFF" w:themeFill="background1"/>
          </w:tcPr>
          <w:p w14:paraId="08C86411" w14:textId="77777777" w:rsidR="007F6806" w:rsidRPr="001312FA" w:rsidRDefault="007F6806" w:rsidP="0072362B">
            <w:pPr>
              <w:jc w:val="center"/>
              <w:rPr>
                <w:rFonts w:ascii="Footlight MT Light" w:hAnsi="Footlight MT Light"/>
                <w:sz w:val="22"/>
                <w:szCs w:val="22"/>
              </w:rPr>
            </w:pPr>
          </w:p>
        </w:tc>
        <w:tc>
          <w:tcPr>
            <w:tcW w:w="1965" w:type="dxa"/>
            <w:shd w:val="clear" w:color="auto" w:fill="FFFFFF" w:themeFill="background1"/>
          </w:tcPr>
          <w:p w14:paraId="0AB399F3" w14:textId="77777777" w:rsidR="007F6806" w:rsidRPr="001312FA" w:rsidRDefault="007F6806" w:rsidP="0072362B">
            <w:pPr>
              <w:jc w:val="center"/>
              <w:rPr>
                <w:rFonts w:ascii="Footlight MT Light" w:hAnsi="Footlight MT Light"/>
                <w:sz w:val="22"/>
                <w:szCs w:val="22"/>
              </w:rPr>
            </w:pPr>
          </w:p>
        </w:tc>
      </w:tr>
      <w:tr w:rsidR="007F6806" w:rsidRPr="001312FA" w14:paraId="3D663FAC" w14:textId="77777777" w:rsidTr="0072362B">
        <w:trPr>
          <w:trHeight w:val="151"/>
        </w:trPr>
        <w:tc>
          <w:tcPr>
            <w:tcW w:w="887" w:type="dxa"/>
            <w:shd w:val="clear" w:color="auto" w:fill="FFFFFF" w:themeFill="background1"/>
          </w:tcPr>
          <w:p w14:paraId="6C8984CF" w14:textId="77777777" w:rsidR="007F6806" w:rsidRDefault="007F6806" w:rsidP="0072362B">
            <w:pPr>
              <w:jc w:val="center"/>
              <w:rPr>
                <w:rFonts w:ascii="Footlight MT Light" w:hAnsi="Footlight MT Light"/>
                <w:sz w:val="22"/>
                <w:szCs w:val="22"/>
              </w:rPr>
            </w:pPr>
          </w:p>
        </w:tc>
        <w:tc>
          <w:tcPr>
            <w:tcW w:w="3695" w:type="dxa"/>
            <w:shd w:val="clear" w:color="auto" w:fill="FFFFFF" w:themeFill="background1"/>
          </w:tcPr>
          <w:p w14:paraId="72B8E6E4" w14:textId="77777777" w:rsidR="007F6806" w:rsidRPr="001312FA" w:rsidRDefault="007F6806" w:rsidP="0072362B">
            <w:pPr>
              <w:tabs>
                <w:tab w:val="center" w:pos="1875"/>
              </w:tabs>
              <w:rPr>
                <w:rFonts w:ascii="Footlight MT Light" w:hAnsi="Footlight MT Light"/>
                <w:sz w:val="22"/>
                <w:szCs w:val="22"/>
              </w:rPr>
            </w:pPr>
          </w:p>
        </w:tc>
        <w:tc>
          <w:tcPr>
            <w:tcW w:w="1079" w:type="dxa"/>
            <w:shd w:val="clear" w:color="auto" w:fill="FFFFFF" w:themeFill="background1"/>
          </w:tcPr>
          <w:p w14:paraId="3A7EB609" w14:textId="77777777" w:rsidR="007F6806" w:rsidRPr="001312FA" w:rsidRDefault="007F6806" w:rsidP="0072362B">
            <w:pPr>
              <w:jc w:val="center"/>
              <w:rPr>
                <w:rFonts w:ascii="Footlight MT Light" w:hAnsi="Footlight MT Light"/>
                <w:sz w:val="22"/>
                <w:szCs w:val="22"/>
              </w:rPr>
            </w:pPr>
          </w:p>
        </w:tc>
        <w:tc>
          <w:tcPr>
            <w:tcW w:w="899" w:type="dxa"/>
            <w:shd w:val="clear" w:color="auto" w:fill="FFFFFF" w:themeFill="background1"/>
          </w:tcPr>
          <w:p w14:paraId="2A1A3ED4" w14:textId="77777777" w:rsidR="007F6806" w:rsidRPr="001312FA" w:rsidRDefault="007F6806" w:rsidP="0072362B">
            <w:pPr>
              <w:jc w:val="center"/>
              <w:rPr>
                <w:rFonts w:ascii="Footlight MT Light" w:hAnsi="Footlight MT Light"/>
                <w:sz w:val="22"/>
                <w:szCs w:val="22"/>
              </w:rPr>
            </w:pPr>
          </w:p>
        </w:tc>
        <w:tc>
          <w:tcPr>
            <w:tcW w:w="1900" w:type="dxa"/>
            <w:shd w:val="clear" w:color="auto" w:fill="FFFFFF" w:themeFill="background1"/>
          </w:tcPr>
          <w:p w14:paraId="4BE91066" w14:textId="77777777" w:rsidR="007F6806" w:rsidRPr="001312FA" w:rsidRDefault="007F6806" w:rsidP="0072362B">
            <w:pPr>
              <w:jc w:val="center"/>
              <w:rPr>
                <w:rFonts w:ascii="Footlight MT Light" w:hAnsi="Footlight MT Light"/>
                <w:sz w:val="22"/>
                <w:szCs w:val="22"/>
              </w:rPr>
            </w:pPr>
          </w:p>
        </w:tc>
        <w:tc>
          <w:tcPr>
            <w:tcW w:w="1965" w:type="dxa"/>
            <w:shd w:val="clear" w:color="auto" w:fill="FFFFFF" w:themeFill="background1"/>
          </w:tcPr>
          <w:p w14:paraId="4726FA89" w14:textId="77777777" w:rsidR="007F6806" w:rsidRPr="001312FA" w:rsidRDefault="007F6806" w:rsidP="0072362B">
            <w:pPr>
              <w:jc w:val="center"/>
              <w:rPr>
                <w:rFonts w:ascii="Footlight MT Light" w:hAnsi="Footlight MT Light"/>
                <w:sz w:val="22"/>
                <w:szCs w:val="22"/>
              </w:rPr>
            </w:pPr>
          </w:p>
        </w:tc>
      </w:tr>
      <w:tr w:rsidR="007F6806" w:rsidRPr="001312FA" w14:paraId="6C1E2DC4" w14:textId="77777777" w:rsidTr="0072362B">
        <w:trPr>
          <w:trHeight w:val="151"/>
        </w:trPr>
        <w:tc>
          <w:tcPr>
            <w:tcW w:w="887" w:type="dxa"/>
            <w:shd w:val="clear" w:color="auto" w:fill="FFFFFF" w:themeFill="background1"/>
          </w:tcPr>
          <w:p w14:paraId="16A58486" w14:textId="77777777" w:rsidR="007F6806" w:rsidRDefault="007F6806" w:rsidP="0072362B">
            <w:pPr>
              <w:jc w:val="center"/>
              <w:rPr>
                <w:rFonts w:ascii="Footlight MT Light" w:hAnsi="Footlight MT Light"/>
                <w:sz w:val="22"/>
                <w:szCs w:val="22"/>
              </w:rPr>
            </w:pPr>
          </w:p>
        </w:tc>
        <w:tc>
          <w:tcPr>
            <w:tcW w:w="3695" w:type="dxa"/>
            <w:shd w:val="clear" w:color="auto" w:fill="FFFFFF" w:themeFill="background1"/>
          </w:tcPr>
          <w:p w14:paraId="66D9D6C1" w14:textId="77777777" w:rsidR="007F6806" w:rsidRPr="001312FA" w:rsidRDefault="007F6806" w:rsidP="0072362B">
            <w:pPr>
              <w:tabs>
                <w:tab w:val="center" w:pos="1875"/>
              </w:tabs>
              <w:rPr>
                <w:rFonts w:ascii="Footlight MT Light" w:hAnsi="Footlight MT Light"/>
                <w:sz w:val="22"/>
                <w:szCs w:val="22"/>
              </w:rPr>
            </w:pPr>
          </w:p>
        </w:tc>
        <w:tc>
          <w:tcPr>
            <w:tcW w:w="1079" w:type="dxa"/>
            <w:shd w:val="clear" w:color="auto" w:fill="FFFFFF" w:themeFill="background1"/>
          </w:tcPr>
          <w:p w14:paraId="4E108E4B" w14:textId="77777777" w:rsidR="007F6806" w:rsidRPr="001312FA" w:rsidRDefault="007F6806" w:rsidP="0072362B">
            <w:pPr>
              <w:jc w:val="center"/>
              <w:rPr>
                <w:rFonts w:ascii="Footlight MT Light" w:hAnsi="Footlight MT Light"/>
                <w:sz w:val="22"/>
                <w:szCs w:val="22"/>
              </w:rPr>
            </w:pPr>
          </w:p>
        </w:tc>
        <w:tc>
          <w:tcPr>
            <w:tcW w:w="899" w:type="dxa"/>
            <w:shd w:val="clear" w:color="auto" w:fill="FFFFFF" w:themeFill="background1"/>
          </w:tcPr>
          <w:p w14:paraId="6C2FA777" w14:textId="77777777" w:rsidR="007F6806" w:rsidRPr="001312FA" w:rsidRDefault="007F6806" w:rsidP="0072362B">
            <w:pPr>
              <w:jc w:val="center"/>
              <w:rPr>
                <w:rFonts w:ascii="Footlight MT Light" w:hAnsi="Footlight MT Light"/>
                <w:sz w:val="22"/>
                <w:szCs w:val="22"/>
              </w:rPr>
            </w:pPr>
          </w:p>
        </w:tc>
        <w:tc>
          <w:tcPr>
            <w:tcW w:w="1900" w:type="dxa"/>
            <w:shd w:val="clear" w:color="auto" w:fill="FFFFFF" w:themeFill="background1"/>
          </w:tcPr>
          <w:p w14:paraId="7B38605C" w14:textId="77777777" w:rsidR="007F6806" w:rsidRPr="001312FA" w:rsidRDefault="007F6806" w:rsidP="0072362B">
            <w:pPr>
              <w:jc w:val="center"/>
              <w:rPr>
                <w:rFonts w:ascii="Footlight MT Light" w:hAnsi="Footlight MT Light"/>
                <w:sz w:val="22"/>
                <w:szCs w:val="22"/>
              </w:rPr>
            </w:pPr>
          </w:p>
        </w:tc>
        <w:tc>
          <w:tcPr>
            <w:tcW w:w="1965" w:type="dxa"/>
            <w:shd w:val="clear" w:color="auto" w:fill="FFFFFF" w:themeFill="background1"/>
          </w:tcPr>
          <w:p w14:paraId="3CD5AB6C" w14:textId="77777777" w:rsidR="007F6806" w:rsidRPr="001312FA" w:rsidRDefault="007F6806" w:rsidP="0072362B">
            <w:pPr>
              <w:jc w:val="center"/>
              <w:rPr>
                <w:rFonts w:ascii="Footlight MT Light" w:hAnsi="Footlight MT Light"/>
                <w:sz w:val="22"/>
                <w:szCs w:val="22"/>
              </w:rPr>
            </w:pPr>
          </w:p>
        </w:tc>
      </w:tr>
      <w:tr w:rsidR="007F6806" w:rsidRPr="001312FA" w14:paraId="7B53D056" w14:textId="77777777" w:rsidTr="0072362B">
        <w:trPr>
          <w:trHeight w:val="151"/>
        </w:trPr>
        <w:tc>
          <w:tcPr>
            <w:tcW w:w="887" w:type="dxa"/>
            <w:shd w:val="clear" w:color="auto" w:fill="FFFFFF" w:themeFill="background1"/>
          </w:tcPr>
          <w:p w14:paraId="5CCEA8BE" w14:textId="77777777" w:rsidR="007F6806" w:rsidRDefault="007F6806" w:rsidP="0072362B">
            <w:pPr>
              <w:jc w:val="center"/>
              <w:rPr>
                <w:rFonts w:ascii="Footlight MT Light" w:hAnsi="Footlight MT Light"/>
                <w:sz w:val="22"/>
                <w:szCs w:val="22"/>
              </w:rPr>
            </w:pPr>
          </w:p>
        </w:tc>
        <w:tc>
          <w:tcPr>
            <w:tcW w:w="3695" w:type="dxa"/>
            <w:shd w:val="clear" w:color="auto" w:fill="FFFFFF" w:themeFill="background1"/>
          </w:tcPr>
          <w:p w14:paraId="7F2C7AA1" w14:textId="77777777" w:rsidR="007F6806" w:rsidRPr="001312FA" w:rsidRDefault="007F6806" w:rsidP="0072362B">
            <w:pPr>
              <w:tabs>
                <w:tab w:val="center" w:pos="1875"/>
              </w:tabs>
              <w:rPr>
                <w:rFonts w:ascii="Footlight MT Light" w:hAnsi="Footlight MT Light"/>
                <w:sz w:val="22"/>
                <w:szCs w:val="22"/>
              </w:rPr>
            </w:pPr>
          </w:p>
        </w:tc>
        <w:tc>
          <w:tcPr>
            <w:tcW w:w="1079" w:type="dxa"/>
            <w:shd w:val="clear" w:color="auto" w:fill="FFFFFF" w:themeFill="background1"/>
          </w:tcPr>
          <w:p w14:paraId="68696B1F" w14:textId="77777777" w:rsidR="007F6806" w:rsidRPr="001312FA" w:rsidRDefault="007F6806" w:rsidP="0072362B">
            <w:pPr>
              <w:jc w:val="center"/>
              <w:rPr>
                <w:rFonts w:ascii="Footlight MT Light" w:hAnsi="Footlight MT Light"/>
                <w:sz w:val="22"/>
                <w:szCs w:val="22"/>
              </w:rPr>
            </w:pPr>
          </w:p>
        </w:tc>
        <w:tc>
          <w:tcPr>
            <w:tcW w:w="899" w:type="dxa"/>
            <w:shd w:val="clear" w:color="auto" w:fill="FFFFFF" w:themeFill="background1"/>
          </w:tcPr>
          <w:p w14:paraId="2F3F6F30" w14:textId="77777777" w:rsidR="007F6806" w:rsidRPr="001312FA" w:rsidRDefault="007F6806" w:rsidP="0072362B">
            <w:pPr>
              <w:jc w:val="center"/>
              <w:rPr>
                <w:rFonts w:ascii="Footlight MT Light" w:hAnsi="Footlight MT Light"/>
                <w:sz w:val="22"/>
                <w:szCs w:val="22"/>
              </w:rPr>
            </w:pPr>
          </w:p>
        </w:tc>
        <w:tc>
          <w:tcPr>
            <w:tcW w:w="1900" w:type="dxa"/>
            <w:shd w:val="clear" w:color="auto" w:fill="FFFFFF" w:themeFill="background1"/>
          </w:tcPr>
          <w:p w14:paraId="2F993FA2" w14:textId="77777777" w:rsidR="007F6806" w:rsidRPr="001312FA" w:rsidRDefault="007F6806" w:rsidP="0072362B">
            <w:pPr>
              <w:jc w:val="center"/>
              <w:rPr>
                <w:rFonts w:ascii="Footlight MT Light" w:hAnsi="Footlight MT Light"/>
                <w:sz w:val="22"/>
                <w:szCs w:val="22"/>
              </w:rPr>
            </w:pPr>
          </w:p>
        </w:tc>
        <w:tc>
          <w:tcPr>
            <w:tcW w:w="1965" w:type="dxa"/>
            <w:shd w:val="clear" w:color="auto" w:fill="FFFFFF" w:themeFill="background1"/>
          </w:tcPr>
          <w:p w14:paraId="252AF05C" w14:textId="77777777" w:rsidR="007F6806" w:rsidRPr="001312FA" w:rsidRDefault="007F6806" w:rsidP="0072362B">
            <w:pPr>
              <w:jc w:val="center"/>
              <w:rPr>
                <w:rFonts w:ascii="Footlight MT Light" w:hAnsi="Footlight MT Light"/>
                <w:sz w:val="22"/>
                <w:szCs w:val="22"/>
              </w:rPr>
            </w:pPr>
          </w:p>
        </w:tc>
      </w:tr>
      <w:tr w:rsidR="007F6806" w:rsidRPr="001312FA" w14:paraId="79CB83B2" w14:textId="77777777" w:rsidTr="0072362B">
        <w:trPr>
          <w:trHeight w:val="151"/>
        </w:trPr>
        <w:tc>
          <w:tcPr>
            <w:tcW w:w="887" w:type="dxa"/>
            <w:shd w:val="clear" w:color="auto" w:fill="FFFFFF" w:themeFill="background1"/>
          </w:tcPr>
          <w:p w14:paraId="596C680E" w14:textId="77777777" w:rsidR="007F6806" w:rsidRDefault="007F6806" w:rsidP="0072362B">
            <w:pPr>
              <w:jc w:val="center"/>
              <w:rPr>
                <w:rFonts w:ascii="Footlight MT Light" w:hAnsi="Footlight MT Light"/>
                <w:sz w:val="22"/>
                <w:szCs w:val="22"/>
              </w:rPr>
            </w:pPr>
          </w:p>
        </w:tc>
        <w:tc>
          <w:tcPr>
            <w:tcW w:w="3695" w:type="dxa"/>
            <w:shd w:val="clear" w:color="auto" w:fill="FFFFFF" w:themeFill="background1"/>
          </w:tcPr>
          <w:p w14:paraId="2EE0C1D2" w14:textId="77777777" w:rsidR="007F6806" w:rsidRPr="001312FA" w:rsidRDefault="007F6806" w:rsidP="0072362B">
            <w:pPr>
              <w:tabs>
                <w:tab w:val="center" w:pos="1875"/>
              </w:tabs>
              <w:rPr>
                <w:rFonts w:ascii="Footlight MT Light" w:hAnsi="Footlight MT Light"/>
                <w:sz w:val="22"/>
                <w:szCs w:val="22"/>
              </w:rPr>
            </w:pPr>
          </w:p>
        </w:tc>
        <w:tc>
          <w:tcPr>
            <w:tcW w:w="1079" w:type="dxa"/>
            <w:shd w:val="clear" w:color="auto" w:fill="FFFFFF" w:themeFill="background1"/>
          </w:tcPr>
          <w:p w14:paraId="7F785BDE" w14:textId="77777777" w:rsidR="007F6806" w:rsidRPr="001312FA" w:rsidRDefault="007F6806" w:rsidP="0072362B">
            <w:pPr>
              <w:jc w:val="center"/>
              <w:rPr>
                <w:rFonts w:ascii="Footlight MT Light" w:hAnsi="Footlight MT Light"/>
                <w:sz w:val="22"/>
                <w:szCs w:val="22"/>
              </w:rPr>
            </w:pPr>
          </w:p>
        </w:tc>
        <w:tc>
          <w:tcPr>
            <w:tcW w:w="899" w:type="dxa"/>
            <w:shd w:val="clear" w:color="auto" w:fill="FFFFFF" w:themeFill="background1"/>
          </w:tcPr>
          <w:p w14:paraId="476957E6" w14:textId="77777777" w:rsidR="007F6806" w:rsidRPr="001312FA" w:rsidRDefault="007F6806" w:rsidP="0072362B">
            <w:pPr>
              <w:jc w:val="center"/>
              <w:rPr>
                <w:rFonts w:ascii="Footlight MT Light" w:hAnsi="Footlight MT Light"/>
                <w:sz w:val="22"/>
                <w:szCs w:val="22"/>
              </w:rPr>
            </w:pPr>
          </w:p>
        </w:tc>
        <w:tc>
          <w:tcPr>
            <w:tcW w:w="1900" w:type="dxa"/>
            <w:shd w:val="clear" w:color="auto" w:fill="FFFFFF" w:themeFill="background1"/>
          </w:tcPr>
          <w:p w14:paraId="2F5DDCF6" w14:textId="77777777" w:rsidR="007F6806" w:rsidRPr="001312FA" w:rsidRDefault="007F6806" w:rsidP="0072362B">
            <w:pPr>
              <w:jc w:val="center"/>
              <w:rPr>
                <w:rFonts w:ascii="Footlight MT Light" w:hAnsi="Footlight MT Light"/>
                <w:sz w:val="22"/>
                <w:szCs w:val="22"/>
              </w:rPr>
            </w:pPr>
          </w:p>
        </w:tc>
        <w:tc>
          <w:tcPr>
            <w:tcW w:w="1965" w:type="dxa"/>
            <w:shd w:val="clear" w:color="auto" w:fill="FFFFFF" w:themeFill="background1"/>
          </w:tcPr>
          <w:p w14:paraId="3EF28B01" w14:textId="77777777" w:rsidR="007F6806" w:rsidRPr="001312FA" w:rsidRDefault="007F6806" w:rsidP="0072362B">
            <w:pPr>
              <w:jc w:val="center"/>
              <w:rPr>
                <w:rFonts w:ascii="Footlight MT Light" w:hAnsi="Footlight MT Light"/>
                <w:sz w:val="22"/>
                <w:szCs w:val="22"/>
              </w:rPr>
            </w:pPr>
          </w:p>
        </w:tc>
      </w:tr>
      <w:tr w:rsidR="007F6806" w:rsidRPr="001312FA" w14:paraId="40F45647" w14:textId="77777777" w:rsidTr="0072362B">
        <w:trPr>
          <w:trHeight w:val="151"/>
        </w:trPr>
        <w:tc>
          <w:tcPr>
            <w:tcW w:w="887" w:type="dxa"/>
            <w:shd w:val="clear" w:color="auto" w:fill="FFFFFF" w:themeFill="background1"/>
          </w:tcPr>
          <w:p w14:paraId="0F8837CE" w14:textId="77777777" w:rsidR="007F6806" w:rsidRDefault="007F6806" w:rsidP="0072362B">
            <w:pPr>
              <w:jc w:val="center"/>
              <w:rPr>
                <w:rFonts w:ascii="Footlight MT Light" w:hAnsi="Footlight MT Light"/>
                <w:sz w:val="22"/>
                <w:szCs w:val="22"/>
              </w:rPr>
            </w:pPr>
          </w:p>
        </w:tc>
        <w:tc>
          <w:tcPr>
            <w:tcW w:w="3695" w:type="dxa"/>
            <w:shd w:val="clear" w:color="auto" w:fill="FFFFFF" w:themeFill="background1"/>
          </w:tcPr>
          <w:p w14:paraId="77D1A24A" w14:textId="77777777" w:rsidR="007F6806" w:rsidRPr="001312FA" w:rsidRDefault="007F6806" w:rsidP="0072362B">
            <w:pPr>
              <w:tabs>
                <w:tab w:val="center" w:pos="1875"/>
              </w:tabs>
              <w:rPr>
                <w:rFonts w:ascii="Footlight MT Light" w:hAnsi="Footlight MT Light"/>
                <w:sz w:val="22"/>
                <w:szCs w:val="22"/>
              </w:rPr>
            </w:pPr>
          </w:p>
        </w:tc>
        <w:tc>
          <w:tcPr>
            <w:tcW w:w="1079" w:type="dxa"/>
            <w:shd w:val="clear" w:color="auto" w:fill="FFFFFF" w:themeFill="background1"/>
          </w:tcPr>
          <w:p w14:paraId="404BE386" w14:textId="77777777" w:rsidR="007F6806" w:rsidRPr="001312FA" w:rsidRDefault="007F6806" w:rsidP="0072362B">
            <w:pPr>
              <w:jc w:val="center"/>
              <w:rPr>
                <w:rFonts w:ascii="Footlight MT Light" w:hAnsi="Footlight MT Light"/>
                <w:sz w:val="22"/>
                <w:szCs w:val="22"/>
              </w:rPr>
            </w:pPr>
          </w:p>
        </w:tc>
        <w:tc>
          <w:tcPr>
            <w:tcW w:w="899" w:type="dxa"/>
            <w:shd w:val="clear" w:color="auto" w:fill="FFFFFF" w:themeFill="background1"/>
          </w:tcPr>
          <w:p w14:paraId="3A646239" w14:textId="77777777" w:rsidR="007F6806" w:rsidRPr="001312FA" w:rsidRDefault="007F6806" w:rsidP="0072362B">
            <w:pPr>
              <w:jc w:val="center"/>
              <w:rPr>
                <w:rFonts w:ascii="Footlight MT Light" w:hAnsi="Footlight MT Light"/>
                <w:sz w:val="22"/>
                <w:szCs w:val="22"/>
              </w:rPr>
            </w:pPr>
          </w:p>
        </w:tc>
        <w:tc>
          <w:tcPr>
            <w:tcW w:w="1900" w:type="dxa"/>
            <w:shd w:val="clear" w:color="auto" w:fill="FFFFFF" w:themeFill="background1"/>
          </w:tcPr>
          <w:p w14:paraId="3818F6AE" w14:textId="77777777" w:rsidR="007F6806" w:rsidRPr="001312FA" w:rsidRDefault="007F6806" w:rsidP="0072362B">
            <w:pPr>
              <w:jc w:val="center"/>
              <w:rPr>
                <w:rFonts w:ascii="Footlight MT Light" w:hAnsi="Footlight MT Light"/>
                <w:sz w:val="22"/>
                <w:szCs w:val="22"/>
              </w:rPr>
            </w:pPr>
          </w:p>
        </w:tc>
        <w:tc>
          <w:tcPr>
            <w:tcW w:w="1965" w:type="dxa"/>
            <w:shd w:val="clear" w:color="auto" w:fill="FFFFFF" w:themeFill="background1"/>
          </w:tcPr>
          <w:p w14:paraId="30BC401D" w14:textId="77777777" w:rsidR="007F6806" w:rsidRPr="001312FA" w:rsidRDefault="007F6806" w:rsidP="0072362B">
            <w:pPr>
              <w:jc w:val="center"/>
              <w:rPr>
                <w:rFonts w:ascii="Footlight MT Light" w:hAnsi="Footlight MT Light"/>
                <w:sz w:val="22"/>
                <w:szCs w:val="22"/>
              </w:rPr>
            </w:pPr>
          </w:p>
        </w:tc>
      </w:tr>
      <w:tr w:rsidR="007F6806" w:rsidRPr="001312FA" w14:paraId="49E0E022" w14:textId="77777777" w:rsidTr="0072362B">
        <w:trPr>
          <w:trHeight w:val="151"/>
        </w:trPr>
        <w:tc>
          <w:tcPr>
            <w:tcW w:w="887" w:type="dxa"/>
            <w:shd w:val="clear" w:color="auto" w:fill="FFFFFF" w:themeFill="background1"/>
          </w:tcPr>
          <w:p w14:paraId="789EAF0A" w14:textId="77777777" w:rsidR="007F6806" w:rsidRDefault="007F6806" w:rsidP="0072362B">
            <w:pPr>
              <w:jc w:val="center"/>
              <w:rPr>
                <w:rFonts w:ascii="Footlight MT Light" w:hAnsi="Footlight MT Light"/>
                <w:sz w:val="22"/>
                <w:szCs w:val="22"/>
              </w:rPr>
            </w:pPr>
          </w:p>
        </w:tc>
        <w:tc>
          <w:tcPr>
            <w:tcW w:w="3695" w:type="dxa"/>
            <w:shd w:val="clear" w:color="auto" w:fill="FFFFFF" w:themeFill="background1"/>
          </w:tcPr>
          <w:p w14:paraId="7AAE1D3F" w14:textId="77777777" w:rsidR="007F6806" w:rsidRPr="001312FA" w:rsidRDefault="007F6806" w:rsidP="0072362B">
            <w:pPr>
              <w:tabs>
                <w:tab w:val="center" w:pos="1875"/>
              </w:tabs>
              <w:rPr>
                <w:rFonts w:ascii="Footlight MT Light" w:hAnsi="Footlight MT Light"/>
                <w:sz w:val="22"/>
                <w:szCs w:val="22"/>
              </w:rPr>
            </w:pPr>
          </w:p>
        </w:tc>
        <w:tc>
          <w:tcPr>
            <w:tcW w:w="1079" w:type="dxa"/>
            <w:shd w:val="clear" w:color="auto" w:fill="FFFFFF" w:themeFill="background1"/>
          </w:tcPr>
          <w:p w14:paraId="04A4FB97" w14:textId="77777777" w:rsidR="007F6806" w:rsidRPr="001312FA" w:rsidRDefault="007F6806" w:rsidP="0072362B">
            <w:pPr>
              <w:jc w:val="center"/>
              <w:rPr>
                <w:rFonts w:ascii="Footlight MT Light" w:hAnsi="Footlight MT Light"/>
                <w:sz w:val="22"/>
                <w:szCs w:val="22"/>
              </w:rPr>
            </w:pPr>
          </w:p>
        </w:tc>
        <w:tc>
          <w:tcPr>
            <w:tcW w:w="899" w:type="dxa"/>
            <w:shd w:val="clear" w:color="auto" w:fill="FFFFFF" w:themeFill="background1"/>
          </w:tcPr>
          <w:p w14:paraId="48549384" w14:textId="77777777" w:rsidR="007F6806" w:rsidRPr="001312FA" w:rsidRDefault="007F6806" w:rsidP="0072362B">
            <w:pPr>
              <w:jc w:val="center"/>
              <w:rPr>
                <w:rFonts w:ascii="Footlight MT Light" w:hAnsi="Footlight MT Light"/>
                <w:sz w:val="22"/>
                <w:szCs w:val="22"/>
              </w:rPr>
            </w:pPr>
          </w:p>
        </w:tc>
        <w:tc>
          <w:tcPr>
            <w:tcW w:w="1900" w:type="dxa"/>
            <w:shd w:val="clear" w:color="auto" w:fill="FFFFFF" w:themeFill="background1"/>
          </w:tcPr>
          <w:p w14:paraId="6FAC099D" w14:textId="77777777" w:rsidR="007F6806" w:rsidRPr="001312FA" w:rsidRDefault="007F6806" w:rsidP="0072362B">
            <w:pPr>
              <w:jc w:val="center"/>
              <w:rPr>
                <w:rFonts w:ascii="Footlight MT Light" w:hAnsi="Footlight MT Light"/>
                <w:sz w:val="22"/>
                <w:szCs w:val="22"/>
              </w:rPr>
            </w:pPr>
          </w:p>
        </w:tc>
        <w:tc>
          <w:tcPr>
            <w:tcW w:w="1965" w:type="dxa"/>
            <w:shd w:val="clear" w:color="auto" w:fill="FFFFFF" w:themeFill="background1"/>
          </w:tcPr>
          <w:p w14:paraId="35F9C3FF" w14:textId="77777777" w:rsidR="007F6806" w:rsidRPr="001312FA" w:rsidRDefault="007F6806" w:rsidP="0072362B">
            <w:pPr>
              <w:jc w:val="center"/>
              <w:rPr>
                <w:rFonts w:ascii="Footlight MT Light" w:hAnsi="Footlight MT Light"/>
                <w:sz w:val="22"/>
                <w:szCs w:val="22"/>
              </w:rPr>
            </w:pPr>
          </w:p>
        </w:tc>
      </w:tr>
      <w:tr w:rsidR="007F6806" w:rsidRPr="001312FA" w14:paraId="5BD1A972" w14:textId="77777777" w:rsidTr="0072362B">
        <w:trPr>
          <w:trHeight w:val="151"/>
        </w:trPr>
        <w:tc>
          <w:tcPr>
            <w:tcW w:w="887" w:type="dxa"/>
            <w:shd w:val="clear" w:color="auto" w:fill="FFFFFF" w:themeFill="background1"/>
          </w:tcPr>
          <w:p w14:paraId="530351AA" w14:textId="77777777" w:rsidR="007F6806" w:rsidRDefault="007F6806" w:rsidP="0072362B">
            <w:pPr>
              <w:jc w:val="center"/>
              <w:rPr>
                <w:rFonts w:ascii="Footlight MT Light" w:hAnsi="Footlight MT Light"/>
                <w:sz w:val="22"/>
                <w:szCs w:val="22"/>
              </w:rPr>
            </w:pPr>
          </w:p>
        </w:tc>
        <w:tc>
          <w:tcPr>
            <w:tcW w:w="3695" w:type="dxa"/>
            <w:shd w:val="clear" w:color="auto" w:fill="FFFFFF" w:themeFill="background1"/>
          </w:tcPr>
          <w:p w14:paraId="4160D461" w14:textId="77777777" w:rsidR="007F6806" w:rsidRPr="001312FA" w:rsidRDefault="007F6806" w:rsidP="0072362B">
            <w:pPr>
              <w:tabs>
                <w:tab w:val="center" w:pos="1875"/>
              </w:tabs>
              <w:rPr>
                <w:rFonts w:ascii="Footlight MT Light" w:hAnsi="Footlight MT Light"/>
                <w:sz w:val="22"/>
                <w:szCs w:val="22"/>
              </w:rPr>
            </w:pPr>
          </w:p>
        </w:tc>
        <w:tc>
          <w:tcPr>
            <w:tcW w:w="1079" w:type="dxa"/>
            <w:shd w:val="clear" w:color="auto" w:fill="FFFFFF" w:themeFill="background1"/>
          </w:tcPr>
          <w:p w14:paraId="3AC05D1D" w14:textId="77777777" w:rsidR="007F6806" w:rsidRPr="001312FA" w:rsidRDefault="007F6806" w:rsidP="0072362B">
            <w:pPr>
              <w:jc w:val="center"/>
              <w:rPr>
                <w:rFonts w:ascii="Footlight MT Light" w:hAnsi="Footlight MT Light"/>
                <w:sz w:val="22"/>
                <w:szCs w:val="22"/>
              </w:rPr>
            </w:pPr>
          </w:p>
        </w:tc>
        <w:tc>
          <w:tcPr>
            <w:tcW w:w="899" w:type="dxa"/>
            <w:shd w:val="clear" w:color="auto" w:fill="FFFFFF" w:themeFill="background1"/>
          </w:tcPr>
          <w:p w14:paraId="00C0ED24" w14:textId="77777777" w:rsidR="007F6806" w:rsidRPr="001312FA" w:rsidRDefault="007F6806" w:rsidP="0072362B">
            <w:pPr>
              <w:jc w:val="center"/>
              <w:rPr>
                <w:rFonts w:ascii="Footlight MT Light" w:hAnsi="Footlight MT Light"/>
                <w:sz w:val="22"/>
                <w:szCs w:val="22"/>
              </w:rPr>
            </w:pPr>
          </w:p>
        </w:tc>
        <w:tc>
          <w:tcPr>
            <w:tcW w:w="1900" w:type="dxa"/>
            <w:shd w:val="clear" w:color="auto" w:fill="FFFFFF" w:themeFill="background1"/>
          </w:tcPr>
          <w:p w14:paraId="04563C1F" w14:textId="77777777" w:rsidR="007F6806" w:rsidRPr="001312FA" w:rsidRDefault="007F6806" w:rsidP="0072362B">
            <w:pPr>
              <w:jc w:val="center"/>
              <w:rPr>
                <w:rFonts w:ascii="Footlight MT Light" w:hAnsi="Footlight MT Light"/>
                <w:sz w:val="22"/>
                <w:szCs w:val="22"/>
              </w:rPr>
            </w:pPr>
          </w:p>
        </w:tc>
        <w:tc>
          <w:tcPr>
            <w:tcW w:w="1965" w:type="dxa"/>
            <w:shd w:val="clear" w:color="auto" w:fill="FFFFFF" w:themeFill="background1"/>
          </w:tcPr>
          <w:p w14:paraId="7B4D3405" w14:textId="77777777" w:rsidR="007F6806" w:rsidRPr="001312FA" w:rsidRDefault="007F6806" w:rsidP="0072362B">
            <w:pPr>
              <w:jc w:val="center"/>
              <w:rPr>
                <w:rFonts w:ascii="Footlight MT Light" w:hAnsi="Footlight MT Light"/>
                <w:sz w:val="22"/>
                <w:szCs w:val="22"/>
              </w:rPr>
            </w:pPr>
          </w:p>
        </w:tc>
      </w:tr>
      <w:tr w:rsidR="007F6806" w:rsidRPr="001312FA" w14:paraId="6EF626FB" w14:textId="77777777" w:rsidTr="0072362B">
        <w:trPr>
          <w:trHeight w:val="151"/>
        </w:trPr>
        <w:tc>
          <w:tcPr>
            <w:tcW w:w="887" w:type="dxa"/>
            <w:shd w:val="clear" w:color="auto" w:fill="FFFFFF" w:themeFill="background1"/>
          </w:tcPr>
          <w:p w14:paraId="155E5E26" w14:textId="77777777" w:rsidR="007F6806" w:rsidRDefault="007F6806" w:rsidP="0072362B">
            <w:pPr>
              <w:jc w:val="center"/>
              <w:rPr>
                <w:rFonts w:ascii="Footlight MT Light" w:hAnsi="Footlight MT Light"/>
                <w:sz w:val="22"/>
                <w:szCs w:val="22"/>
              </w:rPr>
            </w:pPr>
          </w:p>
        </w:tc>
        <w:tc>
          <w:tcPr>
            <w:tcW w:w="3695" w:type="dxa"/>
            <w:shd w:val="clear" w:color="auto" w:fill="FFFFFF" w:themeFill="background1"/>
          </w:tcPr>
          <w:p w14:paraId="604E8236" w14:textId="77777777" w:rsidR="007F6806" w:rsidRPr="001312FA" w:rsidRDefault="007F6806" w:rsidP="0072362B">
            <w:pPr>
              <w:tabs>
                <w:tab w:val="center" w:pos="1875"/>
              </w:tabs>
              <w:rPr>
                <w:rFonts w:ascii="Footlight MT Light" w:hAnsi="Footlight MT Light"/>
                <w:sz w:val="22"/>
                <w:szCs w:val="22"/>
              </w:rPr>
            </w:pPr>
          </w:p>
        </w:tc>
        <w:tc>
          <w:tcPr>
            <w:tcW w:w="1079" w:type="dxa"/>
            <w:shd w:val="clear" w:color="auto" w:fill="FFFFFF" w:themeFill="background1"/>
          </w:tcPr>
          <w:p w14:paraId="3EE64A7A" w14:textId="77777777" w:rsidR="007F6806" w:rsidRPr="001312FA" w:rsidRDefault="007F6806" w:rsidP="0072362B">
            <w:pPr>
              <w:jc w:val="center"/>
              <w:rPr>
                <w:rFonts w:ascii="Footlight MT Light" w:hAnsi="Footlight MT Light"/>
                <w:sz w:val="22"/>
                <w:szCs w:val="22"/>
              </w:rPr>
            </w:pPr>
          </w:p>
        </w:tc>
        <w:tc>
          <w:tcPr>
            <w:tcW w:w="899" w:type="dxa"/>
            <w:shd w:val="clear" w:color="auto" w:fill="FFFFFF" w:themeFill="background1"/>
          </w:tcPr>
          <w:p w14:paraId="23C403A3" w14:textId="77777777" w:rsidR="007F6806" w:rsidRPr="001312FA" w:rsidRDefault="007F6806" w:rsidP="0072362B">
            <w:pPr>
              <w:jc w:val="center"/>
              <w:rPr>
                <w:rFonts w:ascii="Footlight MT Light" w:hAnsi="Footlight MT Light"/>
                <w:sz w:val="22"/>
                <w:szCs w:val="22"/>
              </w:rPr>
            </w:pPr>
          </w:p>
        </w:tc>
        <w:tc>
          <w:tcPr>
            <w:tcW w:w="1900" w:type="dxa"/>
            <w:shd w:val="clear" w:color="auto" w:fill="FFFFFF" w:themeFill="background1"/>
          </w:tcPr>
          <w:p w14:paraId="31CC4B79" w14:textId="77777777" w:rsidR="007F6806" w:rsidRPr="001312FA" w:rsidRDefault="007F6806" w:rsidP="0072362B">
            <w:pPr>
              <w:jc w:val="center"/>
              <w:rPr>
                <w:rFonts w:ascii="Footlight MT Light" w:hAnsi="Footlight MT Light"/>
                <w:sz w:val="22"/>
                <w:szCs w:val="22"/>
              </w:rPr>
            </w:pPr>
          </w:p>
        </w:tc>
        <w:tc>
          <w:tcPr>
            <w:tcW w:w="1965" w:type="dxa"/>
            <w:shd w:val="clear" w:color="auto" w:fill="FFFFFF" w:themeFill="background1"/>
          </w:tcPr>
          <w:p w14:paraId="057830D6" w14:textId="77777777" w:rsidR="007F6806" w:rsidRPr="001312FA" w:rsidRDefault="007F6806" w:rsidP="0072362B">
            <w:pPr>
              <w:jc w:val="center"/>
              <w:rPr>
                <w:rFonts w:ascii="Footlight MT Light" w:hAnsi="Footlight MT Light"/>
                <w:sz w:val="22"/>
                <w:szCs w:val="22"/>
              </w:rPr>
            </w:pPr>
          </w:p>
        </w:tc>
      </w:tr>
    </w:tbl>
    <w:p w14:paraId="74424F96" w14:textId="77777777" w:rsidR="007F6806" w:rsidRDefault="007F6806" w:rsidP="007F6806">
      <w:pPr>
        <w:spacing w:line="360" w:lineRule="auto"/>
        <w:rPr>
          <w:rFonts w:ascii="Footlight MT Light" w:hAnsi="Footlight MT Light"/>
          <w:b/>
          <w:sz w:val="22"/>
          <w:szCs w:val="22"/>
          <w:u w:val="single"/>
        </w:rPr>
      </w:pPr>
    </w:p>
    <w:p w14:paraId="2EF4169E" w14:textId="77777777" w:rsidR="007F6806" w:rsidRPr="001312FA" w:rsidRDefault="007F6806" w:rsidP="007F6806">
      <w:pPr>
        <w:spacing w:line="360" w:lineRule="auto"/>
        <w:rPr>
          <w:rFonts w:ascii="Footlight MT Light" w:hAnsi="Footlight MT Light"/>
          <w:b/>
          <w:sz w:val="22"/>
          <w:szCs w:val="22"/>
          <w:u w:val="single"/>
        </w:rPr>
      </w:pPr>
      <w:r w:rsidRPr="001312FA">
        <w:rPr>
          <w:rFonts w:ascii="Footlight MT Light" w:hAnsi="Footlight MT Light"/>
          <w:b/>
          <w:sz w:val="22"/>
          <w:szCs w:val="22"/>
          <w:u w:val="single"/>
        </w:rPr>
        <w:t>Requisitioned By:</w:t>
      </w:r>
    </w:p>
    <w:p w14:paraId="65147F3E" w14:textId="77777777" w:rsidR="007F6806" w:rsidRDefault="007F6806" w:rsidP="007F6806">
      <w:pPr>
        <w:spacing w:line="360" w:lineRule="auto"/>
        <w:jc w:val="center"/>
        <w:rPr>
          <w:rFonts w:ascii="Footlight MT Light" w:hAnsi="Footlight MT Light"/>
          <w:b/>
          <w:sz w:val="22"/>
          <w:szCs w:val="22"/>
          <w:u w:val="single"/>
        </w:rPr>
      </w:pPr>
    </w:p>
    <w:p w14:paraId="5E62512D" w14:textId="77777777" w:rsidR="007F6806" w:rsidRDefault="007F6806" w:rsidP="007F6806">
      <w:pPr>
        <w:spacing w:line="360" w:lineRule="auto"/>
        <w:jc w:val="center"/>
        <w:rPr>
          <w:rFonts w:ascii="Footlight MT Light" w:hAnsi="Footlight MT Light"/>
          <w:b/>
          <w:sz w:val="22"/>
          <w:szCs w:val="22"/>
          <w:u w:val="single"/>
        </w:rPr>
      </w:pPr>
    </w:p>
    <w:p w14:paraId="7CD11B83" w14:textId="77777777" w:rsidR="007F6806" w:rsidRPr="001312FA" w:rsidRDefault="007F6806" w:rsidP="007F6806">
      <w:pPr>
        <w:spacing w:line="360" w:lineRule="auto"/>
        <w:jc w:val="center"/>
        <w:rPr>
          <w:rFonts w:ascii="Footlight MT Light" w:hAnsi="Footlight MT Light"/>
          <w:b/>
          <w:sz w:val="22"/>
          <w:szCs w:val="22"/>
          <w:u w:val="single"/>
        </w:rPr>
      </w:pPr>
      <w:r w:rsidRPr="001312FA">
        <w:rPr>
          <w:rFonts w:ascii="Footlight MT Light" w:hAnsi="Footlight MT Light"/>
          <w:b/>
          <w:sz w:val="22"/>
          <w:szCs w:val="22"/>
          <w:u w:val="single"/>
        </w:rPr>
        <w:t xml:space="preserve"> </w:t>
      </w:r>
    </w:p>
    <w:p w14:paraId="7D196D91" w14:textId="77777777" w:rsidR="007F6806" w:rsidRPr="001312FA" w:rsidRDefault="007F6806" w:rsidP="007F6806">
      <w:pPr>
        <w:tabs>
          <w:tab w:val="right" w:pos="9360"/>
        </w:tabs>
        <w:spacing w:line="360" w:lineRule="auto"/>
        <w:rPr>
          <w:rFonts w:ascii="Footlight MT Light" w:hAnsi="Footlight MT Light"/>
          <w:sz w:val="22"/>
          <w:szCs w:val="22"/>
        </w:rPr>
      </w:pPr>
      <w:r w:rsidRPr="001312FA">
        <w:rPr>
          <w:rFonts w:ascii="Footlight MT Light" w:hAnsi="Footlight MT Light"/>
          <w:sz w:val="22"/>
          <w:szCs w:val="22"/>
        </w:rPr>
        <w:t xml:space="preserve">          (</w:t>
      </w:r>
      <w:proofErr w:type="spellStart"/>
      <w:proofErr w:type="gramStart"/>
      <w:r w:rsidRPr="001312FA">
        <w:rPr>
          <w:rFonts w:ascii="Footlight MT Light" w:hAnsi="Footlight MT Light"/>
          <w:sz w:val="22"/>
          <w:szCs w:val="22"/>
        </w:rPr>
        <w:t>Singature</w:t>
      </w:r>
      <w:proofErr w:type="spellEnd"/>
      <w:r w:rsidRPr="001312FA">
        <w:rPr>
          <w:rFonts w:ascii="Footlight MT Light" w:hAnsi="Footlight MT Light"/>
          <w:sz w:val="22"/>
          <w:szCs w:val="22"/>
        </w:rPr>
        <w:t xml:space="preserve">)   </w:t>
      </w:r>
      <w:proofErr w:type="gramEnd"/>
      <w:r w:rsidRPr="001312FA">
        <w:rPr>
          <w:rFonts w:ascii="Footlight MT Light" w:hAnsi="Footlight MT Light"/>
          <w:sz w:val="22"/>
          <w:szCs w:val="22"/>
        </w:rPr>
        <w:t xml:space="preserve">                                                                                      </w:t>
      </w:r>
      <w:proofErr w:type="gramStart"/>
      <w:r w:rsidRPr="001312FA">
        <w:rPr>
          <w:rFonts w:ascii="Footlight MT Light" w:hAnsi="Footlight MT Light"/>
          <w:sz w:val="22"/>
          <w:szCs w:val="22"/>
        </w:rPr>
        <w:t xml:space="preserve">   (</w:t>
      </w:r>
      <w:proofErr w:type="gramEnd"/>
      <w:r w:rsidRPr="001312FA">
        <w:rPr>
          <w:rFonts w:ascii="Footlight MT Light" w:hAnsi="Footlight MT Light"/>
          <w:sz w:val="22"/>
          <w:szCs w:val="22"/>
        </w:rPr>
        <w:t>Signature)</w:t>
      </w:r>
    </w:p>
    <w:p w14:paraId="538D52FA" w14:textId="77777777" w:rsidR="007F6806" w:rsidRDefault="007F6806" w:rsidP="007F6806">
      <w:pPr>
        <w:tabs>
          <w:tab w:val="right" w:pos="9360"/>
        </w:tabs>
        <w:spacing w:line="360" w:lineRule="auto"/>
        <w:rPr>
          <w:rFonts w:ascii="Footlight MT Light" w:hAnsi="Footlight MT Light"/>
          <w:b/>
          <w:bCs/>
          <w:sz w:val="22"/>
          <w:szCs w:val="22"/>
        </w:rPr>
      </w:pPr>
      <w:r w:rsidRPr="00215F7A">
        <w:rPr>
          <w:rFonts w:ascii="Footlight MT Light" w:hAnsi="Footlight MT Light"/>
          <w:b/>
          <w:bCs/>
          <w:sz w:val="22"/>
          <w:szCs w:val="22"/>
        </w:rPr>
        <w:t xml:space="preserve">    </w:t>
      </w:r>
    </w:p>
    <w:p w14:paraId="6FB53209" w14:textId="77777777" w:rsidR="007F6806" w:rsidRPr="00215F7A" w:rsidRDefault="007F6806" w:rsidP="007F6806">
      <w:pPr>
        <w:tabs>
          <w:tab w:val="right" w:pos="9360"/>
        </w:tabs>
        <w:spacing w:line="360" w:lineRule="auto"/>
        <w:rPr>
          <w:rFonts w:ascii="Footlight MT Light" w:hAnsi="Footlight MT Light"/>
          <w:b/>
          <w:bCs/>
          <w:sz w:val="22"/>
          <w:szCs w:val="22"/>
        </w:rPr>
      </w:pPr>
    </w:p>
    <w:p w14:paraId="154D6EB8" w14:textId="77777777" w:rsidR="007F6806" w:rsidRPr="001312FA" w:rsidRDefault="007F6806" w:rsidP="007F6806">
      <w:pPr>
        <w:tabs>
          <w:tab w:val="right" w:pos="9360"/>
        </w:tabs>
        <w:rPr>
          <w:rFonts w:ascii="Footlight MT Light" w:hAnsi="Footlight MT Light"/>
          <w:sz w:val="22"/>
          <w:szCs w:val="22"/>
        </w:rPr>
      </w:pPr>
      <w:r w:rsidRPr="001312FA">
        <w:rPr>
          <w:rFonts w:ascii="Footlight MT Light" w:hAnsi="Footlight MT Light"/>
          <w:sz w:val="22"/>
          <w:szCs w:val="22"/>
        </w:rPr>
        <w:t>Name &amp; Designation (</w:t>
      </w:r>
      <w:proofErr w:type="gramStart"/>
      <w:r w:rsidRPr="001312FA">
        <w:rPr>
          <w:rFonts w:ascii="Footlight MT Light" w:hAnsi="Footlight MT Light"/>
          <w:sz w:val="22"/>
          <w:szCs w:val="22"/>
        </w:rPr>
        <w:t xml:space="preserve">User)   </w:t>
      </w:r>
      <w:proofErr w:type="gramEnd"/>
      <w:r w:rsidRPr="001312FA">
        <w:rPr>
          <w:rFonts w:ascii="Footlight MT Light" w:hAnsi="Footlight MT Light"/>
          <w:sz w:val="22"/>
          <w:szCs w:val="22"/>
        </w:rPr>
        <w:t xml:space="preserve">                                                               Name &amp; Designation </w:t>
      </w:r>
    </w:p>
    <w:p w14:paraId="569D4E9A" w14:textId="77777777" w:rsidR="007F6806" w:rsidRPr="00FD4B2E" w:rsidRDefault="007F6806" w:rsidP="007F6806">
      <w:pPr>
        <w:tabs>
          <w:tab w:val="right" w:pos="9360"/>
        </w:tabs>
        <w:rPr>
          <w:rFonts w:ascii="Footlight MT Light" w:hAnsi="Footlight MT Light"/>
          <w:sz w:val="22"/>
          <w:szCs w:val="22"/>
        </w:rPr>
      </w:pPr>
      <w:r w:rsidRPr="001312FA">
        <w:rPr>
          <w:rFonts w:ascii="Footlight MT Light" w:hAnsi="Footlight MT Light"/>
          <w:sz w:val="22"/>
          <w:szCs w:val="22"/>
        </w:rPr>
        <w:t xml:space="preserve">                                                                                                       </w:t>
      </w:r>
      <w:r>
        <w:rPr>
          <w:rFonts w:ascii="Footlight MT Light" w:hAnsi="Footlight MT Light"/>
          <w:sz w:val="22"/>
          <w:szCs w:val="22"/>
        </w:rPr>
        <w:t xml:space="preserve"> </w:t>
      </w:r>
      <w:r w:rsidRPr="001312FA">
        <w:rPr>
          <w:rFonts w:ascii="Footlight MT Light" w:hAnsi="Footlight MT Light"/>
          <w:sz w:val="22"/>
          <w:szCs w:val="22"/>
        </w:rPr>
        <w:t xml:space="preserve"> (Head of Division/Section)</w:t>
      </w:r>
    </w:p>
    <w:p w14:paraId="6BDD47E7" w14:textId="77777777" w:rsidR="007F6806" w:rsidRDefault="007F6806" w:rsidP="007F6806">
      <w:pPr>
        <w:rPr>
          <w:rFonts w:ascii="Footlight MT Light" w:hAnsi="Footlight MT Light"/>
          <w:b/>
          <w:sz w:val="22"/>
          <w:szCs w:val="22"/>
        </w:rPr>
      </w:pPr>
    </w:p>
    <w:p w14:paraId="231C6095" w14:textId="77777777" w:rsidR="007F6806" w:rsidRPr="001312FA" w:rsidRDefault="007F6806" w:rsidP="007F6806">
      <w:pPr>
        <w:rPr>
          <w:rFonts w:ascii="Footlight MT Light" w:hAnsi="Footlight MT Light"/>
          <w:b/>
          <w:sz w:val="22"/>
          <w:szCs w:val="22"/>
        </w:rPr>
      </w:pPr>
    </w:p>
    <w:p w14:paraId="12B1EAC1" w14:textId="77777777" w:rsidR="007F6806" w:rsidRPr="001312FA" w:rsidRDefault="007F6806" w:rsidP="007F6806">
      <w:pPr>
        <w:rPr>
          <w:rFonts w:ascii="Footlight MT Light" w:hAnsi="Footlight MT Light"/>
          <w:sz w:val="22"/>
          <w:szCs w:val="22"/>
        </w:rPr>
      </w:pPr>
    </w:p>
    <w:p w14:paraId="4E87B18C" w14:textId="77777777" w:rsidR="007F6806" w:rsidRPr="001312FA" w:rsidRDefault="007F6806" w:rsidP="007F6806">
      <w:pPr>
        <w:rPr>
          <w:rFonts w:ascii="Footlight MT Light" w:hAnsi="Footlight MT Light"/>
          <w:sz w:val="22"/>
          <w:szCs w:val="22"/>
        </w:rPr>
      </w:pPr>
      <w:r w:rsidRPr="001312FA">
        <w:rPr>
          <w:rFonts w:ascii="Footlight MT Light" w:hAnsi="Footlight MT Light"/>
          <w:sz w:val="22"/>
          <w:szCs w:val="22"/>
        </w:rPr>
        <w:t xml:space="preserve">Finance Division/Section                             </w:t>
      </w:r>
      <w:r>
        <w:rPr>
          <w:rFonts w:ascii="Footlight MT Light" w:hAnsi="Footlight MT Light"/>
          <w:sz w:val="22"/>
          <w:szCs w:val="22"/>
        </w:rPr>
        <w:t xml:space="preserve">      </w:t>
      </w:r>
      <w:r w:rsidRPr="001312FA">
        <w:rPr>
          <w:rFonts w:ascii="Footlight MT Light" w:hAnsi="Footlight MT Light"/>
          <w:sz w:val="22"/>
          <w:szCs w:val="22"/>
        </w:rPr>
        <w:t xml:space="preserve">       Remarks for ICT Division/Section IT Equipment</w:t>
      </w:r>
    </w:p>
    <w:p w14:paraId="46B333FB" w14:textId="77777777" w:rsidR="007F6806" w:rsidRPr="001312FA" w:rsidRDefault="007F6806" w:rsidP="007F6806">
      <w:pPr>
        <w:rPr>
          <w:rFonts w:ascii="Footlight MT Light" w:hAnsi="Footlight MT Light"/>
          <w:sz w:val="22"/>
          <w:szCs w:val="22"/>
        </w:rPr>
      </w:pPr>
    </w:p>
    <w:p w14:paraId="63DE0224" w14:textId="77777777" w:rsidR="007F6806" w:rsidRPr="001312FA" w:rsidRDefault="007F6806" w:rsidP="007F6806">
      <w:pPr>
        <w:rPr>
          <w:rFonts w:ascii="Footlight MT Light" w:hAnsi="Footlight MT Light"/>
          <w:sz w:val="22"/>
          <w:szCs w:val="22"/>
        </w:rPr>
      </w:pPr>
    </w:p>
    <w:p w14:paraId="570516BD" w14:textId="77777777" w:rsidR="007F6806" w:rsidRPr="001312FA" w:rsidRDefault="007F6806" w:rsidP="007F6806">
      <w:pPr>
        <w:rPr>
          <w:rFonts w:ascii="Footlight MT Light" w:hAnsi="Footlight MT Light"/>
          <w:sz w:val="22"/>
          <w:szCs w:val="22"/>
        </w:rPr>
      </w:pPr>
    </w:p>
    <w:p w14:paraId="79462D91" w14:textId="77777777" w:rsidR="007F6806" w:rsidRPr="001312FA" w:rsidRDefault="007F6806" w:rsidP="007F6806">
      <w:pPr>
        <w:rPr>
          <w:rFonts w:ascii="Footlight MT Light" w:hAnsi="Footlight MT Light"/>
          <w:sz w:val="22"/>
          <w:szCs w:val="22"/>
        </w:rPr>
      </w:pPr>
      <w:r w:rsidRPr="001312FA">
        <w:rPr>
          <w:rFonts w:ascii="Footlight MT Light" w:hAnsi="Footlight MT Light"/>
          <w:sz w:val="22"/>
          <w:szCs w:val="22"/>
        </w:rPr>
        <w:t>Procurement Division/Section</w:t>
      </w:r>
    </w:p>
    <w:p w14:paraId="144F1CDF" w14:textId="77777777" w:rsidR="007F6806" w:rsidRPr="001312FA" w:rsidRDefault="007F6806" w:rsidP="007F6806">
      <w:pPr>
        <w:rPr>
          <w:rFonts w:ascii="Footlight MT Light" w:hAnsi="Footlight MT Light"/>
          <w:sz w:val="22"/>
          <w:szCs w:val="22"/>
        </w:rPr>
      </w:pPr>
    </w:p>
    <w:p w14:paraId="45C2DD9C" w14:textId="3800AA8D" w:rsidR="00CF54DE" w:rsidRPr="007F6806" w:rsidRDefault="00CF54DE" w:rsidP="007F6806"/>
    <w:sectPr w:rsidR="00CF54DE" w:rsidRPr="007F6806" w:rsidSect="00AA0165">
      <w:headerReference w:type="default" r:id="rId8"/>
      <w:footerReference w:type="default" r:id="rId9"/>
      <w:pgSz w:w="11906" w:h="16838" w:code="9"/>
      <w:pgMar w:top="1920" w:right="1350" w:bottom="900" w:left="1620" w:header="446" w:footer="0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20"/>
      <w:docGrid w:linePitch="3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0FC1F5" w14:textId="77777777" w:rsidR="00084056" w:rsidRDefault="00084056">
      <w:r>
        <w:separator/>
      </w:r>
    </w:p>
  </w:endnote>
  <w:endnote w:type="continuationSeparator" w:id="0">
    <w:p w14:paraId="77D94A9E" w14:textId="77777777" w:rsidR="00084056" w:rsidRDefault="000840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Tsuig_04">
    <w:altName w:val="Microsoft Himalaya"/>
    <w:charset w:val="00"/>
    <w:family w:val="auto"/>
    <w:pitch w:val="variable"/>
    <w:sig w:usb0="00000003" w:usb1="00000000" w:usb2="0000004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angdi29">
    <w:panose1 w:val="02000508020000020004"/>
    <w:charset w:val="00"/>
    <w:family w:val="auto"/>
    <w:pitch w:val="variable"/>
    <w:sig w:usb0="80000003" w:usb1="00000000" w:usb2="00000040" w:usb3="00000000" w:csb0="00000001" w:csb1="00000000"/>
  </w:font>
  <w:font w:name="DDC Uchen">
    <w:altName w:val="Times New Roman"/>
    <w:panose1 w:val="01010100010101010101"/>
    <w:charset w:val="00"/>
    <w:family w:val="auto"/>
    <w:pitch w:val="variable"/>
    <w:sig w:usb0="A0000077" w:usb1="5001E04A" w:usb2="0C00004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007FE" w14:textId="3D5A9B3C" w:rsidR="0060309D" w:rsidRDefault="0060309D" w:rsidP="003E3DCE">
    <w:pPr>
      <w:pStyle w:val="Header"/>
      <w:tabs>
        <w:tab w:val="clear" w:pos="4320"/>
      </w:tabs>
      <w:rPr>
        <w:b/>
        <w:sz w:val="22"/>
      </w:rPr>
    </w:pPr>
    <w:r>
      <w:rPr>
        <w:b/>
        <w:sz w:val="22"/>
      </w:rPr>
      <w:t>____________________________________________________________________________________</w:t>
    </w:r>
  </w:p>
  <w:p w14:paraId="3D2FF934" w14:textId="77DCD063" w:rsidR="005A1C5B" w:rsidRPr="008E3CA1" w:rsidRDefault="00CF54DE" w:rsidP="008E3CA1">
    <w:pPr>
      <w:pStyle w:val="Header"/>
      <w:tabs>
        <w:tab w:val="clear" w:pos="4320"/>
      </w:tabs>
      <w:ind w:right="-360"/>
      <w:rPr>
        <w:rFonts w:ascii="Garamond" w:hAnsi="Garamond" w:cstheme="minorHAnsi"/>
        <w:b/>
        <w:bCs/>
        <w:sz w:val="24"/>
        <w:szCs w:val="24"/>
      </w:rPr>
    </w:pPr>
    <w:r>
      <w:rPr>
        <w:rFonts w:ascii="Garamond" w:hAnsi="Garamond" w:cstheme="minorHAnsi"/>
        <w:b/>
        <w:bCs/>
        <w:sz w:val="24"/>
        <w:szCs w:val="24"/>
      </w:rPr>
      <w:t>PMR 2022</w:t>
    </w:r>
    <w:r w:rsidR="008E3CA1" w:rsidRPr="008E3CA1">
      <w:rPr>
        <w:rFonts w:ascii="Garamond" w:hAnsi="Garamond" w:cstheme="minorHAnsi"/>
        <w:b/>
        <w:bCs/>
        <w:sz w:val="24"/>
        <w:szCs w:val="24"/>
      </w:rPr>
      <w:t xml:space="preserve">                                                                  </w:t>
    </w:r>
    <w:r w:rsidR="008E3CA1">
      <w:rPr>
        <w:rFonts w:ascii="Garamond" w:hAnsi="Garamond" w:cstheme="minorHAnsi"/>
        <w:b/>
        <w:bCs/>
        <w:sz w:val="24"/>
        <w:szCs w:val="24"/>
      </w:rPr>
      <w:t xml:space="preserve">           </w:t>
    </w:r>
    <w:r w:rsidR="008E3CA1" w:rsidRPr="008E3CA1">
      <w:rPr>
        <w:rFonts w:ascii="Garamond" w:hAnsi="Garamond" w:cstheme="minorHAnsi"/>
        <w:b/>
        <w:bCs/>
        <w:sz w:val="24"/>
        <w:szCs w:val="24"/>
      </w:rPr>
      <w:t xml:space="preserve">                    </w:t>
    </w:r>
    <w:r>
      <w:rPr>
        <w:rFonts w:ascii="Garamond" w:hAnsi="Garamond" w:cstheme="minorHAnsi"/>
        <w:b/>
        <w:bCs/>
        <w:sz w:val="24"/>
        <w:szCs w:val="24"/>
      </w:rPr>
      <w:t xml:space="preserve">                         Page 43-44</w:t>
    </w:r>
  </w:p>
  <w:p w14:paraId="55782049" w14:textId="45023FE5" w:rsidR="0060309D" w:rsidRDefault="0060309D" w:rsidP="005A1C5B">
    <w:pPr>
      <w:pStyle w:val="Header"/>
      <w:tabs>
        <w:tab w:val="clear" w:pos="432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F1C738" w14:textId="77777777" w:rsidR="00084056" w:rsidRDefault="00084056">
      <w:r>
        <w:separator/>
      </w:r>
    </w:p>
  </w:footnote>
  <w:footnote w:type="continuationSeparator" w:id="0">
    <w:p w14:paraId="308B8D0E" w14:textId="77777777" w:rsidR="00084056" w:rsidRDefault="000840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B56D7" w14:textId="141D2640" w:rsidR="0060309D" w:rsidRPr="00DC0804" w:rsidRDefault="00B2635A" w:rsidP="00B2635A">
    <w:pPr>
      <w:rPr>
        <w:rFonts w:asciiTheme="minorBidi" w:hAnsiTheme="minorBidi" w:cstheme="minorBidi"/>
        <w:b/>
        <w:sz w:val="44"/>
        <w:szCs w:val="44"/>
        <w:lang w:val="en-US"/>
      </w:rPr>
    </w:pPr>
    <w:r>
      <w:rPr>
        <w:b/>
        <w:smallCaps/>
        <w:noProof/>
        <w:sz w:val="52"/>
        <w:szCs w:val="52"/>
        <w:lang w:val="en-US" w:bidi="bo-CN"/>
      </w:rPr>
      <mc:AlternateContent>
        <mc:Choice Requires="wps">
          <w:drawing>
            <wp:anchor distT="0" distB="0" distL="114300" distR="114300" simplePos="0" relativeHeight="251668992" behindDoc="0" locked="0" layoutInCell="1" allowOverlap="1" wp14:anchorId="1DA74D01" wp14:editId="0496F47F">
              <wp:simplePos x="0" y="0"/>
              <wp:positionH relativeFrom="margin">
                <wp:posOffset>-44450</wp:posOffset>
              </wp:positionH>
              <wp:positionV relativeFrom="paragraph">
                <wp:posOffset>834390</wp:posOffset>
              </wp:positionV>
              <wp:extent cx="6267450" cy="0"/>
              <wp:effectExtent l="0" t="19050" r="38100" b="38100"/>
              <wp:wrapNone/>
              <wp:docPr id="7" name="Straight Connector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7450" cy="0"/>
                      </a:xfrm>
                      <a:prstGeom prst="line">
                        <a:avLst/>
                      </a:prstGeom>
                      <a:ln w="60325" cmpd="thickThin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A51DDFB" id="Straight Connector 7" o:spid="_x0000_s1026" style="position:absolute;z-index:251668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.5pt,65.7pt" to="490pt,6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" strokecolor="black [3213]" strokeweight="4.75pt">
              <v:stroke linestyle="thickThin"/>
              <w10:wrap anchorx="margin"/>
            </v:line>
          </w:pict>
        </mc:Fallback>
      </mc:AlternateContent>
    </w:r>
    <w:r>
      <w:rPr>
        <w:b/>
        <w:smallCaps/>
        <w:noProof/>
        <w:sz w:val="52"/>
        <w:szCs w:val="52"/>
        <w:lang w:val="en-US" w:bidi="bo-CN"/>
      </w:rPr>
      <w:drawing>
        <wp:anchor distT="0" distB="0" distL="114300" distR="114300" simplePos="0" relativeHeight="251677184" behindDoc="1" locked="0" layoutInCell="1" allowOverlap="1" wp14:anchorId="1739CBC9" wp14:editId="3FC12C0F">
          <wp:simplePos x="0" y="0"/>
          <wp:positionH relativeFrom="column">
            <wp:posOffset>5514975</wp:posOffset>
          </wp:positionH>
          <wp:positionV relativeFrom="paragraph">
            <wp:posOffset>78740</wp:posOffset>
          </wp:positionV>
          <wp:extent cx="708025" cy="698500"/>
          <wp:effectExtent l="0" t="0" r="0" b="6350"/>
          <wp:wrapTight wrapText="bothSides">
            <wp:wrapPolygon edited="0">
              <wp:start x="5812" y="0"/>
              <wp:lineTo x="0" y="4124"/>
              <wp:lineTo x="0" y="15316"/>
              <wp:lineTo x="2325" y="18851"/>
              <wp:lineTo x="5230" y="21207"/>
              <wp:lineTo x="5812" y="21207"/>
              <wp:lineTo x="15110" y="21207"/>
              <wp:lineTo x="15691" y="21207"/>
              <wp:lineTo x="18597" y="18851"/>
              <wp:lineTo x="20922" y="15316"/>
              <wp:lineTo x="20922" y="4124"/>
              <wp:lineTo x="15110" y="0"/>
              <wp:lineTo x="5812" y="0"/>
            </wp:wrapPolygon>
          </wp:wrapTight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moh_logo_color_old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8025" cy="698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suig_04" w:eastAsia="Arial Unicode MS" w:hAnsi="Tsuig_04" w:cs="Tsuig_04"/>
        <w:b/>
        <w:noProof/>
        <w:sz w:val="52"/>
        <w:szCs w:val="52"/>
        <w:lang w:val="en-US" w:bidi="bo-CN"/>
      </w:rPr>
      <w:drawing>
        <wp:anchor distT="0" distB="0" distL="114300" distR="114300" simplePos="0" relativeHeight="251676160" behindDoc="1" locked="0" layoutInCell="1" allowOverlap="1" wp14:anchorId="4F5FAA77" wp14:editId="34B26848">
          <wp:simplePos x="0" y="0"/>
          <wp:positionH relativeFrom="margin">
            <wp:posOffset>-123825</wp:posOffset>
          </wp:positionH>
          <wp:positionV relativeFrom="paragraph">
            <wp:posOffset>78105</wp:posOffset>
          </wp:positionV>
          <wp:extent cx="714375" cy="695325"/>
          <wp:effectExtent l="0" t="0" r="9525" b="9525"/>
          <wp:wrapTight wrapText="bothSides">
            <wp:wrapPolygon edited="0">
              <wp:start x="9216" y="0"/>
              <wp:lineTo x="4032" y="2367"/>
              <wp:lineTo x="0" y="7101"/>
              <wp:lineTo x="0" y="17162"/>
              <wp:lineTo x="8640" y="21304"/>
              <wp:lineTo x="9216" y="21304"/>
              <wp:lineTo x="12096" y="21304"/>
              <wp:lineTo x="12672" y="21304"/>
              <wp:lineTo x="21312" y="17162"/>
              <wp:lineTo x="21312" y="5918"/>
              <wp:lineTo x="17856" y="2367"/>
              <wp:lineTo x="12096" y="0"/>
              <wp:lineTo x="9216" y="0"/>
            </wp:wrapPolygon>
          </wp:wrapTight>
          <wp:docPr id="2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4oth_logo_color_final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4375" cy="695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mallCaps/>
        <w:noProof/>
        <w:sz w:val="52"/>
        <w:szCs w:val="52"/>
        <w:lang w:val="en-US" w:bidi="bo-CN"/>
      </w:rPr>
      <mc:AlternateContent>
        <mc:Choice Requires="wps">
          <w:drawing>
            <wp:anchor distT="0" distB="0" distL="114300" distR="114300" simplePos="0" relativeHeight="251675136" behindDoc="0" locked="0" layoutInCell="1" allowOverlap="1" wp14:anchorId="49C62BDF" wp14:editId="6E65FA24">
              <wp:simplePos x="0" y="0"/>
              <wp:positionH relativeFrom="margin">
                <wp:posOffset>1374775</wp:posOffset>
              </wp:positionH>
              <wp:positionV relativeFrom="paragraph">
                <wp:posOffset>548640</wp:posOffset>
              </wp:positionV>
              <wp:extent cx="3219450" cy="342900"/>
              <wp:effectExtent l="0" t="0" r="0" b="0"/>
              <wp:wrapNone/>
              <wp:docPr id="8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1945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45507A" w14:textId="350F6EC2" w:rsidR="00F949AF" w:rsidRPr="00B2635A" w:rsidRDefault="00F949AF" w:rsidP="00F949AF">
                          <w:pPr>
                            <w:pStyle w:val="NoSpacing"/>
                            <w:jc w:val="center"/>
                            <w:rPr>
                              <w:rFonts w:asciiTheme="majorHAnsi" w:hAnsiTheme="majorHAnsi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B2635A">
                            <w:rPr>
                              <w:rFonts w:ascii="Wangdi29" w:hAnsi="Wangdi29" w:cs="Wangdi29"/>
                              <w:b/>
                              <w:bCs/>
                              <w:sz w:val="46"/>
                              <w:szCs w:val="46"/>
                            </w:rPr>
                            <w:t xml:space="preserve"> </w:t>
                          </w:r>
                          <w:r w:rsidRPr="00B2635A">
                            <w:rPr>
                              <w:rFonts w:asciiTheme="majorHAnsi" w:hAnsiTheme="majorHAnsi"/>
                              <w:b/>
                              <w:bCs/>
                              <w:sz w:val="24"/>
                              <w:szCs w:val="24"/>
                            </w:rPr>
                            <w:t>(</w:t>
                          </w:r>
                          <w:r w:rsidR="008D01E4">
                            <w:rPr>
                              <w:rFonts w:asciiTheme="majorHAnsi" w:hAnsiTheme="majorHAnsi"/>
                              <w:b/>
                              <w:bCs/>
                              <w:sz w:val="24"/>
                              <w:szCs w:val="24"/>
                            </w:rPr>
                            <w:t>Division of Support</w:t>
                          </w:r>
                          <w:r w:rsidRPr="00B2635A">
                            <w:rPr>
                              <w:rFonts w:asciiTheme="majorHAnsi" w:hAnsiTheme="majorHAnsi"/>
                              <w:b/>
                              <w:bCs/>
                              <w:sz w:val="24"/>
                              <w:szCs w:val="24"/>
                            </w:rPr>
                            <w:t xml:space="preserve"> Services)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9C62BDF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26" type="#_x0000_t202" style="position:absolute;margin-left:108.25pt;margin-top:43.2pt;width:253.5pt;height:27pt;z-index:251675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" filled="f" stroked="f">
              <v:textbox>
                <w:txbxContent>
                  <w:p w14:paraId="4545507A" w14:textId="350F6EC2" w:rsidR="00F949AF" w:rsidRPr="00B2635A" w:rsidRDefault="00F949AF" w:rsidP="00F949AF">
                    <w:pPr>
                      <w:pStyle w:val="NoSpacing"/>
                      <w:jc w:val="center"/>
                      <w:rPr>
                        <w:rFonts w:asciiTheme="majorHAnsi" w:hAnsiTheme="majorHAnsi"/>
                        <w:b/>
                        <w:bCs/>
                        <w:sz w:val="24"/>
                        <w:szCs w:val="24"/>
                      </w:rPr>
                    </w:pPr>
                    <w:r w:rsidRPr="00B2635A">
                      <w:rPr>
                        <w:rFonts w:ascii="Wangdi29" w:hAnsi="Wangdi29" w:cs="Wangdi29"/>
                        <w:b/>
                        <w:bCs/>
                        <w:sz w:val="46"/>
                        <w:szCs w:val="46"/>
                      </w:rPr>
                      <w:t xml:space="preserve"> </w:t>
                    </w:r>
                    <w:r w:rsidRPr="00B2635A">
                      <w:rPr>
                        <w:rFonts w:asciiTheme="majorHAnsi" w:hAnsiTheme="majorHAnsi"/>
                        <w:b/>
                        <w:bCs/>
                        <w:sz w:val="24"/>
                        <w:szCs w:val="24"/>
                      </w:rPr>
                      <w:t>(</w:t>
                    </w:r>
                    <w:r w:rsidR="008D01E4">
                      <w:rPr>
                        <w:rFonts w:asciiTheme="majorHAnsi" w:hAnsiTheme="majorHAnsi"/>
                        <w:b/>
                        <w:bCs/>
                        <w:sz w:val="24"/>
                        <w:szCs w:val="24"/>
                      </w:rPr>
                      <w:t>Division of Support</w:t>
                    </w:r>
                    <w:r w:rsidRPr="00B2635A">
                      <w:rPr>
                        <w:rFonts w:asciiTheme="majorHAnsi" w:hAnsiTheme="majorHAnsi"/>
                        <w:b/>
                        <w:bCs/>
                        <w:sz w:val="24"/>
                        <w:szCs w:val="24"/>
                      </w:rPr>
                      <w:t xml:space="preserve"> Services)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b/>
        <w:smallCaps/>
        <w:noProof/>
        <w:sz w:val="52"/>
        <w:szCs w:val="52"/>
        <w:lang w:val="en-US" w:bidi="bo-CN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A4C3F16" wp14:editId="47AA9BE5">
              <wp:simplePos x="0" y="0"/>
              <wp:positionH relativeFrom="margin">
                <wp:posOffset>-3175</wp:posOffset>
              </wp:positionH>
              <wp:positionV relativeFrom="paragraph">
                <wp:posOffset>326390</wp:posOffset>
              </wp:positionV>
              <wp:extent cx="6223000" cy="266700"/>
              <wp:effectExtent l="0" t="0" r="0" b="0"/>
              <wp:wrapNone/>
              <wp:docPr id="2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23000" cy="266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629AFA" w14:textId="16A39FBD" w:rsidR="00E42BE3" w:rsidRPr="00B2635A" w:rsidRDefault="00E42BE3" w:rsidP="004105AC">
                          <w:pPr>
                            <w:pStyle w:val="NoSpacing"/>
                            <w:jc w:val="center"/>
                            <w:rPr>
                              <w:rFonts w:asciiTheme="majorHAnsi" w:hAnsiTheme="majorHAnsi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B2635A">
                            <w:rPr>
                              <w:rFonts w:asciiTheme="majorHAnsi" w:hAnsiTheme="majorHAnsi"/>
                              <w:b/>
                              <w:bCs/>
                              <w:sz w:val="24"/>
                              <w:szCs w:val="24"/>
                            </w:rPr>
                            <w:t>Royal Government of Bhutan</w:t>
                          </w:r>
                          <w:r w:rsidR="004105AC" w:rsidRPr="00B2635A">
                            <w:rPr>
                              <w:rFonts w:asciiTheme="majorHAnsi" w:hAnsiTheme="majorHAnsi"/>
                              <w:b/>
                              <w:bCs/>
                              <w:sz w:val="24"/>
                              <w:szCs w:val="24"/>
                            </w:rPr>
                            <w:t xml:space="preserve">, </w:t>
                          </w:r>
                          <w:r w:rsidRPr="00B2635A">
                            <w:rPr>
                              <w:rFonts w:asciiTheme="majorHAnsi" w:hAnsiTheme="majorHAnsi"/>
                              <w:b/>
                              <w:bCs/>
                              <w:sz w:val="24"/>
                              <w:szCs w:val="24"/>
                            </w:rPr>
                            <w:t xml:space="preserve">Ministry of Health, </w:t>
                          </w:r>
                          <w:r w:rsidR="004105AC" w:rsidRPr="00B2635A">
                            <w:rPr>
                              <w:rFonts w:asciiTheme="majorHAnsi" w:hAnsiTheme="majorHAnsi"/>
                              <w:b/>
                              <w:bCs/>
                              <w:sz w:val="24"/>
                              <w:szCs w:val="24"/>
                            </w:rPr>
                            <w:t>Thimphu, Bhutan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A4C3F16" id="_x0000_s1027" type="#_x0000_t202" style="position:absolute;margin-left:-.25pt;margin-top:25.7pt;width:490pt;height:21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" filled="f" stroked="f">
              <v:textbox>
                <w:txbxContent>
                  <w:p w14:paraId="25629AFA" w14:textId="16A39FBD" w:rsidR="00E42BE3" w:rsidRPr="00B2635A" w:rsidRDefault="00E42BE3" w:rsidP="004105AC">
                    <w:pPr>
                      <w:pStyle w:val="NoSpacing"/>
                      <w:jc w:val="center"/>
                      <w:rPr>
                        <w:rFonts w:asciiTheme="majorHAnsi" w:hAnsiTheme="majorHAnsi"/>
                        <w:b/>
                        <w:bCs/>
                        <w:sz w:val="24"/>
                        <w:szCs w:val="24"/>
                      </w:rPr>
                    </w:pPr>
                    <w:r w:rsidRPr="00B2635A">
                      <w:rPr>
                        <w:rFonts w:asciiTheme="majorHAnsi" w:hAnsiTheme="majorHAnsi"/>
                        <w:b/>
                        <w:bCs/>
                        <w:sz w:val="24"/>
                        <w:szCs w:val="24"/>
                      </w:rPr>
                      <w:t>Royal Government of Bhutan</w:t>
                    </w:r>
                    <w:r w:rsidR="004105AC" w:rsidRPr="00B2635A">
                      <w:rPr>
                        <w:rFonts w:asciiTheme="majorHAnsi" w:hAnsiTheme="majorHAnsi"/>
                        <w:b/>
                        <w:bCs/>
                        <w:sz w:val="24"/>
                        <w:szCs w:val="24"/>
                      </w:rPr>
                      <w:t xml:space="preserve">, </w:t>
                    </w:r>
                    <w:r w:rsidRPr="00B2635A">
                      <w:rPr>
                        <w:rFonts w:asciiTheme="majorHAnsi" w:hAnsiTheme="majorHAnsi"/>
                        <w:b/>
                        <w:bCs/>
                        <w:sz w:val="24"/>
                        <w:szCs w:val="24"/>
                      </w:rPr>
                      <w:t xml:space="preserve">Ministry of Health, </w:t>
                    </w:r>
                    <w:r w:rsidR="004105AC" w:rsidRPr="00B2635A">
                      <w:rPr>
                        <w:rFonts w:asciiTheme="majorHAnsi" w:hAnsiTheme="majorHAnsi"/>
                        <w:b/>
                        <w:bCs/>
                        <w:sz w:val="24"/>
                        <w:szCs w:val="24"/>
                      </w:rPr>
                      <w:t>Thimphu, Bhutan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Tsuig_04" w:eastAsia="Arial Unicode MS" w:hAnsi="Tsuig_04" w:cs="Tsuig_04"/>
        <w:b/>
        <w:noProof/>
        <w:sz w:val="52"/>
        <w:szCs w:val="52"/>
        <w:lang w:val="en-US" w:bidi="bo-CN"/>
      </w:rPr>
      <w:drawing>
        <wp:anchor distT="0" distB="0" distL="114300" distR="114300" simplePos="0" relativeHeight="251656703" behindDoc="1" locked="0" layoutInCell="1" allowOverlap="1" wp14:anchorId="1AE90326" wp14:editId="3D51276A">
          <wp:simplePos x="0" y="0"/>
          <wp:positionH relativeFrom="column">
            <wp:posOffset>1247140</wp:posOffset>
          </wp:positionH>
          <wp:positionV relativeFrom="paragraph">
            <wp:posOffset>59690</wp:posOffset>
          </wp:positionV>
          <wp:extent cx="3629025" cy="316865"/>
          <wp:effectExtent l="0" t="0" r="9525" b="6985"/>
          <wp:wrapTight wrapText="bothSides">
            <wp:wrapPolygon edited="0">
              <wp:start x="0" y="0"/>
              <wp:lineTo x="0" y="20778"/>
              <wp:lineTo x="21543" y="20778"/>
              <wp:lineTo x="21543" y="0"/>
              <wp:lineTo x="0" y="0"/>
            </wp:wrapPolygon>
          </wp:wrapTight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1" name="moh_header_dzo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29025" cy="3168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65DDB" w:rsidRPr="00857F3B">
      <w:rPr>
        <w:rFonts w:ascii="Tsuig_04" w:eastAsia="Arial Unicode MS" w:hAnsi="Tsuig_04" w:cs="Tsuig_04"/>
        <w:b/>
        <w:noProof/>
        <w:sz w:val="52"/>
        <w:szCs w:val="52"/>
        <w:lang w:val="en-US" w:bidi="bo-CN"/>
      </w:rPr>
      <mc:AlternateContent>
        <mc:Choice Requires="wps">
          <w:drawing>
            <wp:anchor distT="45720" distB="45720" distL="114300" distR="114300" simplePos="0" relativeHeight="251662848" behindDoc="0" locked="0" layoutInCell="1" allowOverlap="1" wp14:anchorId="0153D439" wp14:editId="4DF082CD">
              <wp:simplePos x="0" y="0"/>
              <wp:positionH relativeFrom="column">
                <wp:posOffset>1101725</wp:posOffset>
              </wp:positionH>
              <wp:positionV relativeFrom="paragraph">
                <wp:posOffset>-83185</wp:posOffset>
              </wp:positionV>
              <wp:extent cx="1950720" cy="1404620"/>
              <wp:effectExtent l="0" t="0" r="0" b="0"/>
              <wp:wrapSquare wrapText="bothSides"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5072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DC9B583" w14:textId="2B958508" w:rsidR="00857F3B" w:rsidRPr="00857F3B" w:rsidRDefault="00857F3B" w:rsidP="00857F3B">
                          <w:pPr>
                            <w:contextualSpacing/>
                            <w:jc w:val="center"/>
                            <w:rPr>
                              <w:rFonts w:ascii="DDC Uchen" w:hAnsi="DDC Uchen" w:cs="DDC Uchen"/>
                              <w:sz w:val="32"/>
                              <w:szCs w:val="3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0153D439" id="Text Box 2" o:spid="_x0000_s1028" type="#_x0000_t202" style="position:absolute;margin-left:86.75pt;margin-top:-6.55pt;width:153.6pt;height:110.6pt;z-index:25166284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" filled="f" stroked="f">
              <v:textbox style="mso-fit-shape-to-text:t">
                <w:txbxContent>
                  <w:p w14:paraId="7DC9B583" w14:textId="2B958508" w:rsidR="00857F3B" w:rsidRPr="00857F3B" w:rsidRDefault="00857F3B" w:rsidP="00857F3B">
                    <w:pPr>
                      <w:contextualSpacing/>
                      <w:jc w:val="center"/>
                      <w:rPr>
                        <w:rFonts w:ascii="DDC Uchen" w:hAnsi="DDC Uchen" w:cs="DDC Uchen"/>
                        <w:sz w:val="32"/>
                        <w:szCs w:val="32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60309D">
      <w:rPr>
        <w:rFonts w:ascii="Tsuig_04" w:eastAsia="Arial Unicode MS" w:hAnsi="Tsuig_04" w:cs="Tsuig_04"/>
        <w:b/>
        <w:sz w:val="52"/>
        <w:szCs w:val="52"/>
      </w:rPr>
      <w:t xml:space="preserve">    </w:t>
    </w:r>
    <w:r w:rsidR="008D6944">
      <w:rPr>
        <w:rFonts w:ascii="Tsuig_04" w:eastAsia="Arial Unicode MS" w:hAnsi="Tsuig_04" w:cs="Tsuig_04"/>
        <w:b/>
        <w:sz w:val="52"/>
        <w:szCs w:val="52"/>
      </w:rPr>
      <w:tab/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D3072"/>
    <w:multiLevelType w:val="hybridMultilevel"/>
    <w:tmpl w:val="DDFE122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06DB6"/>
    <w:multiLevelType w:val="hybridMultilevel"/>
    <w:tmpl w:val="E88AB0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014246"/>
    <w:multiLevelType w:val="hybridMultilevel"/>
    <w:tmpl w:val="99BE968A"/>
    <w:lvl w:ilvl="0" w:tplc="3118DBC4">
      <w:start w:val="1"/>
      <w:numFmt w:val="bullet"/>
      <w:lvlText w:val="-"/>
      <w:lvlJc w:val="left"/>
      <w:pPr>
        <w:ind w:left="1080" w:hanging="360"/>
      </w:pPr>
      <w:rPr>
        <w:rFonts w:ascii="Georgia" w:eastAsia="Times New Roman" w:hAnsi="Georg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3C7000F"/>
    <w:multiLevelType w:val="hybridMultilevel"/>
    <w:tmpl w:val="287A210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A11A6F"/>
    <w:multiLevelType w:val="hybridMultilevel"/>
    <w:tmpl w:val="CA12C7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433439"/>
    <w:multiLevelType w:val="hybridMultilevel"/>
    <w:tmpl w:val="3B0CB8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6D1A03"/>
    <w:multiLevelType w:val="hybridMultilevel"/>
    <w:tmpl w:val="C7C0CB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087973"/>
    <w:multiLevelType w:val="hybridMultilevel"/>
    <w:tmpl w:val="21F653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E34010"/>
    <w:multiLevelType w:val="hybridMultilevel"/>
    <w:tmpl w:val="D204A2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AB388B"/>
    <w:multiLevelType w:val="hybridMultilevel"/>
    <w:tmpl w:val="BBFAF6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1216BE"/>
    <w:multiLevelType w:val="hybridMultilevel"/>
    <w:tmpl w:val="7D92C8B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3719D7"/>
    <w:multiLevelType w:val="hybridMultilevel"/>
    <w:tmpl w:val="0DDE4C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A602C2"/>
    <w:multiLevelType w:val="hybridMultilevel"/>
    <w:tmpl w:val="BE3C78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B328D3"/>
    <w:multiLevelType w:val="hybridMultilevel"/>
    <w:tmpl w:val="9B3E47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076713"/>
    <w:multiLevelType w:val="hybridMultilevel"/>
    <w:tmpl w:val="BC2C59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154BD5"/>
    <w:multiLevelType w:val="hybridMultilevel"/>
    <w:tmpl w:val="85D0DC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5065B5"/>
    <w:multiLevelType w:val="hybridMultilevel"/>
    <w:tmpl w:val="AC40B0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E4622D"/>
    <w:multiLevelType w:val="hybridMultilevel"/>
    <w:tmpl w:val="CEF651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D51432"/>
    <w:multiLevelType w:val="hybridMultilevel"/>
    <w:tmpl w:val="755821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8902A1"/>
    <w:multiLevelType w:val="hybridMultilevel"/>
    <w:tmpl w:val="265AA5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D15DE6"/>
    <w:multiLevelType w:val="hybridMultilevel"/>
    <w:tmpl w:val="DF1CBFC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E4788E"/>
    <w:multiLevelType w:val="hybridMultilevel"/>
    <w:tmpl w:val="F8348E6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C76D01"/>
    <w:multiLevelType w:val="hybridMultilevel"/>
    <w:tmpl w:val="10C842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3023884">
    <w:abstractNumId w:val="5"/>
  </w:num>
  <w:num w:numId="2" w16cid:durableId="1506021447">
    <w:abstractNumId w:val="17"/>
  </w:num>
  <w:num w:numId="3" w16cid:durableId="1091896410">
    <w:abstractNumId w:val="0"/>
  </w:num>
  <w:num w:numId="4" w16cid:durableId="1084883903">
    <w:abstractNumId w:val="19"/>
  </w:num>
  <w:num w:numId="5" w16cid:durableId="645476040">
    <w:abstractNumId w:val="7"/>
  </w:num>
  <w:num w:numId="6" w16cid:durableId="904334917">
    <w:abstractNumId w:val="9"/>
  </w:num>
  <w:num w:numId="7" w16cid:durableId="2016689602">
    <w:abstractNumId w:val="8"/>
  </w:num>
  <w:num w:numId="8" w16cid:durableId="596132484">
    <w:abstractNumId w:val="22"/>
  </w:num>
  <w:num w:numId="9" w16cid:durableId="934440420">
    <w:abstractNumId w:val="20"/>
  </w:num>
  <w:num w:numId="10" w16cid:durableId="568271096">
    <w:abstractNumId w:val="10"/>
  </w:num>
  <w:num w:numId="11" w16cid:durableId="383213981">
    <w:abstractNumId w:val="1"/>
  </w:num>
  <w:num w:numId="12" w16cid:durableId="1595285593">
    <w:abstractNumId w:val="15"/>
  </w:num>
  <w:num w:numId="13" w16cid:durableId="815224045">
    <w:abstractNumId w:val="6"/>
  </w:num>
  <w:num w:numId="14" w16cid:durableId="25836877">
    <w:abstractNumId w:val="21"/>
  </w:num>
  <w:num w:numId="15" w16cid:durableId="667710704">
    <w:abstractNumId w:val="2"/>
  </w:num>
  <w:num w:numId="16" w16cid:durableId="1715614246">
    <w:abstractNumId w:val="11"/>
  </w:num>
  <w:num w:numId="17" w16cid:durableId="16818474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89339065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092094037">
    <w:abstractNumId w:val="16"/>
  </w:num>
  <w:num w:numId="20" w16cid:durableId="726421696">
    <w:abstractNumId w:val="12"/>
  </w:num>
  <w:num w:numId="21" w16cid:durableId="1595092787">
    <w:abstractNumId w:val="18"/>
  </w:num>
  <w:num w:numId="22" w16cid:durableId="1617903019">
    <w:abstractNumId w:val="13"/>
  </w:num>
  <w:num w:numId="23" w16cid:durableId="2069065645">
    <w:abstractNumId w:val="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hideSpellingErrors/>
  <w:hideGrammaticalErrors/>
  <w:activeWritingStyle w:appName="MSWord" w:lang="en-US" w:vendorID="64" w:dllVersion="6" w:nlCheck="1" w:checkStyle="1"/>
  <w:activeWritingStyle w:appName="MSWord" w:lang="en-US" w:vendorID="64" w:dllVersion="5" w:nlCheck="1" w:checkStyle="1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5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4C3A"/>
    <w:rsid w:val="000003B6"/>
    <w:rsid w:val="0000058F"/>
    <w:rsid w:val="0000078E"/>
    <w:rsid w:val="00001F3C"/>
    <w:rsid w:val="0000206A"/>
    <w:rsid w:val="00002651"/>
    <w:rsid w:val="00002C83"/>
    <w:rsid w:val="00002D60"/>
    <w:rsid w:val="0000366C"/>
    <w:rsid w:val="00003816"/>
    <w:rsid w:val="00003A3F"/>
    <w:rsid w:val="00003D02"/>
    <w:rsid w:val="00003F3F"/>
    <w:rsid w:val="00004652"/>
    <w:rsid w:val="00004E58"/>
    <w:rsid w:val="00005978"/>
    <w:rsid w:val="00005A03"/>
    <w:rsid w:val="00005AA3"/>
    <w:rsid w:val="000065F4"/>
    <w:rsid w:val="000068AA"/>
    <w:rsid w:val="00006B14"/>
    <w:rsid w:val="00006C0A"/>
    <w:rsid w:val="00006D5E"/>
    <w:rsid w:val="00006D73"/>
    <w:rsid w:val="0000712C"/>
    <w:rsid w:val="00007185"/>
    <w:rsid w:val="00007687"/>
    <w:rsid w:val="00007A69"/>
    <w:rsid w:val="00007E5E"/>
    <w:rsid w:val="0001048C"/>
    <w:rsid w:val="000105A0"/>
    <w:rsid w:val="00010681"/>
    <w:rsid w:val="0001075E"/>
    <w:rsid w:val="00010B4B"/>
    <w:rsid w:val="00010B85"/>
    <w:rsid w:val="00010F34"/>
    <w:rsid w:val="00011BE9"/>
    <w:rsid w:val="00011CB1"/>
    <w:rsid w:val="00011DE9"/>
    <w:rsid w:val="00011E25"/>
    <w:rsid w:val="00011F5A"/>
    <w:rsid w:val="0001279C"/>
    <w:rsid w:val="0001282F"/>
    <w:rsid w:val="00012EF7"/>
    <w:rsid w:val="000133B6"/>
    <w:rsid w:val="000134F2"/>
    <w:rsid w:val="00013646"/>
    <w:rsid w:val="00013815"/>
    <w:rsid w:val="00013CB9"/>
    <w:rsid w:val="00013FE2"/>
    <w:rsid w:val="00014077"/>
    <w:rsid w:val="000142B2"/>
    <w:rsid w:val="000144EA"/>
    <w:rsid w:val="000147EB"/>
    <w:rsid w:val="00014BB9"/>
    <w:rsid w:val="00014BD3"/>
    <w:rsid w:val="00014D37"/>
    <w:rsid w:val="00014EA9"/>
    <w:rsid w:val="00014F77"/>
    <w:rsid w:val="0001576C"/>
    <w:rsid w:val="00015DA2"/>
    <w:rsid w:val="00015F61"/>
    <w:rsid w:val="00016635"/>
    <w:rsid w:val="00016786"/>
    <w:rsid w:val="00016836"/>
    <w:rsid w:val="00016A0C"/>
    <w:rsid w:val="00016C4A"/>
    <w:rsid w:val="00017458"/>
    <w:rsid w:val="000174A3"/>
    <w:rsid w:val="0001784D"/>
    <w:rsid w:val="00020BF1"/>
    <w:rsid w:val="00020E65"/>
    <w:rsid w:val="0002221D"/>
    <w:rsid w:val="000225F7"/>
    <w:rsid w:val="000225FD"/>
    <w:rsid w:val="000226E7"/>
    <w:rsid w:val="00022731"/>
    <w:rsid w:val="000227A9"/>
    <w:rsid w:val="00022E0B"/>
    <w:rsid w:val="00022F44"/>
    <w:rsid w:val="000231D2"/>
    <w:rsid w:val="00023347"/>
    <w:rsid w:val="000235A8"/>
    <w:rsid w:val="000236C1"/>
    <w:rsid w:val="00023AEF"/>
    <w:rsid w:val="00023B0B"/>
    <w:rsid w:val="00023BFF"/>
    <w:rsid w:val="00023C5E"/>
    <w:rsid w:val="00023EDE"/>
    <w:rsid w:val="00023F7C"/>
    <w:rsid w:val="00024031"/>
    <w:rsid w:val="00024766"/>
    <w:rsid w:val="0002489B"/>
    <w:rsid w:val="00024BC2"/>
    <w:rsid w:val="00024F36"/>
    <w:rsid w:val="000255C5"/>
    <w:rsid w:val="0002562E"/>
    <w:rsid w:val="0002571C"/>
    <w:rsid w:val="00025BFE"/>
    <w:rsid w:val="0002631E"/>
    <w:rsid w:val="00027383"/>
    <w:rsid w:val="000273AA"/>
    <w:rsid w:val="00027668"/>
    <w:rsid w:val="00027BE4"/>
    <w:rsid w:val="0003063B"/>
    <w:rsid w:val="000309B9"/>
    <w:rsid w:val="00030B6B"/>
    <w:rsid w:val="00030BE4"/>
    <w:rsid w:val="00030E3C"/>
    <w:rsid w:val="000313A0"/>
    <w:rsid w:val="00031DE5"/>
    <w:rsid w:val="00032481"/>
    <w:rsid w:val="000325E8"/>
    <w:rsid w:val="00032867"/>
    <w:rsid w:val="00032F7B"/>
    <w:rsid w:val="0003301B"/>
    <w:rsid w:val="0003330E"/>
    <w:rsid w:val="0003339E"/>
    <w:rsid w:val="000336EE"/>
    <w:rsid w:val="00033B1D"/>
    <w:rsid w:val="00033F2E"/>
    <w:rsid w:val="000343A6"/>
    <w:rsid w:val="00034FD7"/>
    <w:rsid w:val="000351B8"/>
    <w:rsid w:val="000353D1"/>
    <w:rsid w:val="00035671"/>
    <w:rsid w:val="00036410"/>
    <w:rsid w:val="00037192"/>
    <w:rsid w:val="000371A1"/>
    <w:rsid w:val="00037234"/>
    <w:rsid w:val="0003724E"/>
    <w:rsid w:val="00037451"/>
    <w:rsid w:val="00037922"/>
    <w:rsid w:val="00037AFC"/>
    <w:rsid w:val="00037B26"/>
    <w:rsid w:val="00037E23"/>
    <w:rsid w:val="00040919"/>
    <w:rsid w:val="00040F4C"/>
    <w:rsid w:val="00040FBF"/>
    <w:rsid w:val="00041050"/>
    <w:rsid w:val="00041087"/>
    <w:rsid w:val="00041196"/>
    <w:rsid w:val="0004135A"/>
    <w:rsid w:val="000414CC"/>
    <w:rsid w:val="000417D1"/>
    <w:rsid w:val="00041B54"/>
    <w:rsid w:val="00041DC8"/>
    <w:rsid w:val="00041E02"/>
    <w:rsid w:val="00041FB7"/>
    <w:rsid w:val="0004226D"/>
    <w:rsid w:val="00042692"/>
    <w:rsid w:val="0004274B"/>
    <w:rsid w:val="00043D3F"/>
    <w:rsid w:val="000441E9"/>
    <w:rsid w:val="00044914"/>
    <w:rsid w:val="00044CFD"/>
    <w:rsid w:val="00044FDB"/>
    <w:rsid w:val="0004558C"/>
    <w:rsid w:val="00045692"/>
    <w:rsid w:val="00045E4E"/>
    <w:rsid w:val="00046203"/>
    <w:rsid w:val="000463FA"/>
    <w:rsid w:val="000467FE"/>
    <w:rsid w:val="00046842"/>
    <w:rsid w:val="00046E72"/>
    <w:rsid w:val="000471B4"/>
    <w:rsid w:val="000473C3"/>
    <w:rsid w:val="00047ADB"/>
    <w:rsid w:val="00047BFF"/>
    <w:rsid w:val="00047FAE"/>
    <w:rsid w:val="0005018E"/>
    <w:rsid w:val="0005031C"/>
    <w:rsid w:val="000503B9"/>
    <w:rsid w:val="000507A8"/>
    <w:rsid w:val="00050A64"/>
    <w:rsid w:val="00050D5B"/>
    <w:rsid w:val="00050E20"/>
    <w:rsid w:val="00051355"/>
    <w:rsid w:val="0005189E"/>
    <w:rsid w:val="0005195D"/>
    <w:rsid w:val="000529AD"/>
    <w:rsid w:val="00052BA3"/>
    <w:rsid w:val="0005304E"/>
    <w:rsid w:val="00053341"/>
    <w:rsid w:val="000533F9"/>
    <w:rsid w:val="000537C3"/>
    <w:rsid w:val="00054689"/>
    <w:rsid w:val="00054881"/>
    <w:rsid w:val="00054AC2"/>
    <w:rsid w:val="00054C3E"/>
    <w:rsid w:val="00054DD8"/>
    <w:rsid w:val="00054FB3"/>
    <w:rsid w:val="00054FF2"/>
    <w:rsid w:val="00055204"/>
    <w:rsid w:val="00055884"/>
    <w:rsid w:val="00055BE7"/>
    <w:rsid w:val="00055F9F"/>
    <w:rsid w:val="00056272"/>
    <w:rsid w:val="0005646C"/>
    <w:rsid w:val="0005654F"/>
    <w:rsid w:val="0005697D"/>
    <w:rsid w:val="00056A71"/>
    <w:rsid w:val="00056B5A"/>
    <w:rsid w:val="00056B7A"/>
    <w:rsid w:val="0005742A"/>
    <w:rsid w:val="00057683"/>
    <w:rsid w:val="0005781B"/>
    <w:rsid w:val="00057894"/>
    <w:rsid w:val="000579CA"/>
    <w:rsid w:val="00060B16"/>
    <w:rsid w:val="00060FB3"/>
    <w:rsid w:val="00061508"/>
    <w:rsid w:val="00061661"/>
    <w:rsid w:val="0006169A"/>
    <w:rsid w:val="00061752"/>
    <w:rsid w:val="000618C9"/>
    <w:rsid w:val="00061A76"/>
    <w:rsid w:val="00061C5F"/>
    <w:rsid w:val="00061CA0"/>
    <w:rsid w:val="000627E9"/>
    <w:rsid w:val="000628BF"/>
    <w:rsid w:val="00063708"/>
    <w:rsid w:val="00063A53"/>
    <w:rsid w:val="00063E92"/>
    <w:rsid w:val="000640BF"/>
    <w:rsid w:val="0006443A"/>
    <w:rsid w:val="0006482D"/>
    <w:rsid w:val="00065003"/>
    <w:rsid w:val="00065131"/>
    <w:rsid w:val="000655B3"/>
    <w:rsid w:val="0006580B"/>
    <w:rsid w:val="00065830"/>
    <w:rsid w:val="00065AA4"/>
    <w:rsid w:val="00065C26"/>
    <w:rsid w:val="00065CA3"/>
    <w:rsid w:val="00066138"/>
    <w:rsid w:val="00067533"/>
    <w:rsid w:val="000676B8"/>
    <w:rsid w:val="00067808"/>
    <w:rsid w:val="00067B91"/>
    <w:rsid w:val="00067EF3"/>
    <w:rsid w:val="00070288"/>
    <w:rsid w:val="0007030C"/>
    <w:rsid w:val="00070540"/>
    <w:rsid w:val="0007088A"/>
    <w:rsid w:val="00070A68"/>
    <w:rsid w:val="00071653"/>
    <w:rsid w:val="00071F46"/>
    <w:rsid w:val="00072585"/>
    <w:rsid w:val="000729DB"/>
    <w:rsid w:val="00072AEE"/>
    <w:rsid w:val="0007338F"/>
    <w:rsid w:val="000734A8"/>
    <w:rsid w:val="0007362A"/>
    <w:rsid w:val="00073631"/>
    <w:rsid w:val="00073968"/>
    <w:rsid w:val="00073C26"/>
    <w:rsid w:val="00073DE7"/>
    <w:rsid w:val="0007404D"/>
    <w:rsid w:val="000747CF"/>
    <w:rsid w:val="0007485F"/>
    <w:rsid w:val="00074A87"/>
    <w:rsid w:val="00074A95"/>
    <w:rsid w:val="00074B77"/>
    <w:rsid w:val="0007507C"/>
    <w:rsid w:val="00075948"/>
    <w:rsid w:val="00075B64"/>
    <w:rsid w:val="00076899"/>
    <w:rsid w:val="00076A48"/>
    <w:rsid w:val="00076BE8"/>
    <w:rsid w:val="00076C16"/>
    <w:rsid w:val="000774AA"/>
    <w:rsid w:val="00077622"/>
    <w:rsid w:val="0007774E"/>
    <w:rsid w:val="00077BBB"/>
    <w:rsid w:val="00077BF6"/>
    <w:rsid w:val="0008004B"/>
    <w:rsid w:val="0008008E"/>
    <w:rsid w:val="00080322"/>
    <w:rsid w:val="000808F3"/>
    <w:rsid w:val="00080AA7"/>
    <w:rsid w:val="000814EF"/>
    <w:rsid w:val="000818AB"/>
    <w:rsid w:val="0008199E"/>
    <w:rsid w:val="000821F0"/>
    <w:rsid w:val="0008260E"/>
    <w:rsid w:val="00082B62"/>
    <w:rsid w:val="00082E83"/>
    <w:rsid w:val="00082FFE"/>
    <w:rsid w:val="00083072"/>
    <w:rsid w:val="0008387C"/>
    <w:rsid w:val="00083C3A"/>
    <w:rsid w:val="00083E7D"/>
    <w:rsid w:val="00083F1C"/>
    <w:rsid w:val="00084056"/>
    <w:rsid w:val="000840C1"/>
    <w:rsid w:val="00084193"/>
    <w:rsid w:val="0008430E"/>
    <w:rsid w:val="0008491F"/>
    <w:rsid w:val="00084AEA"/>
    <w:rsid w:val="00084D7B"/>
    <w:rsid w:val="00085044"/>
    <w:rsid w:val="00085F16"/>
    <w:rsid w:val="000868BC"/>
    <w:rsid w:val="00086BAD"/>
    <w:rsid w:val="00086E3C"/>
    <w:rsid w:val="000870E3"/>
    <w:rsid w:val="0008715A"/>
    <w:rsid w:val="00087596"/>
    <w:rsid w:val="000876EC"/>
    <w:rsid w:val="00087805"/>
    <w:rsid w:val="00087928"/>
    <w:rsid w:val="00087ABD"/>
    <w:rsid w:val="00087D6C"/>
    <w:rsid w:val="00087DF1"/>
    <w:rsid w:val="0009029A"/>
    <w:rsid w:val="000908C8"/>
    <w:rsid w:val="00090AC2"/>
    <w:rsid w:val="00090DB0"/>
    <w:rsid w:val="00091411"/>
    <w:rsid w:val="00091521"/>
    <w:rsid w:val="00091CC5"/>
    <w:rsid w:val="00091F28"/>
    <w:rsid w:val="000920A1"/>
    <w:rsid w:val="00092168"/>
    <w:rsid w:val="000925D1"/>
    <w:rsid w:val="00092766"/>
    <w:rsid w:val="00092A06"/>
    <w:rsid w:val="00092A42"/>
    <w:rsid w:val="00092C17"/>
    <w:rsid w:val="00092F4C"/>
    <w:rsid w:val="000931A6"/>
    <w:rsid w:val="000932AB"/>
    <w:rsid w:val="00093806"/>
    <w:rsid w:val="00093B0D"/>
    <w:rsid w:val="00093F4B"/>
    <w:rsid w:val="000948F4"/>
    <w:rsid w:val="000951C4"/>
    <w:rsid w:val="00095F07"/>
    <w:rsid w:val="0009639B"/>
    <w:rsid w:val="00096449"/>
    <w:rsid w:val="0009659F"/>
    <w:rsid w:val="00096E70"/>
    <w:rsid w:val="00096EA9"/>
    <w:rsid w:val="000972EB"/>
    <w:rsid w:val="00097470"/>
    <w:rsid w:val="0009748C"/>
    <w:rsid w:val="000974BB"/>
    <w:rsid w:val="00097CE4"/>
    <w:rsid w:val="00097D31"/>
    <w:rsid w:val="000A0436"/>
    <w:rsid w:val="000A06AC"/>
    <w:rsid w:val="000A075D"/>
    <w:rsid w:val="000A125D"/>
    <w:rsid w:val="000A157D"/>
    <w:rsid w:val="000A15CA"/>
    <w:rsid w:val="000A15FB"/>
    <w:rsid w:val="000A19F1"/>
    <w:rsid w:val="000A1A33"/>
    <w:rsid w:val="000A1A6F"/>
    <w:rsid w:val="000A1D63"/>
    <w:rsid w:val="000A202E"/>
    <w:rsid w:val="000A26EE"/>
    <w:rsid w:val="000A370D"/>
    <w:rsid w:val="000A377A"/>
    <w:rsid w:val="000A389D"/>
    <w:rsid w:val="000A3A37"/>
    <w:rsid w:val="000A3EF7"/>
    <w:rsid w:val="000A3F4D"/>
    <w:rsid w:val="000A4168"/>
    <w:rsid w:val="000A4A7C"/>
    <w:rsid w:val="000A4DD8"/>
    <w:rsid w:val="000A4EBF"/>
    <w:rsid w:val="000A6269"/>
    <w:rsid w:val="000A6684"/>
    <w:rsid w:val="000A72D9"/>
    <w:rsid w:val="000A74F0"/>
    <w:rsid w:val="000A781A"/>
    <w:rsid w:val="000A7B02"/>
    <w:rsid w:val="000B0E41"/>
    <w:rsid w:val="000B1B81"/>
    <w:rsid w:val="000B1BB8"/>
    <w:rsid w:val="000B1D95"/>
    <w:rsid w:val="000B2697"/>
    <w:rsid w:val="000B31B3"/>
    <w:rsid w:val="000B32A2"/>
    <w:rsid w:val="000B36B1"/>
    <w:rsid w:val="000B3856"/>
    <w:rsid w:val="000B3B87"/>
    <w:rsid w:val="000B42DF"/>
    <w:rsid w:val="000B4A2B"/>
    <w:rsid w:val="000B4F02"/>
    <w:rsid w:val="000B513E"/>
    <w:rsid w:val="000B55CC"/>
    <w:rsid w:val="000B573F"/>
    <w:rsid w:val="000B598C"/>
    <w:rsid w:val="000B5DFA"/>
    <w:rsid w:val="000B6003"/>
    <w:rsid w:val="000B6081"/>
    <w:rsid w:val="000B671D"/>
    <w:rsid w:val="000B67A7"/>
    <w:rsid w:val="000B69D2"/>
    <w:rsid w:val="000B6D8E"/>
    <w:rsid w:val="000B71CF"/>
    <w:rsid w:val="000B71F1"/>
    <w:rsid w:val="000B7253"/>
    <w:rsid w:val="000B794E"/>
    <w:rsid w:val="000B79A6"/>
    <w:rsid w:val="000C064F"/>
    <w:rsid w:val="000C0AA6"/>
    <w:rsid w:val="000C0D9B"/>
    <w:rsid w:val="000C113C"/>
    <w:rsid w:val="000C1187"/>
    <w:rsid w:val="000C1951"/>
    <w:rsid w:val="000C1A2A"/>
    <w:rsid w:val="000C25D2"/>
    <w:rsid w:val="000C2794"/>
    <w:rsid w:val="000C3146"/>
    <w:rsid w:val="000C3354"/>
    <w:rsid w:val="000C3741"/>
    <w:rsid w:val="000C38EA"/>
    <w:rsid w:val="000C440E"/>
    <w:rsid w:val="000C469E"/>
    <w:rsid w:val="000C4946"/>
    <w:rsid w:val="000C4A21"/>
    <w:rsid w:val="000C4B1E"/>
    <w:rsid w:val="000C4FC6"/>
    <w:rsid w:val="000C5207"/>
    <w:rsid w:val="000C5357"/>
    <w:rsid w:val="000C5390"/>
    <w:rsid w:val="000C53CC"/>
    <w:rsid w:val="000C5EA2"/>
    <w:rsid w:val="000C63B4"/>
    <w:rsid w:val="000C63F0"/>
    <w:rsid w:val="000C6D57"/>
    <w:rsid w:val="000C72C1"/>
    <w:rsid w:val="000C7B7E"/>
    <w:rsid w:val="000C7FF2"/>
    <w:rsid w:val="000D0CF5"/>
    <w:rsid w:val="000D12D7"/>
    <w:rsid w:val="000D1C51"/>
    <w:rsid w:val="000D1CB4"/>
    <w:rsid w:val="000D2826"/>
    <w:rsid w:val="000D2994"/>
    <w:rsid w:val="000D2C54"/>
    <w:rsid w:val="000D3361"/>
    <w:rsid w:val="000D3959"/>
    <w:rsid w:val="000D39D1"/>
    <w:rsid w:val="000D3A6C"/>
    <w:rsid w:val="000D3E19"/>
    <w:rsid w:val="000D41B9"/>
    <w:rsid w:val="000D4306"/>
    <w:rsid w:val="000D482C"/>
    <w:rsid w:val="000D49A5"/>
    <w:rsid w:val="000D54D0"/>
    <w:rsid w:val="000D5D11"/>
    <w:rsid w:val="000D5E3D"/>
    <w:rsid w:val="000D64DA"/>
    <w:rsid w:val="000D6890"/>
    <w:rsid w:val="000D6A6E"/>
    <w:rsid w:val="000D6CDA"/>
    <w:rsid w:val="000D6F4F"/>
    <w:rsid w:val="000D7188"/>
    <w:rsid w:val="000E00B9"/>
    <w:rsid w:val="000E02D3"/>
    <w:rsid w:val="000E04E5"/>
    <w:rsid w:val="000E0CAB"/>
    <w:rsid w:val="000E1938"/>
    <w:rsid w:val="000E2496"/>
    <w:rsid w:val="000E27C8"/>
    <w:rsid w:val="000E2A4E"/>
    <w:rsid w:val="000E358B"/>
    <w:rsid w:val="000E409E"/>
    <w:rsid w:val="000E4603"/>
    <w:rsid w:val="000E468B"/>
    <w:rsid w:val="000E4FC9"/>
    <w:rsid w:val="000E6163"/>
    <w:rsid w:val="000E630C"/>
    <w:rsid w:val="000E6598"/>
    <w:rsid w:val="000E6E02"/>
    <w:rsid w:val="000E70F2"/>
    <w:rsid w:val="000E7663"/>
    <w:rsid w:val="000E7805"/>
    <w:rsid w:val="000F0B63"/>
    <w:rsid w:val="000F0CAE"/>
    <w:rsid w:val="000F0F5D"/>
    <w:rsid w:val="000F11A7"/>
    <w:rsid w:val="000F12D5"/>
    <w:rsid w:val="000F1452"/>
    <w:rsid w:val="000F17BC"/>
    <w:rsid w:val="000F1864"/>
    <w:rsid w:val="000F1A2B"/>
    <w:rsid w:val="000F1FC7"/>
    <w:rsid w:val="000F22FC"/>
    <w:rsid w:val="000F2324"/>
    <w:rsid w:val="000F2346"/>
    <w:rsid w:val="000F25E7"/>
    <w:rsid w:val="000F26E7"/>
    <w:rsid w:val="000F2722"/>
    <w:rsid w:val="000F2772"/>
    <w:rsid w:val="000F2979"/>
    <w:rsid w:val="000F29FF"/>
    <w:rsid w:val="000F37F4"/>
    <w:rsid w:val="000F3B47"/>
    <w:rsid w:val="000F3D14"/>
    <w:rsid w:val="000F3E8C"/>
    <w:rsid w:val="000F3F28"/>
    <w:rsid w:val="000F3FD7"/>
    <w:rsid w:val="000F41EA"/>
    <w:rsid w:val="000F490B"/>
    <w:rsid w:val="000F4F0A"/>
    <w:rsid w:val="000F520E"/>
    <w:rsid w:val="000F5493"/>
    <w:rsid w:val="000F5BF9"/>
    <w:rsid w:val="000F5CA3"/>
    <w:rsid w:val="000F5E1F"/>
    <w:rsid w:val="000F61BB"/>
    <w:rsid w:val="000F62CC"/>
    <w:rsid w:val="000F63DC"/>
    <w:rsid w:val="000F66FE"/>
    <w:rsid w:val="000F6B1E"/>
    <w:rsid w:val="000F6DF7"/>
    <w:rsid w:val="000F6FBD"/>
    <w:rsid w:val="000F7026"/>
    <w:rsid w:val="000F77DA"/>
    <w:rsid w:val="000F79DB"/>
    <w:rsid w:val="00100475"/>
    <w:rsid w:val="001007EB"/>
    <w:rsid w:val="0010083B"/>
    <w:rsid w:val="00100A61"/>
    <w:rsid w:val="00100DAC"/>
    <w:rsid w:val="00100ED9"/>
    <w:rsid w:val="001010A5"/>
    <w:rsid w:val="001015ED"/>
    <w:rsid w:val="001015F6"/>
    <w:rsid w:val="001019E0"/>
    <w:rsid w:val="00101B79"/>
    <w:rsid w:val="00101BF7"/>
    <w:rsid w:val="00101D5C"/>
    <w:rsid w:val="001021E6"/>
    <w:rsid w:val="0010234E"/>
    <w:rsid w:val="0010235A"/>
    <w:rsid w:val="00102512"/>
    <w:rsid w:val="001026EA"/>
    <w:rsid w:val="00103CFF"/>
    <w:rsid w:val="00103D20"/>
    <w:rsid w:val="00103E4C"/>
    <w:rsid w:val="00104369"/>
    <w:rsid w:val="001047EA"/>
    <w:rsid w:val="001050BE"/>
    <w:rsid w:val="00105400"/>
    <w:rsid w:val="00105AD9"/>
    <w:rsid w:val="00105FAE"/>
    <w:rsid w:val="001061B8"/>
    <w:rsid w:val="00106203"/>
    <w:rsid w:val="001062E0"/>
    <w:rsid w:val="001063C0"/>
    <w:rsid w:val="00106656"/>
    <w:rsid w:val="00106BAB"/>
    <w:rsid w:val="00106E01"/>
    <w:rsid w:val="00107248"/>
    <w:rsid w:val="00107643"/>
    <w:rsid w:val="00107788"/>
    <w:rsid w:val="001079F1"/>
    <w:rsid w:val="001103B4"/>
    <w:rsid w:val="001105C3"/>
    <w:rsid w:val="00110A83"/>
    <w:rsid w:val="00110AA4"/>
    <w:rsid w:val="00110B91"/>
    <w:rsid w:val="001112B4"/>
    <w:rsid w:val="001119D9"/>
    <w:rsid w:val="001125A2"/>
    <w:rsid w:val="00112738"/>
    <w:rsid w:val="001127E0"/>
    <w:rsid w:val="00112BCB"/>
    <w:rsid w:val="0011310C"/>
    <w:rsid w:val="00113762"/>
    <w:rsid w:val="001137B0"/>
    <w:rsid w:val="001138C0"/>
    <w:rsid w:val="00113C22"/>
    <w:rsid w:val="00113F11"/>
    <w:rsid w:val="001142EF"/>
    <w:rsid w:val="0011436D"/>
    <w:rsid w:val="0011444C"/>
    <w:rsid w:val="00114517"/>
    <w:rsid w:val="00114BBA"/>
    <w:rsid w:val="00114CD6"/>
    <w:rsid w:val="0011541E"/>
    <w:rsid w:val="00115D37"/>
    <w:rsid w:val="00116789"/>
    <w:rsid w:val="001167EC"/>
    <w:rsid w:val="00116A03"/>
    <w:rsid w:val="00116DF8"/>
    <w:rsid w:val="00116E86"/>
    <w:rsid w:val="0011706F"/>
    <w:rsid w:val="001172A6"/>
    <w:rsid w:val="00117595"/>
    <w:rsid w:val="001177A0"/>
    <w:rsid w:val="00117F15"/>
    <w:rsid w:val="0012008B"/>
    <w:rsid w:val="001206E1"/>
    <w:rsid w:val="00120736"/>
    <w:rsid w:val="00120850"/>
    <w:rsid w:val="001208C5"/>
    <w:rsid w:val="00120954"/>
    <w:rsid w:val="00120B00"/>
    <w:rsid w:val="00120E7B"/>
    <w:rsid w:val="00120F86"/>
    <w:rsid w:val="00121083"/>
    <w:rsid w:val="00122365"/>
    <w:rsid w:val="001223CF"/>
    <w:rsid w:val="0012271E"/>
    <w:rsid w:val="00122874"/>
    <w:rsid w:val="001229A9"/>
    <w:rsid w:val="00122BCB"/>
    <w:rsid w:val="00122D2C"/>
    <w:rsid w:val="00122F48"/>
    <w:rsid w:val="00123159"/>
    <w:rsid w:val="00123D0D"/>
    <w:rsid w:val="00124005"/>
    <w:rsid w:val="00124374"/>
    <w:rsid w:val="00124DD2"/>
    <w:rsid w:val="001254B1"/>
    <w:rsid w:val="0012626D"/>
    <w:rsid w:val="0012635F"/>
    <w:rsid w:val="00126549"/>
    <w:rsid w:val="00126739"/>
    <w:rsid w:val="0012685B"/>
    <w:rsid w:val="001270D0"/>
    <w:rsid w:val="00127A79"/>
    <w:rsid w:val="00127C21"/>
    <w:rsid w:val="00127D1A"/>
    <w:rsid w:val="00130528"/>
    <w:rsid w:val="00130ED3"/>
    <w:rsid w:val="001312FA"/>
    <w:rsid w:val="00131737"/>
    <w:rsid w:val="00131799"/>
    <w:rsid w:val="001326F7"/>
    <w:rsid w:val="00132893"/>
    <w:rsid w:val="00133003"/>
    <w:rsid w:val="0013364F"/>
    <w:rsid w:val="00133B8C"/>
    <w:rsid w:val="001347F3"/>
    <w:rsid w:val="00134C81"/>
    <w:rsid w:val="00134E21"/>
    <w:rsid w:val="00134F2E"/>
    <w:rsid w:val="00134F67"/>
    <w:rsid w:val="0013523B"/>
    <w:rsid w:val="00135241"/>
    <w:rsid w:val="00135282"/>
    <w:rsid w:val="001355D3"/>
    <w:rsid w:val="0013572E"/>
    <w:rsid w:val="00135B29"/>
    <w:rsid w:val="001364B1"/>
    <w:rsid w:val="00136858"/>
    <w:rsid w:val="00136ADB"/>
    <w:rsid w:val="00136B8B"/>
    <w:rsid w:val="00136F54"/>
    <w:rsid w:val="0013756C"/>
    <w:rsid w:val="00137C7D"/>
    <w:rsid w:val="0014023A"/>
    <w:rsid w:val="0014047B"/>
    <w:rsid w:val="0014095A"/>
    <w:rsid w:val="001411E7"/>
    <w:rsid w:val="00141A2F"/>
    <w:rsid w:val="00141A4D"/>
    <w:rsid w:val="00142028"/>
    <w:rsid w:val="001421E5"/>
    <w:rsid w:val="001423D2"/>
    <w:rsid w:val="0014282C"/>
    <w:rsid w:val="001431CC"/>
    <w:rsid w:val="001434D2"/>
    <w:rsid w:val="001434E3"/>
    <w:rsid w:val="001436FF"/>
    <w:rsid w:val="001439BC"/>
    <w:rsid w:val="00143A62"/>
    <w:rsid w:val="0014415D"/>
    <w:rsid w:val="001444AD"/>
    <w:rsid w:val="00144C87"/>
    <w:rsid w:val="0014513D"/>
    <w:rsid w:val="001456FD"/>
    <w:rsid w:val="00145DB5"/>
    <w:rsid w:val="0014601D"/>
    <w:rsid w:val="00146063"/>
    <w:rsid w:val="001463A8"/>
    <w:rsid w:val="00146604"/>
    <w:rsid w:val="00146DEA"/>
    <w:rsid w:val="001471C0"/>
    <w:rsid w:val="00147413"/>
    <w:rsid w:val="001475D3"/>
    <w:rsid w:val="00147B17"/>
    <w:rsid w:val="00147CFF"/>
    <w:rsid w:val="00147D9E"/>
    <w:rsid w:val="001507BF"/>
    <w:rsid w:val="00150B16"/>
    <w:rsid w:val="00150D7C"/>
    <w:rsid w:val="001511C9"/>
    <w:rsid w:val="001514A0"/>
    <w:rsid w:val="00151566"/>
    <w:rsid w:val="0015171C"/>
    <w:rsid w:val="00151B58"/>
    <w:rsid w:val="0015226D"/>
    <w:rsid w:val="0015231F"/>
    <w:rsid w:val="001525BF"/>
    <w:rsid w:val="00153730"/>
    <w:rsid w:val="001537F2"/>
    <w:rsid w:val="001539C0"/>
    <w:rsid w:val="00154374"/>
    <w:rsid w:val="0015441C"/>
    <w:rsid w:val="00154697"/>
    <w:rsid w:val="0015474E"/>
    <w:rsid w:val="00154802"/>
    <w:rsid w:val="001549D1"/>
    <w:rsid w:val="00154CB2"/>
    <w:rsid w:val="00154D0B"/>
    <w:rsid w:val="00155424"/>
    <w:rsid w:val="00155CC4"/>
    <w:rsid w:val="00155CC6"/>
    <w:rsid w:val="00155F0B"/>
    <w:rsid w:val="00156232"/>
    <w:rsid w:val="001565D3"/>
    <w:rsid w:val="00156E2C"/>
    <w:rsid w:val="00157094"/>
    <w:rsid w:val="00157FCB"/>
    <w:rsid w:val="001602BF"/>
    <w:rsid w:val="00160466"/>
    <w:rsid w:val="00160BDD"/>
    <w:rsid w:val="00160C5E"/>
    <w:rsid w:val="00160F4C"/>
    <w:rsid w:val="00161447"/>
    <w:rsid w:val="00161473"/>
    <w:rsid w:val="00161660"/>
    <w:rsid w:val="001626A6"/>
    <w:rsid w:val="001628D1"/>
    <w:rsid w:val="00162C41"/>
    <w:rsid w:val="00162EB7"/>
    <w:rsid w:val="00163538"/>
    <w:rsid w:val="001642A3"/>
    <w:rsid w:val="001643A9"/>
    <w:rsid w:val="00164412"/>
    <w:rsid w:val="001645D0"/>
    <w:rsid w:val="001647D4"/>
    <w:rsid w:val="00164EFD"/>
    <w:rsid w:val="00164FEA"/>
    <w:rsid w:val="00165320"/>
    <w:rsid w:val="00165B52"/>
    <w:rsid w:val="00165D45"/>
    <w:rsid w:val="00166123"/>
    <w:rsid w:val="00166476"/>
    <w:rsid w:val="001664ED"/>
    <w:rsid w:val="001665F5"/>
    <w:rsid w:val="00166732"/>
    <w:rsid w:val="00166760"/>
    <w:rsid w:val="001667CC"/>
    <w:rsid w:val="00166D1F"/>
    <w:rsid w:val="00167936"/>
    <w:rsid w:val="00167C76"/>
    <w:rsid w:val="00170AEA"/>
    <w:rsid w:val="00170C42"/>
    <w:rsid w:val="00170C98"/>
    <w:rsid w:val="00171FFE"/>
    <w:rsid w:val="00172574"/>
    <w:rsid w:val="001727D6"/>
    <w:rsid w:val="00172983"/>
    <w:rsid w:val="00172EB1"/>
    <w:rsid w:val="0017306A"/>
    <w:rsid w:val="00173807"/>
    <w:rsid w:val="00174636"/>
    <w:rsid w:val="00174673"/>
    <w:rsid w:val="001748B9"/>
    <w:rsid w:val="0017497C"/>
    <w:rsid w:val="001752DF"/>
    <w:rsid w:val="00175AC1"/>
    <w:rsid w:val="0017630B"/>
    <w:rsid w:val="001764BB"/>
    <w:rsid w:val="001769F5"/>
    <w:rsid w:val="00176A93"/>
    <w:rsid w:val="0017737F"/>
    <w:rsid w:val="00177771"/>
    <w:rsid w:val="00177D89"/>
    <w:rsid w:val="001802A8"/>
    <w:rsid w:val="00180556"/>
    <w:rsid w:val="00180A04"/>
    <w:rsid w:val="00180B3A"/>
    <w:rsid w:val="00180C5A"/>
    <w:rsid w:val="00180C9A"/>
    <w:rsid w:val="00180F09"/>
    <w:rsid w:val="00181128"/>
    <w:rsid w:val="001817A3"/>
    <w:rsid w:val="001817CF"/>
    <w:rsid w:val="00181E0E"/>
    <w:rsid w:val="00181F68"/>
    <w:rsid w:val="0018231B"/>
    <w:rsid w:val="001826B5"/>
    <w:rsid w:val="001826B8"/>
    <w:rsid w:val="00182D1A"/>
    <w:rsid w:val="00182F02"/>
    <w:rsid w:val="00183310"/>
    <w:rsid w:val="00184002"/>
    <w:rsid w:val="00184181"/>
    <w:rsid w:val="001845BD"/>
    <w:rsid w:val="00184EF7"/>
    <w:rsid w:val="00185571"/>
    <w:rsid w:val="00185889"/>
    <w:rsid w:val="00185CFA"/>
    <w:rsid w:val="001863AA"/>
    <w:rsid w:val="0018651B"/>
    <w:rsid w:val="001867A1"/>
    <w:rsid w:val="00186FC6"/>
    <w:rsid w:val="001874D3"/>
    <w:rsid w:val="00187855"/>
    <w:rsid w:val="00187B34"/>
    <w:rsid w:val="001900AE"/>
    <w:rsid w:val="001901FF"/>
    <w:rsid w:val="00190EFB"/>
    <w:rsid w:val="00190FCF"/>
    <w:rsid w:val="0019137C"/>
    <w:rsid w:val="00191860"/>
    <w:rsid w:val="0019198A"/>
    <w:rsid w:val="0019198D"/>
    <w:rsid w:val="00191F4E"/>
    <w:rsid w:val="00191FDF"/>
    <w:rsid w:val="00192469"/>
    <w:rsid w:val="001929B1"/>
    <w:rsid w:val="00192C68"/>
    <w:rsid w:val="00193200"/>
    <w:rsid w:val="001939B6"/>
    <w:rsid w:val="001939E4"/>
    <w:rsid w:val="00194377"/>
    <w:rsid w:val="001943A2"/>
    <w:rsid w:val="00194D69"/>
    <w:rsid w:val="00194E83"/>
    <w:rsid w:val="00195161"/>
    <w:rsid w:val="00195A46"/>
    <w:rsid w:val="00195FEB"/>
    <w:rsid w:val="00196E84"/>
    <w:rsid w:val="00196EC9"/>
    <w:rsid w:val="001970A6"/>
    <w:rsid w:val="00197877"/>
    <w:rsid w:val="00197A32"/>
    <w:rsid w:val="00197B97"/>
    <w:rsid w:val="00197F5B"/>
    <w:rsid w:val="001A06A1"/>
    <w:rsid w:val="001A0C83"/>
    <w:rsid w:val="001A0E4F"/>
    <w:rsid w:val="001A15BB"/>
    <w:rsid w:val="001A16A7"/>
    <w:rsid w:val="001A1910"/>
    <w:rsid w:val="001A19D6"/>
    <w:rsid w:val="001A1FE5"/>
    <w:rsid w:val="001A22AD"/>
    <w:rsid w:val="001A2303"/>
    <w:rsid w:val="001A23A0"/>
    <w:rsid w:val="001A23B0"/>
    <w:rsid w:val="001A2C6D"/>
    <w:rsid w:val="001A4A5F"/>
    <w:rsid w:val="001A4F3A"/>
    <w:rsid w:val="001A5273"/>
    <w:rsid w:val="001A537B"/>
    <w:rsid w:val="001A53DF"/>
    <w:rsid w:val="001A57AE"/>
    <w:rsid w:val="001A57DA"/>
    <w:rsid w:val="001A585B"/>
    <w:rsid w:val="001A5B1A"/>
    <w:rsid w:val="001A5BAF"/>
    <w:rsid w:val="001A5F40"/>
    <w:rsid w:val="001A67E3"/>
    <w:rsid w:val="001A6D89"/>
    <w:rsid w:val="001A74E6"/>
    <w:rsid w:val="001A7606"/>
    <w:rsid w:val="001A7636"/>
    <w:rsid w:val="001B06B5"/>
    <w:rsid w:val="001B07D8"/>
    <w:rsid w:val="001B08A2"/>
    <w:rsid w:val="001B0C9B"/>
    <w:rsid w:val="001B1110"/>
    <w:rsid w:val="001B1E21"/>
    <w:rsid w:val="001B1F5D"/>
    <w:rsid w:val="001B2487"/>
    <w:rsid w:val="001B3EFB"/>
    <w:rsid w:val="001B44D3"/>
    <w:rsid w:val="001B4AF8"/>
    <w:rsid w:val="001B4C2B"/>
    <w:rsid w:val="001B4D2E"/>
    <w:rsid w:val="001B52BE"/>
    <w:rsid w:val="001B52D7"/>
    <w:rsid w:val="001B5305"/>
    <w:rsid w:val="001B5823"/>
    <w:rsid w:val="001B591F"/>
    <w:rsid w:val="001B5FB3"/>
    <w:rsid w:val="001B600C"/>
    <w:rsid w:val="001B6AFC"/>
    <w:rsid w:val="001B6B68"/>
    <w:rsid w:val="001B6BB6"/>
    <w:rsid w:val="001B7169"/>
    <w:rsid w:val="001B766A"/>
    <w:rsid w:val="001B79D1"/>
    <w:rsid w:val="001C06D4"/>
    <w:rsid w:val="001C079C"/>
    <w:rsid w:val="001C0887"/>
    <w:rsid w:val="001C0B59"/>
    <w:rsid w:val="001C0D3F"/>
    <w:rsid w:val="001C0F06"/>
    <w:rsid w:val="001C1ACF"/>
    <w:rsid w:val="001C1AD0"/>
    <w:rsid w:val="001C1C02"/>
    <w:rsid w:val="001C2029"/>
    <w:rsid w:val="001C23A1"/>
    <w:rsid w:val="001C23B1"/>
    <w:rsid w:val="001C23DE"/>
    <w:rsid w:val="001C251F"/>
    <w:rsid w:val="001C2780"/>
    <w:rsid w:val="001C29E1"/>
    <w:rsid w:val="001C2A2D"/>
    <w:rsid w:val="001C2A7A"/>
    <w:rsid w:val="001C3353"/>
    <w:rsid w:val="001C35C8"/>
    <w:rsid w:val="001C365E"/>
    <w:rsid w:val="001C36BA"/>
    <w:rsid w:val="001C3890"/>
    <w:rsid w:val="001C399C"/>
    <w:rsid w:val="001C4054"/>
    <w:rsid w:val="001C44AF"/>
    <w:rsid w:val="001C44E0"/>
    <w:rsid w:val="001C46AA"/>
    <w:rsid w:val="001C476C"/>
    <w:rsid w:val="001C4793"/>
    <w:rsid w:val="001C48D9"/>
    <w:rsid w:val="001C4C05"/>
    <w:rsid w:val="001C4D32"/>
    <w:rsid w:val="001C4E27"/>
    <w:rsid w:val="001C4F3E"/>
    <w:rsid w:val="001C528E"/>
    <w:rsid w:val="001C5410"/>
    <w:rsid w:val="001C5780"/>
    <w:rsid w:val="001C5A41"/>
    <w:rsid w:val="001C5AF1"/>
    <w:rsid w:val="001C6613"/>
    <w:rsid w:val="001C762F"/>
    <w:rsid w:val="001D03FA"/>
    <w:rsid w:val="001D0F25"/>
    <w:rsid w:val="001D0FB0"/>
    <w:rsid w:val="001D10CC"/>
    <w:rsid w:val="001D13AC"/>
    <w:rsid w:val="001D15D5"/>
    <w:rsid w:val="001D17DF"/>
    <w:rsid w:val="001D19C7"/>
    <w:rsid w:val="001D1A4C"/>
    <w:rsid w:val="001D2348"/>
    <w:rsid w:val="001D2AEA"/>
    <w:rsid w:val="001D3195"/>
    <w:rsid w:val="001D3459"/>
    <w:rsid w:val="001D379D"/>
    <w:rsid w:val="001D40A1"/>
    <w:rsid w:val="001D41B2"/>
    <w:rsid w:val="001D4299"/>
    <w:rsid w:val="001D429B"/>
    <w:rsid w:val="001D4A91"/>
    <w:rsid w:val="001D5716"/>
    <w:rsid w:val="001D5786"/>
    <w:rsid w:val="001D59A4"/>
    <w:rsid w:val="001D6147"/>
    <w:rsid w:val="001D67FD"/>
    <w:rsid w:val="001D69A6"/>
    <w:rsid w:val="001D6B90"/>
    <w:rsid w:val="001D72B4"/>
    <w:rsid w:val="001D73ED"/>
    <w:rsid w:val="001D7A10"/>
    <w:rsid w:val="001D7BD9"/>
    <w:rsid w:val="001D7DB0"/>
    <w:rsid w:val="001E00C5"/>
    <w:rsid w:val="001E03B6"/>
    <w:rsid w:val="001E04C6"/>
    <w:rsid w:val="001E0BF0"/>
    <w:rsid w:val="001E0C47"/>
    <w:rsid w:val="001E0F97"/>
    <w:rsid w:val="001E13F0"/>
    <w:rsid w:val="001E142E"/>
    <w:rsid w:val="001E1720"/>
    <w:rsid w:val="001E17D3"/>
    <w:rsid w:val="001E1C9A"/>
    <w:rsid w:val="001E1CD2"/>
    <w:rsid w:val="001E1D9F"/>
    <w:rsid w:val="001E1EC5"/>
    <w:rsid w:val="001E26DD"/>
    <w:rsid w:val="001E285B"/>
    <w:rsid w:val="001E3046"/>
    <w:rsid w:val="001E3177"/>
    <w:rsid w:val="001E32D4"/>
    <w:rsid w:val="001E3341"/>
    <w:rsid w:val="001E378A"/>
    <w:rsid w:val="001E400E"/>
    <w:rsid w:val="001E4641"/>
    <w:rsid w:val="001E562C"/>
    <w:rsid w:val="001E6399"/>
    <w:rsid w:val="001E6571"/>
    <w:rsid w:val="001E6A60"/>
    <w:rsid w:val="001E6B2F"/>
    <w:rsid w:val="001E7267"/>
    <w:rsid w:val="001E7653"/>
    <w:rsid w:val="001E7743"/>
    <w:rsid w:val="001E782C"/>
    <w:rsid w:val="001E79FF"/>
    <w:rsid w:val="001E7C3D"/>
    <w:rsid w:val="001E7DBB"/>
    <w:rsid w:val="001F015D"/>
    <w:rsid w:val="001F01C6"/>
    <w:rsid w:val="001F0241"/>
    <w:rsid w:val="001F0625"/>
    <w:rsid w:val="001F071F"/>
    <w:rsid w:val="001F0871"/>
    <w:rsid w:val="001F0A7B"/>
    <w:rsid w:val="001F0CCD"/>
    <w:rsid w:val="001F0E10"/>
    <w:rsid w:val="001F0E15"/>
    <w:rsid w:val="001F0F93"/>
    <w:rsid w:val="001F103C"/>
    <w:rsid w:val="001F12F6"/>
    <w:rsid w:val="001F1317"/>
    <w:rsid w:val="001F1DC9"/>
    <w:rsid w:val="001F1FBD"/>
    <w:rsid w:val="001F23E5"/>
    <w:rsid w:val="001F29D7"/>
    <w:rsid w:val="001F2F3B"/>
    <w:rsid w:val="001F30F9"/>
    <w:rsid w:val="001F3155"/>
    <w:rsid w:val="001F319C"/>
    <w:rsid w:val="001F3E39"/>
    <w:rsid w:val="001F4420"/>
    <w:rsid w:val="001F4DCC"/>
    <w:rsid w:val="001F55D5"/>
    <w:rsid w:val="001F6110"/>
    <w:rsid w:val="001F65C1"/>
    <w:rsid w:val="001F69AA"/>
    <w:rsid w:val="001F6D88"/>
    <w:rsid w:val="001F706B"/>
    <w:rsid w:val="001F74EB"/>
    <w:rsid w:val="001F74FF"/>
    <w:rsid w:val="001F7682"/>
    <w:rsid w:val="001F7A83"/>
    <w:rsid w:val="001F7DDA"/>
    <w:rsid w:val="00200460"/>
    <w:rsid w:val="002005CF"/>
    <w:rsid w:val="002024B0"/>
    <w:rsid w:val="002025E5"/>
    <w:rsid w:val="002026FF"/>
    <w:rsid w:val="00202E47"/>
    <w:rsid w:val="0020326A"/>
    <w:rsid w:val="00203921"/>
    <w:rsid w:val="00203A8D"/>
    <w:rsid w:val="00203C0D"/>
    <w:rsid w:val="00203D2F"/>
    <w:rsid w:val="00203D54"/>
    <w:rsid w:val="00204694"/>
    <w:rsid w:val="00204758"/>
    <w:rsid w:val="00204795"/>
    <w:rsid w:val="00204A2D"/>
    <w:rsid w:val="00204B44"/>
    <w:rsid w:val="00204DF5"/>
    <w:rsid w:val="00205081"/>
    <w:rsid w:val="00205A5A"/>
    <w:rsid w:val="00205C92"/>
    <w:rsid w:val="0020693D"/>
    <w:rsid w:val="00206AA0"/>
    <w:rsid w:val="00206EB4"/>
    <w:rsid w:val="00207F58"/>
    <w:rsid w:val="00210047"/>
    <w:rsid w:val="002101FE"/>
    <w:rsid w:val="002116B5"/>
    <w:rsid w:val="002116EB"/>
    <w:rsid w:val="00211772"/>
    <w:rsid w:val="00211807"/>
    <w:rsid w:val="002122E8"/>
    <w:rsid w:val="0021277F"/>
    <w:rsid w:val="00212834"/>
    <w:rsid w:val="00212867"/>
    <w:rsid w:val="002129D2"/>
    <w:rsid w:val="002130BB"/>
    <w:rsid w:val="00213422"/>
    <w:rsid w:val="0021343B"/>
    <w:rsid w:val="0021347C"/>
    <w:rsid w:val="0021357F"/>
    <w:rsid w:val="002146FC"/>
    <w:rsid w:val="00214999"/>
    <w:rsid w:val="00214DFF"/>
    <w:rsid w:val="002157C0"/>
    <w:rsid w:val="00215B0F"/>
    <w:rsid w:val="00215E18"/>
    <w:rsid w:val="00215F7A"/>
    <w:rsid w:val="0021670E"/>
    <w:rsid w:val="00216A2B"/>
    <w:rsid w:val="00216B94"/>
    <w:rsid w:val="0021701D"/>
    <w:rsid w:val="00217224"/>
    <w:rsid w:val="00217923"/>
    <w:rsid w:val="00217C69"/>
    <w:rsid w:val="002200F7"/>
    <w:rsid w:val="00220826"/>
    <w:rsid w:val="002209A7"/>
    <w:rsid w:val="00220AF4"/>
    <w:rsid w:val="00220C26"/>
    <w:rsid w:val="00220D2D"/>
    <w:rsid w:val="002211A1"/>
    <w:rsid w:val="0022225B"/>
    <w:rsid w:val="002222E0"/>
    <w:rsid w:val="002224FB"/>
    <w:rsid w:val="00222569"/>
    <w:rsid w:val="002229D4"/>
    <w:rsid w:val="00222B40"/>
    <w:rsid w:val="002230DC"/>
    <w:rsid w:val="002232B3"/>
    <w:rsid w:val="002234DC"/>
    <w:rsid w:val="00223524"/>
    <w:rsid w:val="00223559"/>
    <w:rsid w:val="00224615"/>
    <w:rsid w:val="00225895"/>
    <w:rsid w:val="0022631E"/>
    <w:rsid w:val="00226408"/>
    <w:rsid w:val="002266C8"/>
    <w:rsid w:val="002268C5"/>
    <w:rsid w:val="00226B0D"/>
    <w:rsid w:val="00226D0A"/>
    <w:rsid w:val="00226DD5"/>
    <w:rsid w:val="00226F51"/>
    <w:rsid w:val="0022703A"/>
    <w:rsid w:val="0022769E"/>
    <w:rsid w:val="002276C1"/>
    <w:rsid w:val="002278C1"/>
    <w:rsid w:val="00227970"/>
    <w:rsid w:val="00227B17"/>
    <w:rsid w:val="00227E28"/>
    <w:rsid w:val="0023015A"/>
    <w:rsid w:val="0023016A"/>
    <w:rsid w:val="002305C0"/>
    <w:rsid w:val="002305C7"/>
    <w:rsid w:val="002305FB"/>
    <w:rsid w:val="00230E0C"/>
    <w:rsid w:val="00230FB0"/>
    <w:rsid w:val="0023119D"/>
    <w:rsid w:val="002312C7"/>
    <w:rsid w:val="0023138F"/>
    <w:rsid w:val="0023235C"/>
    <w:rsid w:val="00232532"/>
    <w:rsid w:val="00232647"/>
    <w:rsid w:val="002326CB"/>
    <w:rsid w:val="00232B0D"/>
    <w:rsid w:val="00232B37"/>
    <w:rsid w:val="00232EEB"/>
    <w:rsid w:val="00233ECE"/>
    <w:rsid w:val="0023414B"/>
    <w:rsid w:val="00234C2E"/>
    <w:rsid w:val="00234FC6"/>
    <w:rsid w:val="0023572F"/>
    <w:rsid w:val="00236190"/>
    <w:rsid w:val="002365E8"/>
    <w:rsid w:val="002367AC"/>
    <w:rsid w:val="00236BFD"/>
    <w:rsid w:val="00236DD7"/>
    <w:rsid w:val="00236DE0"/>
    <w:rsid w:val="00237095"/>
    <w:rsid w:val="002372F7"/>
    <w:rsid w:val="00237370"/>
    <w:rsid w:val="00237552"/>
    <w:rsid w:val="0023771F"/>
    <w:rsid w:val="00237A70"/>
    <w:rsid w:val="00237BDB"/>
    <w:rsid w:val="00237C8B"/>
    <w:rsid w:val="0024034E"/>
    <w:rsid w:val="00240B9E"/>
    <w:rsid w:val="00241956"/>
    <w:rsid w:val="00241C8D"/>
    <w:rsid w:val="00242CC1"/>
    <w:rsid w:val="00243013"/>
    <w:rsid w:val="0024327A"/>
    <w:rsid w:val="00243B62"/>
    <w:rsid w:val="00243E58"/>
    <w:rsid w:val="002443CF"/>
    <w:rsid w:val="002446B4"/>
    <w:rsid w:val="00245486"/>
    <w:rsid w:val="0024598D"/>
    <w:rsid w:val="00245A20"/>
    <w:rsid w:val="00245D44"/>
    <w:rsid w:val="00245D7B"/>
    <w:rsid w:val="00246590"/>
    <w:rsid w:val="002465AE"/>
    <w:rsid w:val="0024752E"/>
    <w:rsid w:val="00247E66"/>
    <w:rsid w:val="00247FD3"/>
    <w:rsid w:val="00250010"/>
    <w:rsid w:val="00250089"/>
    <w:rsid w:val="00250396"/>
    <w:rsid w:val="002507B2"/>
    <w:rsid w:val="00250AD3"/>
    <w:rsid w:val="00250C13"/>
    <w:rsid w:val="00250D84"/>
    <w:rsid w:val="00250F27"/>
    <w:rsid w:val="0025172B"/>
    <w:rsid w:val="00251801"/>
    <w:rsid w:val="00251911"/>
    <w:rsid w:val="00251A95"/>
    <w:rsid w:val="00251FE0"/>
    <w:rsid w:val="00252318"/>
    <w:rsid w:val="00252382"/>
    <w:rsid w:val="00252511"/>
    <w:rsid w:val="00252711"/>
    <w:rsid w:val="0025295D"/>
    <w:rsid w:val="00252B39"/>
    <w:rsid w:val="00252B8A"/>
    <w:rsid w:val="00252C72"/>
    <w:rsid w:val="00252FE1"/>
    <w:rsid w:val="00252FE3"/>
    <w:rsid w:val="0025335B"/>
    <w:rsid w:val="002535D4"/>
    <w:rsid w:val="00253A0D"/>
    <w:rsid w:val="00253B61"/>
    <w:rsid w:val="00253B95"/>
    <w:rsid w:val="00253F5B"/>
    <w:rsid w:val="00254708"/>
    <w:rsid w:val="0025508A"/>
    <w:rsid w:val="00255316"/>
    <w:rsid w:val="00255391"/>
    <w:rsid w:val="002559E5"/>
    <w:rsid w:val="00255EF4"/>
    <w:rsid w:val="00255F1A"/>
    <w:rsid w:val="002560BF"/>
    <w:rsid w:val="002561C1"/>
    <w:rsid w:val="002565BD"/>
    <w:rsid w:val="002570B9"/>
    <w:rsid w:val="00257194"/>
    <w:rsid w:val="00257248"/>
    <w:rsid w:val="00257AB3"/>
    <w:rsid w:val="002604E3"/>
    <w:rsid w:val="0026054C"/>
    <w:rsid w:val="002607A6"/>
    <w:rsid w:val="0026092B"/>
    <w:rsid w:val="002611CA"/>
    <w:rsid w:val="00261DB2"/>
    <w:rsid w:val="002622C0"/>
    <w:rsid w:val="00262374"/>
    <w:rsid w:val="00262631"/>
    <w:rsid w:val="00262B34"/>
    <w:rsid w:val="00262B51"/>
    <w:rsid w:val="00263214"/>
    <w:rsid w:val="00263257"/>
    <w:rsid w:val="002643D2"/>
    <w:rsid w:val="002645AE"/>
    <w:rsid w:val="00264743"/>
    <w:rsid w:val="002648E6"/>
    <w:rsid w:val="0026493F"/>
    <w:rsid w:val="0026499A"/>
    <w:rsid w:val="00264A62"/>
    <w:rsid w:val="00264BD0"/>
    <w:rsid w:val="00264DAD"/>
    <w:rsid w:val="00264E96"/>
    <w:rsid w:val="00264FB5"/>
    <w:rsid w:val="00264FE9"/>
    <w:rsid w:val="002653A5"/>
    <w:rsid w:val="00265A5F"/>
    <w:rsid w:val="00265D96"/>
    <w:rsid w:val="00265FE3"/>
    <w:rsid w:val="00265FFD"/>
    <w:rsid w:val="00266060"/>
    <w:rsid w:val="00266436"/>
    <w:rsid w:val="00266A4C"/>
    <w:rsid w:val="00266DCA"/>
    <w:rsid w:val="00267033"/>
    <w:rsid w:val="00267513"/>
    <w:rsid w:val="00267DBD"/>
    <w:rsid w:val="00267DCC"/>
    <w:rsid w:val="002700CC"/>
    <w:rsid w:val="00270823"/>
    <w:rsid w:val="0027088C"/>
    <w:rsid w:val="00270E8D"/>
    <w:rsid w:val="00270EC5"/>
    <w:rsid w:val="0027143F"/>
    <w:rsid w:val="0027167C"/>
    <w:rsid w:val="00271749"/>
    <w:rsid w:val="00271DDF"/>
    <w:rsid w:val="00271EC3"/>
    <w:rsid w:val="00271F31"/>
    <w:rsid w:val="0027215F"/>
    <w:rsid w:val="00272A47"/>
    <w:rsid w:val="00272C71"/>
    <w:rsid w:val="00272EF8"/>
    <w:rsid w:val="00274255"/>
    <w:rsid w:val="002742DF"/>
    <w:rsid w:val="00274B66"/>
    <w:rsid w:val="00274C9F"/>
    <w:rsid w:val="0027519B"/>
    <w:rsid w:val="002751A2"/>
    <w:rsid w:val="002756A0"/>
    <w:rsid w:val="00275BEF"/>
    <w:rsid w:val="00275E01"/>
    <w:rsid w:val="002762D3"/>
    <w:rsid w:val="00276ADE"/>
    <w:rsid w:val="00276DC1"/>
    <w:rsid w:val="002773C2"/>
    <w:rsid w:val="00277687"/>
    <w:rsid w:val="00277E3C"/>
    <w:rsid w:val="00280084"/>
    <w:rsid w:val="00280317"/>
    <w:rsid w:val="0028062F"/>
    <w:rsid w:val="00280CB9"/>
    <w:rsid w:val="00280DC6"/>
    <w:rsid w:val="00281365"/>
    <w:rsid w:val="00281397"/>
    <w:rsid w:val="002813FF"/>
    <w:rsid w:val="0028140B"/>
    <w:rsid w:val="00281493"/>
    <w:rsid w:val="002814CA"/>
    <w:rsid w:val="00281511"/>
    <w:rsid w:val="00281523"/>
    <w:rsid w:val="002819C4"/>
    <w:rsid w:val="002820DC"/>
    <w:rsid w:val="002825A5"/>
    <w:rsid w:val="00283327"/>
    <w:rsid w:val="0028339B"/>
    <w:rsid w:val="00283771"/>
    <w:rsid w:val="0028391C"/>
    <w:rsid w:val="00283D05"/>
    <w:rsid w:val="0028439C"/>
    <w:rsid w:val="0028500D"/>
    <w:rsid w:val="0028515F"/>
    <w:rsid w:val="0028560C"/>
    <w:rsid w:val="0028581E"/>
    <w:rsid w:val="00285C31"/>
    <w:rsid w:val="00285D1D"/>
    <w:rsid w:val="00285F21"/>
    <w:rsid w:val="00286212"/>
    <w:rsid w:val="00286650"/>
    <w:rsid w:val="00286722"/>
    <w:rsid w:val="00286846"/>
    <w:rsid w:val="00286D76"/>
    <w:rsid w:val="00287064"/>
    <w:rsid w:val="0028791A"/>
    <w:rsid w:val="00290897"/>
    <w:rsid w:val="002909F8"/>
    <w:rsid w:val="00290AEB"/>
    <w:rsid w:val="00290E19"/>
    <w:rsid w:val="0029134E"/>
    <w:rsid w:val="00291C95"/>
    <w:rsid w:val="00292190"/>
    <w:rsid w:val="00292960"/>
    <w:rsid w:val="00292A52"/>
    <w:rsid w:val="00292C83"/>
    <w:rsid w:val="00292CC9"/>
    <w:rsid w:val="00292EB0"/>
    <w:rsid w:val="0029303E"/>
    <w:rsid w:val="00293251"/>
    <w:rsid w:val="00293393"/>
    <w:rsid w:val="00293DFF"/>
    <w:rsid w:val="002944BE"/>
    <w:rsid w:val="0029509E"/>
    <w:rsid w:val="002950F1"/>
    <w:rsid w:val="002950FF"/>
    <w:rsid w:val="00295145"/>
    <w:rsid w:val="00295F8D"/>
    <w:rsid w:val="00296B9E"/>
    <w:rsid w:val="00296BA6"/>
    <w:rsid w:val="0029707E"/>
    <w:rsid w:val="0029736E"/>
    <w:rsid w:val="00297765"/>
    <w:rsid w:val="00297B60"/>
    <w:rsid w:val="002A0A8C"/>
    <w:rsid w:val="002A0D05"/>
    <w:rsid w:val="002A120A"/>
    <w:rsid w:val="002A13F8"/>
    <w:rsid w:val="002A1FAB"/>
    <w:rsid w:val="002A2728"/>
    <w:rsid w:val="002A27D9"/>
    <w:rsid w:val="002A287F"/>
    <w:rsid w:val="002A2A6F"/>
    <w:rsid w:val="002A2A85"/>
    <w:rsid w:val="002A2B89"/>
    <w:rsid w:val="002A2D08"/>
    <w:rsid w:val="002A2F2F"/>
    <w:rsid w:val="002A3272"/>
    <w:rsid w:val="002A32B7"/>
    <w:rsid w:val="002A32CD"/>
    <w:rsid w:val="002A34D9"/>
    <w:rsid w:val="002A37DB"/>
    <w:rsid w:val="002A3A00"/>
    <w:rsid w:val="002A3DF9"/>
    <w:rsid w:val="002A3ED8"/>
    <w:rsid w:val="002A3F7D"/>
    <w:rsid w:val="002A45F5"/>
    <w:rsid w:val="002A5317"/>
    <w:rsid w:val="002A5F33"/>
    <w:rsid w:val="002A6595"/>
    <w:rsid w:val="002A685A"/>
    <w:rsid w:val="002A68DB"/>
    <w:rsid w:val="002A6A9C"/>
    <w:rsid w:val="002A6B5A"/>
    <w:rsid w:val="002A6BED"/>
    <w:rsid w:val="002A6C96"/>
    <w:rsid w:val="002A6D41"/>
    <w:rsid w:val="002A6F07"/>
    <w:rsid w:val="002A7564"/>
    <w:rsid w:val="002B0235"/>
    <w:rsid w:val="002B03A1"/>
    <w:rsid w:val="002B0840"/>
    <w:rsid w:val="002B08CC"/>
    <w:rsid w:val="002B0989"/>
    <w:rsid w:val="002B0A11"/>
    <w:rsid w:val="002B0AFA"/>
    <w:rsid w:val="002B163C"/>
    <w:rsid w:val="002B2178"/>
    <w:rsid w:val="002B2B98"/>
    <w:rsid w:val="002B32AE"/>
    <w:rsid w:val="002B369E"/>
    <w:rsid w:val="002B3ADD"/>
    <w:rsid w:val="002B3E98"/>
    <w:rsid w:val="002B42E0"/>
    <w:rsid w:val="002B46D6"/>
    <w:rsid w:val="002B4CA9"/>
    <w:rsid w:val="002B56EE"/>
    <w:rsid w:val="002B5F62"/>
    <w:rsid w:val="002B6007"/>
    <w:rsid w:val="002B6192"/>
    <w:rsid w:val="002B6589"/>
    <w:rsid w:val="002B69CF"/>
    <w:rsid w:val="002B6E2B"/>
    <w:rsid w:val="002B6E5A"/>
    <w:rsid w:val="002B6E82"/>
    <w:rsid w:val="002B6F80"/>
    <w:rsid w:val="002B70A1"/>
    <w:rsid w:val="002B7249"/>
    <w:rsid w:val="002B754D"/>
    <w:rsid w:val="002B76E0"/>
    <w:rsid w:val="002B777D"/>
    <w:rsid w:val="002B78E8"/>
    <w:rsid w:val="002B79E4"/>
    <w:rsid w:val="002B7A4B"/>
    <w:rsid w:val="002B7AF8"/>
    <w:rsid w:val="002B7DC1"/>
    <w:rsid w:val="002C0855"/>
    <w:rsid w:val="002C108C"/>
    <w:rsid w:val="002C118B"/>
    <w:rsid w:val="002C1212"/>
    <w:rsid w:val="002C20C5"/>
    <w:rsid w:val="002C2430"/>
    <w:rsid w:val="002C2737"/>
    <w:rsid w:val="002C2B63"/>
    <w:rsid w:val="002C2DD3"/>
    <w:rsid w:val="002C3E1A"/>
    <w:rsid w:val="002C415E"/>
    <w:rsid w:val="002C4542"/>
    <w:rsid w:val="002C56A4"/>
    <w:rsid w:val="002C570C"/>
    <w:rsid w:val="002C6639"/>
    <w:rsid w:val="002C6C23"/>
    <w:rsid w:val="002C71F1"/>
    <w:rsid w:val="002C7593"/>
    <w:rsid w:val="002C7597"/>
    <w:rsid w:val="002C79A9"/>
    <w:rsid w:val="002C7E08"/>
    <w:rsid w:val="002D076E"/>
    <w:rsid w:val="002D098F"/>
    <w:rsid w:val="002D0B01"/>
    <w:rsid w:val="002D0BD7"/>
    <w:rsid w:val="002D0F48"/>
    <w:rsid w:val="002D105E"/>
    <w:rsid w:val="002D10CD"/>
    <w:rsid w:val="002D1220"/>
    <w:rsid w:val="002D1924"/>
    <w:rsid w:val="002D1A1F"/>
    <w:rsid w:val="002D1AAB"/>
    <w:rsid w:val="002D202E"/>
    <w:rsid w:val="002D2C17"/>
    <w:rsid w:val="002D435D"/>
    <w:rsid w:val="002D46D8"/>
    <w:rsid w:val="002D49ED"/>
    <w:rsid w:val="002D4BB8"/>
    <w:rsid w:val="002D4C00"/>
    <w:rsid w:val="002D4C3E"/>
    <w:rsid w:val="002D4CA5"/>
    <w:rsid w:val="002D4DBB"/>
    <w:rsid w:val="002D5C1F"/>
    <w:rsid w:val="002D5C7F"/>
    <w:rsid w:val="002D5CFE"/>
    <w:rsid w:val="002D5E05"/>
    <w:rsid w:val="002D6167"/>
    <w:rsid w:val="002D621C"/>
    <w:rsid w:val="002D6A84"/>
    <w:rsid w:val="002D6AF0"/>
    <w:rsid w:val="002D7075"/>
    <w:rsid w:val="002D70F4"/>
    <w:rsid w:val="002D7485"/>
    <w:rsid w:val="002D7575"/>
    <w:rsid w:val="002D7675"/>
    <w:rsid w:val="002D795F"/>
    <w:rsid w:val="002D79B5"/>
    <w:rsid w:val="002D7A24"/>
    <w:rsid w:val="002D7D21"/>
    <w:rsid w:val="002E039D"/>
    <w:rsid w:val="002E0702"/>
    <w:rsid w:val="002E0A91"/>
    <w:rsid w:val="002E0E77"/>
    <w:rsid w:val="002E125B"/>
    <w:rsid w:val="002E1609"/>
    <w:rsid w:val="002E166D"/>
    <w:rsid w:val="002E1882"/>
    <w:rsid w:val="002E1A73"/>
    <w:rsid w:val="002E1DB6"/>
    <w:rsid w:val="002E1F73"/>
    <w:rsid w:val="002E229B"/>
    <w:rsid w:val="002E2533"/>
    <w:rsid w:val="002E2539"/>
    <w:rsid w:val="002E2A8C"/>
    <w:rsid w:val="002E2B5B"/>
    <w:rsid w:val="002E2CB2"/>
    <w:rsid w:val="002E2CDC"/>
    <w:rsid w:val="002E2D20"/>
    <w:rsid w:val="002E2D60"/>
    <w:rsid w:val="002E2EEE"/>
    <w:rsid w:val="002E3933"/>
    <w:rsid w:val="002E3FB8"/>
    <w:rsid w:val="002E4019"/>
    <w:rsid w:val="002E40CF"/>
    <w:rsid w:val="002E47C8"/>
    <w:rsid w:val="002E4855"/>
    <w:rsid w:val="002E4F6C"/>
    <w:rsid w:val="002E5539"/>
    <w:rsid w:val="002E55DD"/>
    <w:rsid w:val="002E5BFC"/>
    <w:rsid w:val="002E5C1D"/>
    <w:rsid w:val="002E5E1C"/>
    <w:rsid w:val="002E5E62"/>
    <w:rsid w:val="002E60F3"/>
    <w:rsid w:val="002E7664"/>
    <w:rsid w:val="002E7994"/>
    <w:rsid w:val="002E79CC"/>
    <w:rsid w:val="002E7D0D"/>
    <w:rsid w:val="002F0DFD"/>
    <w:rsid w:val="002F13A1"/>
    <w:rsid w:val="002F14AB"/>
    <w:rsid w:val="002F1BD2"/>
    <w:rsid w:val="002F22AF"/>
    <w:rsid w:val="002F22CC"/>
    <w:rsid w:val="002F261C"/>
    <w:rsid w:val="002F297F"/>
    <w:rsid w:val="002F2A6B"/>
    <w:rsid w:val="002F2B2E"/>
    <w:rsid w:val="002F2E33"/>
    <w:rsid w:val="002F2F66"/>
    <w:rsid w:val="002F33F7"/>
    <w:rsid w:val="002F33FA"/>
    <w:rsid w:val="002F3E98"/>
    <w:rsid w:val="002F4554"/>
    <w:rsid w:val="002F4631"/>
    <w:rsid w:val="002F47C5"/>
    <w:rsid w:val="002F4B7E"/>
    <w:rsid w:val="002F5076"/>
    <w:rsid w:val="002F5B44"/>
    <w:rsid w:val="002F609D"/>
    <w:rsid w:val="002F689A"/>
    <w:rsid w:val="002F6EB8"/>
    <w:rsid w:val="002F7007"/>
    <w:rsid w:val="002F7094"/>
    <w:rsid w:val="002F7175"/>
    <w:rsid w:val="002F7D28"/>
    <w:rsid w:val="002F7E00"/>
    <w:rsid w:val="003004AC"/>
    <w:rsid w:val="003004E9"/>
    <w:rsid w:val="00301208"/>
    <w:rsid w:val="0030187B"/>
    <w:rsid w:val="00301B23"/>
    <w:rsid w:val="00301B33"/>
    <w:rsid w:val="00301C72"/>
    <w:rsid w:val="00301C99"/>
    <w:rsid w:val="00301CAA"/>
    <w:rsid w:val="00301D90"/>
    <w:rsid w:val="0030231B"/>
    <w:rsid w:val="003023D0"/>
    <w:rsid w:val="00302A90"/>
    <w:rsid w:val="00302B6E"/>
    <w:rsid w:val="0030301E"/>
    <w:rsid w:val="0030346D"/>
    <w:rsid w:val="00303680"/>
    <w:rsid w:val="00303693"/>
    <w:rsid w:val="003036C2"/>
    <w:rsid w:val="003036EF"/>
    <w:rsid w:val="003041B2"/>
    <w:rsid w:val="00304C42"/>
    <w:rsid w:val="00304E2B"/>
    <w:rsid w:val="00305013"/>
    <w:rsid w:val="00305104"/>
    <w:rsid w:val="00305A2E"/>
    <w:rsid w:val="00305EFC"/>
    <w:rsid w:val="00305F16"/>
    <w:rsid w:val="00306138"/>
    <w:rsid w:val="003065F1"/>
    <w:rsid w:val="003069C0"/>
    <w:rsid w:val="00307B2B"/>
    <w:rsid w:val="00307E6C"/>
    <w:rsid w:val="0031005B"/>
    <w:rsid w:val="003102D7"/>
    <w:rsid w:val="0031075A"/>
    <w:rsid w:val="003110C9"/>
    <w:rsid w:val="0031148F"/>
    <w:rsid w:val="0031185E"/>
    <w:rsid w:val="00311A20"/>
    <w:rsid w:val="00311B5D"/>
    <w:rsid w:val="00312013"/>
    <w:rsid w:val="0031204D"/>
    <w:rsid w:val="00312295"/>
    <w:rsid w:val="003123FB"/>
    <w:rsid w:val="0031246C"/>
    <w:rsid w:val="0031274F"/>
    <w:rsid w:val="00312DE8"/>
    <w:rsid w:val="00312F95"/>
    <w:rsid w:val="00313A86"/>
    <w:rsid w:val="00313F45"/>
    <w:rsid w:val="003142ED"/>
    <w:rsid w:val="003147E8"/>
    <w:rsid w:val="00314BE0"/>
    <w:rsid w:val="00314C4A"/>
    <w:rsid w:val="00314D55"/>
    <w:rsid w:val="0031520B"/>
    <w:rsid w:val="003152D9"/>
    <w:rsid w:val="003154FF"/>
    <w:rsid w:val="0031558A"/>
    <w:rsid w:val="00315C04"/>
    <w:rsid w:val="00315C55"/>
    <w:rsid w:val="00315E0F"/>
    <w:rsid w:val="0031624C"/>
    <w:rsid w:val="00316622"/>
    <w:rsid w:val="0031673D"/>
    <w:rsid w:val="00316CC0"/>
    <w:rsid w:val="00316E20"/>
    <w:rsid w:val="0031743E"/>
    <w:rsid w:val="00317D70"/>
    <w:rsid w:val="0032018F"/>
    <w:rsid w:val="0032060E"/>
    <w:rsid w:val="00320AB0"/>
    <w:rsid w:val="00320D76"/>
    <w:rsid w:val="00321768"/>
    <w:rsid w:val="00321F79"/>
    <w:rsid w:val="0032218D"/>
    <w:rsid w:val="00322389"/>
    <w:rsid w:val="00322B84"/>
    <w:rsid w:val="00322CFB"/>
    <w:rsid w:val="00322D6F"/>
    <w:rsid w:val="00322D7C"/>
    <w:rsid w:val="00323736"/>
    <w:rsid w:val="00323900"/>
    <w:rsid w:val="00323A6B"/>
    <w:rsid w:val="00323B81"/>
    <w:rsid w:val="00323CB6"/>
    <w:rsid w:val="00323FBF"/>
    <w:rsid w:val="00324502"/>
    <w:rsid w:val="00324E0F"/>
    <w:rsid w:val="0032520D"/>
    <w:rsid w:val="0032546D"/>
    <w:rsid w:val="00325479"/>
    <w:rsid w:val="003254F0"/>
    <w:rsid w:val="00325519"/>
    <w:rsid w:val="0032578F"/>
    <w:rsid w:val="00325860"/>
    <w:rsid w:val="00325BA1"/>
    <w:rsid w:val="00325CBB"/>
    <w:rsid w:val="00326A39"/>
    <w:rsid w:val="00326C07"/>
    <w:rsid w:val="003272DD"/>
    <w:rsid w:val="003279CA"/>
    <w:rsid w:val="00327E0C"/>
    <w:rsid w:val="003303C6"/>
    <w:rsid w:val="00330409"/>
    <w:rsid w:val="00330B86"/>
    <w:rsid w:val="00330DE8"/>
    <w:rsid w:val="00331344"/>
    <w:rsid w:val="00331376"/>
    <w:rsid w:val="0033155A"/>
    <w:rsid w:val="003319B9"/>
    <w:rsid w:val="003321A0"/>
    <w:rsid w:val="003322AB"/>
    <w:rsid w:val="00332540"/>
    <w:rsid w:val="003326E4"/>
    <w:rsid w:val="00332AA6"/>
    <w:rsid w:val="00332D38"/>
    <w:rsid w:val="00332FC1"/>
    <w:rsid w:val="003331A2"/>
    <w:rsid w:val="00333391"/>
    <w:rsid w:val="00333AC7"/>
    <w:rsid w:val="00333D98"/>
    <w:rsid w:val="00333FCD"/>
    <w:rsid w:val="00334499"/>
    <w:rsid w:val="00334AC7"/>
    <w:rsid w:val="00334DAA"/>
    <w:rsid w:val="0033503D"/>
    <w:rsid w:val="0033560B"/>
    <w:rsid w:val="00335701"/>
    <w:rsid w:val="003357E0"/>
    <w:rsid w:val="003365CE"/>
    <w:rsid w:val="00336657"/>
    <w:rsid w:val="00336697"/>
    <w:rsid w:val="00336A29"/>
    <w:rsid w:val="003373D7"/>
    <w:rsid w:val="00337CE1"/>
    <w:rsid w:val="00340185"/>
    <w:rsid w:val="00340855"/>
    <w:rsid w:val="00340AF9"/>
    <w:rsid w:val="00340C2A"/>
    <w:rsid w:val="00340C9D"/>
    <w:rsid w:val="00340F93"/>
    <w:rsid w:val="00341058"/>
    <w:rsid w:val="00341272"/>
    <w:rsid w:val="0034153D"/>
    <w:rsid w:val="00341B8C"/>
    <w:rsid w:val="00341B96"/>
    <w:rsid w:val="00342343"/>
    <w:rsid w:val="00342638"/>
    <w:rsid w:val="0034264D"/>
    <w:rsid w:val="00342BB5"/>
    <w:rsid w:val="00342CA1"/>
    <w:rsid w:val="00343592"/>
    <w:rsid w:val="00344276"/>
    <w:rsid w:val="0034430B"/>
    <w:rsid w:val="00344587"/>
    <w:rsid w:val="003445B0"/>
    <w:rsid w:val="00344B52"/>
    <w:rsid w:val="00344BC3"/>
    <w:rsid w:val="00344F32"/>
    <w:rsid w:val="00345402"/>
    <w:rsid w:val="00345467"/>
    <w:rsid w:val="00345934"/>
    <w:rsid w:val="00345C18"/>
    <w:rsid w:val="00345CEF"/>
    <w:rsid w:val="00345EAD"/>
    <w:rsid w:val="00345FB5"/>
    <w:rsid w:val="00346026"/>
    <w:rsid w:val="0034616F"/>
    <w:rsid w:val="00346286"/>
    <w:rsid w:val="00346B6C"/>
    <w:rsid w:val="00346C8F"/>
    <w:rsid w:val="0034701A"/>
    <w:rsid w:val="003471BF"/>
    <w:rsid w:val="00347906"/>
    <w:rsid w:val="00347BD6"/>
    <w:rsid w:val="00350080"/>
    <w:rsid w:val="003501C8"/>
    <w:rsid w:val="003503B8"/>
    <w:rsid w:val="0035053C"/>
    <w:rsid w:val="003506B5"/>
    <w:rsid w:val="00350DD6"/>
    <w:rsid w:val="00350F1E"/>
    <w:rsid w:val="00350FCD"/>
    <w:rsid w:val="003512EA"/>
    <w:rsid w:val="00351838"/>
    <w:rsid w:val="00351D26"/>
    <w:rsid w:val="00352043"/>
    <w:rsid w:val="003521C7"/>
    <w:rsid w:val="003529CF"/>
    <w:rsid w:val="00352D3B"/>
    <w:rsid w:val="00352DB8"/>
    <w:rsid w:val="00352DC3"/>
    <w:rsid w:val="00353297"/>
    <w:rsid w:val="00353621"/>
    <w:rsid w:val="00353A43"/>
    <w:rsid w:val="00353C67"/>
    <w:rsid w:val="00353D1D"/>
    <w:rsid w:val="0035432F"/>
    <w:rsid w:val="00354822"/>
    <w:rsid w:val="00354BF7"/>
    <w:rsid w:val="00354FF9"/>
    <w:rsid w:val="00354FFA"/>
    <w:rsid w:val="0035501D"/>
    <w:rsid w:val="003552D9"/>
    <w:rsid w:val="00355902"/>
    <w:rsid w:val="00355BCB"/>
    <w:rsid w:val="00355DBA"/>
    <w:rsid w:val="003560C5"/>
    <w:rsid w:val="00356121"/>
    <w:rsid w:val="00357037"/>
    <w:rsid w:val="003579F7"/>
    <w:rsid w:val="00357B7B"/>
    <w:rsid w:val="00357C3C"/>
    <w:rsid w:val="00357D8E"/>
    <w:rsid w:val="00357E17"/>
    <w:rsid w:val="00360B3E"/>
    <w:rsid w:val="003611F8"/>
    <w:rsid w:val="00361D83"/>
    <w:rsid w:val="0036227D"/>
    <w:rsid w:val="003624DD"/>
    <w:rsid w:val="0036253A"/>
    <w:rsid w:val="0036354F"/>
    <w:rsid w:val="00363E49"/>
    <w:rsid w:val="003641AE"/>
    <w:rsid w:val="003642F9"/>
    <w:rsid w:val="00364693"/>
    <w:rsid w:val="003647C8"/>
    <w:rsid w:val="00364E65"/>
    <w:rsid w:val="003655A2"/>
    <w:rsid w:val="00365630"/>
    <w:rsid w:val="0036582A"/>
    <w:rsid w:val="003663A2"/>
    <w:rsid w:val="003664BF"/>
    <w:rsid w:val="00366630"/>
    <w:rsid w:val="003677B3"/>
    <w:rsid w:val="003679C9"/>
    <w:rsid w:val="00367B04"/>
    <w:rsid w:val="00367BDF"/>
    <w:rsid w:val="0037007D"/>
    <w:rsid w:val="003701F6"/>
    <w:rsid w:val="00370357"/>
    <w:rsid w:val="00371150"/>
    <w:rsid w:val="003719F1"/>
    <w:rsid w:val="00371E83"/>
    <w:rsid w:val="00371F8D"/>
    <w:rsid w:val="003720C4"/>
    <w:rsid w:val="003724C6"/>
    <w:rsid w:val="00372FF5"/>
    <w:rsid w:val="003732D6"/>
    <w:rsid w:val="003732DF"/>
    <w:rsid w:val="00373C79"/>
    <w:rsid w:val="00373D60"/>
    <w:rsid w:val="00373F06"/>
    <w:rsid w:val="003740B7"/>
    <w:rsid w:val="003745A6"/>
    <w:rsid w:val="00374858"/>
    <w:rsid w:val="00374C55"/>
    <w:rsid w:val="0037560F"/>
    <w:rsid w:val="00375614"/>
    <w:rsid w:val="00375A04"/>
    <w:rsid w:val="00376A6E"/>
    <w:rsid w:val="00377493"/>
    <w:rsid w:val="00377900"/>
    <w:rsid w:val="003779BC"/>
    <w:rsid w:val="00377AD7"/>
    <w:rsid w:val="00377D91"/>
    <w:rsid w:val="003802B0"/>
    <w:rsid w:val="003803AB"/>
    <w:rsid w:val="0038041E"/>
    <w:rsid w:val="00380471"/>
    <w:rsid w:val="00380B41"/>
    <w:rsid w:val="00380C7F"/>
    <w:rsid w:val="0038120C"/>
    <w:rsid w:val="00381676"/>
    <w:rsid w:val="00381919"/>
    <w:rsid w:val="00382134"/>
    <w:rsid w:val="00382CE9"/>
    <w:rsid w:val="00382ECD"/>
    <w:rsid w:val="00383186"/>
    <w:rsid w:val="00383447"/>
    <w:rsid w:val="00383A81"/>
    <w:rsid w:val="00384722"/>
    <w:rsid w:val="003849DA"/>
    <w:rsid w:val="00384A2D"/>
    <w:rsid w:val="00384A34"/>
    <w:rsid w:val="00384D72"/>
    <w:rsid w:val="00384DE2"/>
    <w:rsid w:val="00385131"/>
    <w:rsid w:val="003851F2"/>
    <w:rsid w:val="0038543C"/>
    <w:rsid w:val="00385652"/>
    <w:rsid w:val="0038571F"/>
    <w:rsid w:val="00385BE1"/>
    <w:rsid w:val="00385F15"/>
    <w:rsid w:val="00386519"/>
    <w:rsid w:val="00386762"/>
    <w:rsid w:val="00386EB2"/>
    <w:rsid w:val="00387047"/>
    <w:rsid w:val="0038730C"/>
    <w:rsid w:val="00387CD5"/>
    <w:rsid w:val="00387F29"/>
    <w:rsid w:val="00390171"/>
    <w:rsid w:val="003908A6"/>
    <w:rsid w:val="0039141E"/>
    <w:rsid w:val="00391828"/>
    <w:rsid w:val="00391C06"/>
    <w:rsid w:val="0039284D"/>
    <w:rsid w:val="00393034"/>
    <w:rsid w:val="003930EB"/>
    <w:rsid w:val="00393131"/>
    <w:rsid w:val="00393390"/>
    <w:rsid w:val="00393D0B"/>
    <w:rsid w:val="00393DE7"/>
    <w:rsid w:val="00393F48"/>
    <w:rsid w:val="00394024"/>
    <w:rsid w:val="0039427D"/>
    <w:rsid w:val="003947D7"/>
    <w:rsid w:val="00394883"/>
    <w:rsid w:val="00394986"/>
    <w:rsid w:val="003958B4"/>
    <w:rsid w:val="00395A06"/>
    <w:rsid w:val="0039602A"/>
    <w:rsid w:val="00396357"/>
    <w:rsid w:val="00396760"/>
    <w:rsid w:val="00396EA9"/>
    <w:rsid w:val="00396F7A"/>
    <w:rsid w:val="003970A4"/>
    <w:rsid w:val="00397212"/>
    <w:rsid w:val="0039755D"/>
    <w:rsid w:val="00397A80"/>
    <w:rsid w:val="00397B56"/>
    <w:rsid w:val="003A0407"/>
    <w:rsid w:val="003A06E6"/>
    <w:rsid w:val="003A097D"/>
    <w:rsid w:val="003A0E1F"/>
    <w:rsid w:val="003A1099"/>
    <w:rsid w:val="003A12DC"/>
    <w:rsid w:val="003A1AEF"/>
    <w:rsid w:val="003A1BB3"/>
    <w:rsid w:val="003A1C87"/>
    <w:rsid w:val="003A1DD9"/>
    <w:rsid w:val="003A1E2C"/>
    <w:rsid w:val="003A33FB"/>
    <w:rsid w:val="003A3904"/>
    <w:rsid w:val="003A3BA5"/>
    <w:rsid w:val="003A3CB3"/>
    <w:rsid w:val="003A424E"/>
    <w:rsid w:val="003A44C5"/>
    <w:rsid w:val="003A476A"/>
    <w:rsid w:val="003A4899"/>
    <w:rsid w:val="003A4B51"/>
    <w:rsid w:val="003A4D92"/>
    <w:rsid w:val="003A5301"/>
    <w:rsid w:val="003A5951"/>
    <w:rsid w:val="003A5D9E"/>
    <w:rsid w:val="003A65FA"/>
    <w:rsid w:val="003A6A80"/>
    <w:rsid w:val="003A722C"/>
    <w:rsid w:val="003A73DB"/>
    <w:rsid w:val="003A7570"/>
    <w:rsid w:val="003A767D"/>
    <w:rsid w:val="003B146D"/>
    <w:rsid w:val="003B1E4D"/>
    <w:rsid w:val="003B2301"/>
    <w:rsid w:val="003B2307"/>
    <w:rsid w:val="003B29AA"/>
    <w:rsid w:val="003B2D3F"/>
    <w:rsid w:val="003B31AD"/>
    <w:rsid w:val="003B36F7"/>
    <w:rsid w:val="003B3CF9"/>
    <w:rsid w:val="003B3F7B"/>
    <w:rsid w:val="003B40B9"/>
    <w:rsid w:val="003B44D9"/>
    <w:rsid w:val="003B46B3"/>
    <w:rsid w:val="003B4E52"/>
    <w:rsid w:val="003B5154"/>
    <w:rsid w:val="003B5892"/>
    <w:rsid w:val="003B591B"/>
    <w:rsid w:val="003B5DAA"/>
    <w:rsid w:val="003B5F7D"/>
    <w:rsid w:val="003B60F7"/>
    <w:rsid w:val="003B63F0"/>
    <w:rsid w:val="003B6517"/>
    <w:rsid w:val="003B6530"/>
    <w:rsid w:val="003B654A"/>
    <w:rsid w:val="003B6AAA"/>
    <w:rsid w:val="003B6C18"/>
    <w:rsid w:val="003B6DB5"/>
    <w:rsid w:val="003B6F41"/>
    <w:rsid w:val="003B75AB"/>
    <w:rsid w:val="003B76C8"/>
    <w:rsid w:val="003B7B2D"/>
    <w:rsid w:val="003B7C5D"/>
    <w:rsid w:val="003C008F"/>
    <w:rsid w:val="003C0283"/>
    <w:rsid w:val="003C03A1"/>
    <w:rsid w:val="003C101D"/>
    <w:rsid w:val="003C12EE"/>
    <w:rsid w:val="003C15F5"/>
    <w:rsid w:val="003C1A88"/>
    <w:rsid w:val="003C2047"/>
    <w:rsid w:val="003C244D"/>
    <w:rsid w:val="003C2481"/>
    <w:rsid w:val="003C24A9"/>
    <w:rsid w:val="003C2621"/>
    <w:rsid w:val="003C2633"/>
    <w:rsid w:val="003C35FE"/>
    <w:rsid w:val="003C39E5"/>
    <w:rsid w:val="003C4B03"/>
    <w:rsid w:val="003C4D3D"/>
    <w:rsid w:val="003C4D8F"/>
    <w:rsid w:val="003C4EB9"/>
    <w:rsid w:val="003C5290"/>
    <w:rsid w:val="003C55AE"/>
    <w:rsid w:val="003C57E6"/>
    <w:rsid w:val="003C5B46"/>
    <w:rsid w:val="003C5F27"/>
    <w:rsid w:val="003C64ED"/>
    <w:rsid w:val="003C6DF0"/>
    <w:rsid w:val="003C6EA4"/>
    <w:rsid w:val="003C78D2"/>
    <w:rsid w:val="003C78DB"/>
    <w:rsid w:val="003C7979"/>
    <w:rsid w:val="003C7C88"/>
    <w:rsid w:val="003C7D0E"/>
    <w:rsid w:val="003D03EA"/>
    <w:rsid w:val="003D0690"/>
    <w:rsid w:val="003D0D48"/>
    <w:rsid w:val="003D0F0E"/>
    <w:rsid w:val="003D1642"/>
    <w:rsid w:val="003D18DE"/>
    <w:rsid w:val="003D1EF6"/>
    <w:rsid w:val="003D211F"/>
    <w:rsid w:val="003D22D7"/>
    <w:rsid w:val="003D2756"/>
    <w:rsid w:val="003D2C02"/>
    <w:rsid w:val="003D33BB"/>
    <w:rsid w:val="003D3463"/>
    <w:rsid w:val="003D3A2A"/>
    <w:rsid w:val="003D4151"/>
    <w:rsid w:val="003D435F"/>
    <w:rsid w:val="003D443E"/>
    <w:rsid w:val="003D45F4"/>
    <w:rsid w:val="003D4BBE"/>
    <w:rsid w:val="003D4DBA"/>
    <w:rsid w:val="003D58EE"/>
    <w:rsid w:val="003D6450"/>
    <w:rsid w:val="003D645E"/>
    <w:rsid w:val="003D6E88"/>
    <w:rsid w:val="003D6EB7"/>
    <w:rsid w:val="003D72A4"/>
    <w:rsid w:val="003D743F"/>
    <w:rsid w:val="003D752A"/>
    <w:rsid w:val="003D7B19"/>
    <w:rsid w:val="003D7CE5"/>
    <w:rsid w:val="003E0106"/>
    <w:rsid w:val="003E020B"/>
    <w:rsid w:val="003E091D"/>
    <w:rsid w:val="003E0FBF"/>
    <w:rsid w:val="003E16BD"/>
    <w:rsid w:val="003E2445"/>
    <w:rsid w:val="003E3057"/>
    <w:rsid w:val="003E3DCE"/>
    <w:rsid w:val="003E41FA"/>
    <w:rsid w:val="003E4235"/>
    <w:rsid w:val="003E4752"/>
    <w:rsid w:val="003E4848"/>
    <w:rsid w:val="003E4B03"/>
    <w:rsid w:val="003E4B63"/>
    <w:rsid w:val="003E577B"/>
    <w:rsid w:val="003E5FA1"/>
    <w:rsid w:val="003E6108"/>
    <w:rsid w:val="003E6A55"/>
    <w:rsid w:val="003E7036"/>
    <w:rsid w:val="003E7874"/>
    <w:rsid w:val="003E790E"/>
    <w:rsid w:val="003E7B39"/>
    <w:rsid w:val="003E7DB2"/>
    <w:rsid w:val="003F07D4"/>
    <w:rsid w:val="003F0AF7"/>
    <w:rsid w:val="003F0EC3"/>
    <w:rsid w:val="003F111A"/>
    <w:rsid w:val="003F12F0"/>
    <w:rsid w:val="003F14EA"/>
    <w:rsid w:val="003F16EB"/>
    <w:rsid w:val="003F2765"/>
    <w:rsid w:val="003F2B78"/>
    <w:rsid w:val="003F2C40"/>
    <w:rsid w:val="003F2EFB"/>
    <w:rsid w:val="003F2FC5"/>
    <w:rsid w:val="003F3087"/>
    <w:rsid w:val="003F30EC"/>
    <w:rsid w:val="003F32C6"/>
    <w:rsid w:val="003F38D0"/>
    <w:rsid w:val="003F47AE"/>
    <w:rsid w:val="003F56DC"/>
    <w:rsid w:val="003F5A51"/>
    <w:rsid w:val="003F5A7F"/>
    <w:rsid w:val="003F5B8B"/>
    <w:rsid w:val="003F5EC3"/>
    <w:rsid w:val="003F7569"/>
    <w:rsid w:val="0040005D"/>
    <w:rsid w:val="00400A71"/>
    <w:rsid w:val="00401D52"/>
    <w:rsid w:val="00401E69"/>
    <w:rsid w:val="00402456"/>
    <w:rsid w:val="00402533"/>
    <w:rsid w:val="004030AB"/>
    <w:rsid w:val="0040345E"/>
    <w:rsid w:val="0040346A"/>
    <w:rsid w:val="00403670"/>
    <w:rsid w:val="004038BF"/>
    <w:rsid w:val="00403FBD"/>
    <w:rsid w:val="00404132"/>
    <w:rsid w:val="00404673"/>
    <w:rsid w:val="00404722"/>
    <w:rsid w:val="004049EB"/>
    <w:rsid w:val="00404D84"/>
    <w:rsid w:val="004050B3"/>
    <w:rsid w:val="0040520E"/>
    <w:rsid w:val="0040551E"/>
    <w:rsid w:val="00405AB0"/>
    <w:rsid w:val="00405CDB"/>
    <w:rsid w:val="00405FE9"/>
    <w:rsid w:val="00406D02"/>
    <w:rsid w:val="00406D75"/>
    <w:rsid w:val="00406E68"/>
    <w:rsid w:val="004071EE"/>
    <w:rsid w:val="00407202"/>
    <w:rsid w:val="00407A26"/>
    <w:rsid w:val="00407A42"/>
    <w:rsid w:val="004105AC"/>
    <w:rsid w:val="00411164"/>
    <w:rsid w:val="00411428"/>
    <w:rsid w:val="00411496"/>
    <w:rsid w:val="0041154B"/>
    <w:rsid w:val="00411B6F"/>
    <w:rsid w:val="00412010"/>
    <w:rsid w:val="00412188"/>
    <w:rsid w:val="00412FDB"/>
    <w:rsid w:val="004133BD"/>
    <w:rsid w:val="004134BC"/>
    <w:rsid w:val="0041378C"/>
    <w:rsid w:val="00413C85"/>
    <w:rsid w:val="00413EE0"/>
    <w:rsid w:val="004140AF"/>
    <w:rsid w:val="00414274"/>
    <w:rsid w:val="00414FAF"/>
    <w:rsid w:val="004157A8"/>
    <w:rsid w:val="00415D32"/>
    <w:rsid w:val="00415DB2"/>
    <w:rsid w:val="004160D4"/>
    <w:rsid w:val="004161BD"/>
    <w:rsid w:val="0041627C"/>
    <w:rsid w:val="00416515"/>
    <w:rsid w:val="00416D40"/>
    <w:rsid w:val="00417AE6"/>
    <w:rsid w:val="00417B82"/>
    <w:rsid w:val="00420423"/>
    <w:rsid w:val="00420AFF"/>
    <w:rsid w:val="00420BB9"/>
    <w:rsid w:val="0042107D"/>
    <w:rsid w:val="00421738"/>
    <w:rsid w:val="00421C28"/>
    <w:rsid w:val="00422178"/>
    <w:rsid w:val="004231AA"/>
    <w:rsid w:val="0042326C"/>
    <w:rsid w:val="00423A9D"/>
    <w:rsid w:val="0042404C"/>
    <w:rsid w:val="004244E9"/>
    <w:rsid w:val="00424856"/>
    <w:rsid w:val="00424E09"/>
    <w:rsid w:val="004255CA"/>
    <w:rsid w:val="004256B7"/>
    <w:rsid w:val="00425CAA"/>
    <w:rsid w:val="00426517"/>
    <w:rsid w:val="00426642"/>
    <w:rsid w:val="00426D47"/>
    <w:rsid w:val="0042744C"/>
    <w:rsid w:val="00427FD4"/>
    <w:rsid w:val="00430092"/>
    <w:rsid w:val="00430437"/>
    <w:rsid w:val="004304A8"/>
    <w:rsid w:val="00430662"/>
    <w:rsid w:val="004309A0"/>
    <w:rsid w:val="0043102B"/>
    <w:rsid w:val="004317BD"/>
    <w:rsid w:val="00431F56"/>
    <w:rsid w:val="004320FF"/>
    <w:rsid w:val="00432140"/>
    <w:rsid w:val="0043222A"/>
    <w:rsid w:val="004329CB"/>
    <w:rsid w:val="00432BEE"/>
    <w:rsid w:val="00432D47"/>
    <w:rsid w:val="00433085"/>
    <w:rsid w:val="004334D5"/>
    <w:rsid w:val="0043395B"/>
    <w:rsid w:val="004346C6"/>
    <w:rsid w:val="00434B2D"/>
    <w:rsid w:val="0043583D"/>
    <w:rsid w:val="00435969"/>
    <w:rsid w:val="00435C38"/>
    <w:rsid w:val="00435CCE"/>
    <w:rsid w:val="00435DC5"/>
    <w:rsid w:val="00435F53"/>
    <w:rsid w:val="0043658D"/>
    <w:rsid w:val="004369CE"/>
    <w:rsid w:val="00436ADE"/>
    <w:rsid w:val="00437958"/>
    <w:rsid w:val="004407BF"/>
    <w:rsid w:val="004408F4"/>
    <w:rsid w:val="0044104F"/>
    <w:rsid w:val="00441D39"/>
    <w:rsid w:val="00441EE9"/>
    <w:rsid w:val="00441F72"/>
    <w:rsid w:val="00441FC4"/>
    <w:rsid w:val="004424E9"/>
    <w:rsid w:val="0044287C"/>
    <w:rsid w:val="00442BAA"/>
    <w:rsid w:val="00443555"/>
    <w:rsid w:val="00443642"/>
    <w:rsid w:val="004437E7"/>
    <w:rsid w:val="00443FB5"/>
    <w:rsid w:val="004441C6"/>
    <w:rsid w:val="0044444D"/>
    <w:rsid w:val="0044453A"/>
    <w:rsid w:val="004445B8"/>
    <w:rsid w:val="0044480D"/>
    <w:rsid w:val="00444D12"/>
    <w:rsid w:val="00445195"/>
    <w:rsid w:val="004455CA"/>
    <w:rsid w:val="00446331"/>
    <w:rsid w:val="0044691E"/>
    <w:rsid w:val="00446B65"/>
    <w:rsid w:val="00446FC1"/>
    <w:rsid w:val="004473E4"/>
    <w:rsid w:val="00447B39"/>
    <w:rsid w:val="0045162A"/>
    <w:rsid w:val="004520B6"/>
    <w:rsid w:val="004522ED"/>
    <w:rsid w:val="00452F8B"/>
    <w:rsid w:val="004534BB"/>
    <w:rsid w:val="004535FF"/>
    <w:rsid w:val="0045401E"/>
    <w:rsid w:val="00454C77"/>
    <w:rsid w:val="00454F90"/>
    <w:rsid w:val="00455135"/>
    <w:rsid w:val="004552EF"/>
    <w:rsid w:val="004555E3"/>
    <w:rsid w:val="004556C8"/>
    <w:rsid w:val="00455A5F"/>
    <w:rsid w:val="00456011"/>
    <w:rsid w:val="004569B7"/>
    <w:rsid w:val="00457069"/>
    <w:rsid w:val="004570D4"/>
    <w:rsid w:val="00457661"/>
    <w:rsid w:val="004579CF"/>
    <w:rsid w:val="00457B9D"/>
    <w:rsid w:val="00457CED"/>
    <w:rsid w:val="00457FD5"/>
    <w:rsid w:val="00460309"/>
    <w:rsid w:val="00460472"/>
    <w:rsid w:val="0046050B"/>
    <w:rsid w:val="004609F1"/>
    <w:rsid w:val="00460D4F"/>
    <w:rsid w:val="00460EB1"/>
    <w:rsid w:val="00460FD3"/>
    <w:rsid w:val="00461526"/>
    <w:rsid w:val="00461B87"/>
    <w:rsid w:val="004622FD"/>
    <w:rsid w:val="004623F9"/>
    <w:rsid w:val="00462826"/>
    <w:rsid w:val="00462BEB"/>
    <w:rsid w:val="004630F8"/>
    <w:rsid w:val="00463E7B"/>
    <w:rsid w:val="0046406D"/>
    <w:rsid w:val="00464A45"/>
    <w:rsid w:val="004650C7"/>
    <w:rsid w:val="00465E54"/>
    <w:rsid w:val="00466250"/>
    <w:rsid w:val="00466848"/>
    <w:rsid w:val="0046700E"/>
    <w:rsid w:val="0046709A"/>
    <w:rsid w:val="004672C6"/>
    <w:rsid w:val="00467954"/>
    <w:rsid w:val="00467DAF"/>
    <w:rsid w:val="00470223"/>
    <w:rsid w:val="00470820"/>
    <w:rsid w:val="00470A5E"/>
    <w:rsid w:val="00470D4C"/>
    <w:rsid w:val="00470DEF"/>
    <w:rsid w:val="00470E83"/>
    <w:rsid w:val="00470FCA"/>
    <w:rsid w:val="00471016"/>
    <w:rsid w:val="004712D4"/>
    <w:rsid w:val="00471895"/>
    <w:rsid w:val="00471A84"/>
    <w:rsid w:val="00471D3C"/>
    <w:rsid w:val="00471DF2"/>
    <w:rsid w:val="00471F68"/>
    <w:rsid w:val="00472073"/>
    <w:rsid w:val="00472074"/>
    <w:rsid w:val="0047233B"/>
    <w:rsid w:val="00472551"/>
    <w:rsid w:val="00472639"/>
    <w:rsid w:val="00472691"/>
    <w:rsid w:val="00472870"/>
    <w:rsid w:val="00472A27"/>
    <w:rsid w:val="00472B6E"/>
    <w:rsid w:val="00473079"/>
    <w:rsid w:val="0047333E"/>
    <w:rsid w:val="004738EF"/>
    <w:rsid w:val="004739A9"/>
    <w:rsid w:val="00474344"/>
    <w:rsid w:val="0047449A"/>
    <w:rsid w:val="004744C6"/>
    <w:rsid w:val="00474533"/>
    <w:rsid w:val="004746FB"/>
    <w:rsid w:val="004747C1"/>
    <w:rsid w:val="00475048"/>
    <w:rsid w:val="0047558C"/>
    <w:rsid w:val="00475795"/>
    <w:rsid w:val="00475B25"/>
    <w:rsid w:val="00475B63"/>
    <w:rsid w:val="00475C67"/>
    <w:rsid w:val="00475D4F"/>
    <w:rsid w:val="00476130"/>
    <w:rsid w:val="00476154"/>
    <w:rsid w:val="004761A7"/>
    <w:rsid w:val="00476283"/>
    <w:rsid w:val="004764BE"/>
    <w:rsid w:val="0047686B"/>
    <w:rsid w:val="00476ED3"/>
    <w:rsid w:val="00477BE8"/>
    <w:rsid w:val="004809B0"/>
    <w:rsid w:val="00480C56"/>
    <w:rsid w:val="00480D2F"/>
    <w:rsid w:val="00480D4D"/>
    <w:rsid w:val="004810B5"/>
    <w:rsid w:val="00481865"/>
    <w:rsid w:val="0048197B"/>
    <w:rsid w:val="00481F31"/>
    <w:rsid w:val="00482CE5"/>
    <w:rsid w:val="00483031"/>
    <w:rsid w:val="00483639"/>
    <w:rsid w:val="00483F66"/>
    <w:rsid w:val="0048403C"/>
    <w:rsid w:val="0048426D"/>
    <w:rsid w:val="0048456B"/>
    <w:rsid w:val="00484601"/>
    <w:rsid w:val="00484B37"/>
    <w:rsid w:val="00484CF2"/>
    <w:rsid w:val="00484D58"/>
    <w:rsid w:val="00484EFD"/>
    <w:rsid w:val="00484F5C"/>
    <w:rsid w:val="00485535"/>
    <w:rsid w:val="00485675"/>
    <w:rsid w:val="004857AA"/>
    <w:rsid w:val="00485858"/>
    <w:rsid w:val="0048678B"/>
    <w:rsid w:val="00486AA9"/>
    <w:rsid w:val="00486B7F"/>
    <w:rsid w:val="00486D93"/>
    <w:rsid w:val="00487A3D"/>
    <w:rsid w:val="0049044F"/>
    <w:rsid w:val="0049056D"/>
    <w:rsid w:val="00490887"/>
    <w:rsid w:val="00490891"/>
    <w:rsid w:val="004929DC"/>
    <w:rsid w:val="00492B7F"/>
    <w:rsid w:val="00492C38"/>
    <w:rsid w:val="00493541"/>
    <w:rsid w:val="00493574"/>
    <w:rsid w:val="00493FC6"/>
    <w:rsid w:val="004942D1"/>
    <w:rsid w:val="004943E1"/>
    <w:rsid w:val="00494856"/>
    <w:rsid w:val="00494B55"/>
    <w:rsid w:val="00494B82"/>
    <w:rsid w:val="00494DBD"/>
    <w:rsid w:val="0049505A"/>
    <w:rsid w:val="004953BE"/>
    <w:rsid w:val="004954C5"/>
    <w:rsid w:val="0049559E"/>
    <w:rsid w:val="00495780"/>
    <w:rsid w:val="00495853"/>
    <w:rsid w:val="00495A31"/>
    <w:rsid w:val="00496755"/>
    <w:rsid w:val="0049713B"/>
    <w:rsid w:val="0049798E"/>
    <w:rsid w:val="00497A40"/>
    <w:rsid w:val="00497C17"/>
    <w:rsid w:val="004A000F"/>
    <w:rsid w:val="004A00DF"/>
    <w:rsid w:val="004A0266"/>
    <w:rsid w:val="004A0487"/>
    <w:rsid w:val="004A09C6"/>
    <w:rsid w:val="004A0B34"/>
    <w:rsid w:val="004A0B63"/>
    <w:rsid w:val="004A0DD2"/>
    <w:rsid w:val="004A0EA3"/>
    <w:rsid w:val="004A12F8"/>
    <w:rsid w:val="004A18C6"/>
    <w:rsid w:val="004A1B54"/>
    <w:rsid w:val="004A25E8"/>
    <w:rsid w:val="004A25F7"/>
    <w:rsid w:val="004A2B87"/>
    <w:rsid w:val="004A2C3F"/>
    <w:rsid w:val="004A3540"/>
    <w:rsid w:val="004A4232"/>
    <w:rsid w:val="004A42B2"/>
    <w:rsid w:val="004A4715"/>
    <w:rsid w:val="004A4A2B"/>
    <w:rsid w:val="004A4CAD"/>
    <w:rsid w:val="004A4D66"/>
    <w:rsid w:val="004A4E0A"/>
    <w:rsid w:val="004A57F7"/>
    <w:rsid w:val="004A5A8E"/>
    <w:rsid w:val="004A6138"/>
    <w:rsid w:val="004A63C6"/>
    <w:rsid w:val="004A63F7"/>
    <w:rsid w:val="004A6CB0"/>
    <w:rsid w:val="004A6D52"/>
    <w:rsid w:val="004A6FCB"/>
    <w:rsid w:val="004A72ED"/>
    <w:rsid w:val="004A7381"/>
    <w:rsid w:val="004A73B1"/>
    <w:rsid w:val="004A745E"/>
    <w:rsid w:val="004A7DD5"/>
    <w:rsid w:val="004A7E15"/>
    <w:rsid w:val="004B016F"/>
    <w:rsid w:val="004B0550"/>
    <w:rsid w:val="004B05D7"/>
    <w:rsid w:val="004B0835"/>
    <w:rsid w:val="004B0C90"/>
    <w:rsid w:val="004B15F3"/>
    <w:rsid w:val="004B18C3"/>
    <w:rsid w:val="004B2023"/>
    <w:rsid w:val="004B238D"/>
    <w:rsid w:val="004B2D59"/>
    <w:rsid w:val="004B322A"/>
    <w:rsid w:val="004B32B9"/>
    <w:rsid w:val="004B34BE"/>
    <w:rsid w:val="004B369B"/>
    <w:rsid w:val="004B36CA"/>
    <w:rsid w:val="004B3805"/>
    <w:rsid w:val="004B3E7C"/>
    <w:rsid w:val="004B41DC"/>
    <w:rsid w:val="004B5258"/>
    <w:rsid w:val="004B558E"/>
    <w:rsid w:val="004B596D"/>
    <w:rsid w:val="004B5BB5"/>
    <w:rsid w:val="004B5C37"/>
    <w:rsid w:val="004B5D36"/>
    <w:rsid w:val="004B5EEA"/>
    <w:rsid w:val="004B6108"/>
    <w:rsid w:val="004B622F"/>
    <w:rsid w:val="004B63D9"/>
    <w:rsid w:val="004B65E2"/>
    <w:rsid w:val="004B67FF"/>
    <w:rsid w:val="004B6859"/>
    <w:rsid w:val="004B6916"/>
    <w:rsid w:val="004B6CF3"/>
    <w:rsid w:val="004B6F71"/>
    <w:rsid w:val="004B7017"/>
    <w:rsid w:val="004B7086"/>
    <w:rsid w:val="004B7176"/>
    <w:rsid w:val="004B72FD"/>
    <w:rsid w:val="004B7D7B"/>
    <w:rsid w:val="004C0550"/>
    <w:rsid w:val="004C0628"/>
    <w:rsid w:val="004C06D3"/>
    <w:rsid w:val="004C07B7"/>
    <w:rsid w:val="004C0AF9"/>
    <w:rsid w:val="004C0C49"/>
    <w:rsid w:val="004C227A"/>
    <w:rsid w:val="004C2298"/>
    <w:rsid w:val="004C2427"/>
    <w:rsid w:val="004C248A"/>
    <w:rsid w:val="004C2568"/>
    <w:rsid w:val="004C2691"/>
    <w:rsid w:val="004C27C7"/>
    <w:rsid w:val="004C28C2"/>
    <w:rsid w:val="004C31CC"/>
    <w:rsid w:val="004C32F6"/>
    <w:rsid w:val="004C3833"/>
    <w:rsid w:val="004C39E8"/>
    <w:rsid w:val="004C3B62"/>
    <w:rsid w:val="004C418B"/>
    <w:rsid w:val="004C4343"/>
    <w:rsid w:val="004C4380"/>
    <w:rsid w:val="004C443A"/>
    <w:rsid w:val="004C47EF"/>
    <w:rsid w:val="004C4907"/>
    <w:rsid w:val="004C52C1"/>
    <w:rsid w:val="004C564C"/>
    <w:rsid w:val="004C5B6E"/>
    <w:rsid w:val="004C5DC8"/>
    <w:rsid w:val="004C6008"/>
    <w:rsid w:val="004C6098"/>
    <w:rsid w:val="004C61A0"/>
    <w:rsid w:val="004C6B9F"/>
    <w:rsid w:val="004C7661"/>
    <w:rsid w:val="004C76C3"/>
    <w:rsid w:val="004C774D"/>
    <w:rsid w:val="004C7AF9"/>
    <w:rsid w:val="004D0399"/>
    <w:rsid w:val="004D063C"/>
    <w:rsid w:val="004D065B"/>
    <w:rsid w:val="004D128B"/>
    <w:rsid w:val="004D13EE"/>
    <w:rsid w:val="004D1687"/>
    <w:rsid w:val="004D1692"/>
    <w:rsid w:val="004D17E1"/>
    <w:rsid w:val="004D1894"/>
    <w:rsid w:val="004D1C7F"/>
    <w:rsid w:val="004D1DC9"/>
    <w:rsid w:val="004D2775"/>
    <w:rsid w:val="004D300F"/>
    <w:rsid w:val="004D350D"/>
    <w:rsid w:val="004D403F"/>
    <w:rsid w:val="004D41F9"/>
    <w:rsid w:val="004D4539"/>
    <w:rsid w:val="004D461E"/>
    <w:rsid w:val="004D4785"/>
    <w:rsid w:val="004D49B0"/>
    <w:rsid w:val="004D4A12"/>
    <w:rsid w:val="004D5122"/>
    <w:rsid w:val="004D5D4E"/>
    <w:rsid w:val="004D5F89"/>
    <w:rsid w:val="004D6184"/>
    <w:rsid w:val="004D625F"/>
    <w:rsid w:val="004D6AFF"/>
    <w:rsid w:val="004D6CFD"/>
    <w:rsid w:val="004D7241"/>
    <w:rsid w:val="004D74A1"/>
    <w:rsid w:val="004D75B0"/>
    <w:rsid w:val="004E03DF"/>
    <w:rsid w:val="004E0AE0"/>
    <w:rsid w:val="004E0CFF"/>
    <w:rsid w:val="004E0F94"/>
    <w:rsid w:val="004E1220"/>
    <w:rsid w:val="004E169C"/>
    <w:rsid w:val="004E17B0"/>
    <w:rsid w:val="004E193A"/>
    <w:rsid w:val="004E1CB6"/>
    <w:rsid w:val="004E2057"/>
    <w:rsid w:val="004E2971"/>
    <w:rsid w:val="004E2BBB"/>
    <w:rsid w:val="004E2E1E"/>
    <w:rsid w:val="004E2EE8"/>
    <w:rsid w:val="004E3AAC"/>
    <w:rsid w:val="004E47E3"/>
    <w:rsid w:val="004E4F37"/>
    <w:rsid w:val="004E5279"/>
    <w:rsid w:val="004E5A0D"/>
    <w:rsid w:val="004E5FA8"/>
    <w:rsid w:val="004E6655"/>
    <w:rsid w:val="004E6874"/>
    <w:rsid w:val="004E6A92"/>
    <w:rsid w:val="004E7475"/>
    <w:rsid w:val="004E755A"/>
    <w:rsid w:val="004E7EA9"/>
    <w:rsid w:val="004F05F6"/>
    <w:rsid w:val="004F07AE"/>
    <w:rsid w:val="004F07FF"/>
    <w:rsid w:val="004F0AB1"/>
    <w:rsid w:val="004F0DEA"/>
    <w:rsid w:val="004F2116"/>
    <w:rsid w:val="004F29A7"/>
    <w:rsid w:val="004F2B16"/>
    <w:rsid w:val="004F32FF"/>
    <w:rsid w:val="004F3E80"/>
    <w:rsid w:val="004F3F7E"/>
    <w:rsid w:val="004F47B9"/>
    <w:rsid w:val="004F4F18"/>
    <w:rsid w:val="004F52D0"/>
    <w:rsid w:val="004F56A7"/>
    <w:rsid w:val="004F56E1"/>
    <w:rsid w:val="004F5CB6"/>
    <w:rsid w:val="004F5E87"/>
    <w:rsid w:val="004F632E"/>
    <w:rsid w:val="004F71B0"/>
    <w:rsid w:val="004F71ED"/>
    <w:rsid w:val="004F76FA"/>
    <w:rsid w:val="004F7775"/>
    <w:rsid w:val="004F785D"/>
    <w:rsid w:val="004F7D71"/>
    <w:rsid w:val="0050007E"/>
    <w:rsid w:val="00500523"/>
    <w:rsid w:val="0050072C"/>
    <w:rsid w:val="00500CB5"/>
    <w:rsid w:val="0050110E"/>
    <w:rsid w:val="005012F7"/>
    <w:rsid w:val="005017D0"/>
    <w:rsid w:val="00501A25"/>
    <w:rsid w:val="00501CAA"/>
    <w:rsid w:val="00501EBD"/>
    <w:rsid w:val="00501EE3"/>
    <w:rsid w:val="0050200F"/>
    <w:rsid w:val="005023C6"/>
    <w:rsid w:val="0050255A"/>
    <w:rsid w:val="005026BA"/>
    <w:rsid w:val="00502916"/>
    <w:rsid w:val="005029F3"/>
    <w:rsid w:val="00503482"/>
    <w:rsid w:val="005034D0"/>
    <w:rsid w:val="0050355B"/>
    <w:rsid w:val="005039A3"/>
    <w:rsid w:val="00503D22"/>
    <w:rsid w:val="005041FF"/>
    <w:rsid w:val="0050457D"/>
    <w:rsid w:val="005046DB"/>
    <w:rsid w:val="00504854"/>
    <w:rsid w:val="00504B24"/>
    <w:rsid w:val="00504B43"/>
    <w:rsid w:val="00505284"/>
    <w:rsid w:val="00505640"/>
    <w:rsid w:val="00505B1C"/>
    <w:rsid w:val="00505C37"/>
    <w:rsid w:val="00505E89"/>
    <w:rsid w:val="005063EE"/>
    <w:rsid w:val="005067CE"/>
    <w:rsid w:val="005069E3"/>
    <w:rsid w:val="00506AEB"/>
    <w:rsid w:val="00506DC4"/>
    <w:rsid w:val="00506F89"/>
    <w:rsid w:val="0050739F"/>
    <w:rsid w:val="0050760B"/>
    <w:rsid w:val="00507720"/>
    <w:rsid w:val="0050776E"/>
    <w:rsid w:val="0050778C"/>
    <w:rsid w:val="005078FD"/>
    <w:rsid w:val="00507B2A"/>
    <w:rsid w:val="005101D3"/>
    <w:rsid w:val="00510835"/>
    <w:rsid w:val="0051147E"/>
    <w:rsid w:val="00511A52"/>
    <w:rsid w:val="00511A80"/>
    <w:rsid w:val="00512362"/>
    <w:rsid w:val="00512C1F"/>
    <w:rsid w:val="00513050"/>
    <w:rsid w:val="00513052"/>
    <w:rsid w:val="005131AA"/>
    <w:rsid w:val="005134BB"/>
    <w:rsid w:val="005136A6"/>
    <w:rsid w:val="00513751"/>
    <w:rsid w:val="00513DA0"/>
    <w:rsid w:val="00513FE9"/>
    <w:rsid w:val="00514238"/>
    <w:rsid w:val="00515363"/>
    <w:rsid w:val="0051544F"/>
    <w:rsid w:val="00515724"/>
    <w:rsid w:val="00516385"/>
    <w:rsid w:val="00516419"/>
    <w:rsid w:val="005169C3"/>
    <w:rsid w:val="00516A38"/>
    <w:rsid w:val="00516D01"/>
    <w:rsid w:val="005170F3"/>
    <w:rsid w:val="0051739F"/>
    <w:rsid w:val="005174D3"/>
    <w:rsid w:val="0051799E"/>
    <w:rsid w:val="00517C92"/>
    <w:rsid w:val="00517DB9"/>
    <w:rsid w:val="00520581"/>
    <w:rsid w:val="00520CDF"/>
    <w:rsid w:val="00520F64"/>
    <w:rsid w:val="0052116A"/>
    <w:rsid w:val="005211F3"/>
    <w:rsid w:val="00521230"/>
    <w:rsid w:val="005214C6"/>
    <w:rsid w:val="00521964"/>
    <w:rsid w:val="00521976"/>
    <w:rsid w:val="00521ABE"/>
    <w:rsid w:val="00521AF8"/>
    <w:rsid w:val="005223F8"/>
    <w:rsid w:val="00522607"/>
    <w:rsid w:val="00522AF9"/>
    <w:rsid w:val="00523356"/>
    <w:rsid w:val="00524125"/>
    <w:rsid w:val="005242DC"/>
    <w:rsid w:val="0052464E"/>
    <w:rsid w:val="0052477D"/>
    <w:rsid w:val="00524B85"/>
    <w:rsid w:val="005254B4"/>
    <w:rsid w:val="005258EC"/>
    <w:rsid w:val="00525948"/>
    <w:rsid w:val="00525B4F"/>
    <w:rsid w:val="00525CC0"/>
    <w:rsid w:val="0052611C"/>
    <w:rsid w:val="005261EA"/>
    <w:rsid w:val="005267BE"/>
    <w:rsid w:val="005268C9"/>
    <w:rsid w:val="00526C0A"/>
    <w:rsid w:val="00526C0C"/>
    <w:rsid w:val="00527253"/>
    <w:rsid w:val="00527723"/>
    <w:rsid w:val="0053035A"/>
    <w:rsid w:val="00530A93"/>
    <w:rsid w:val="00530AD1"/>
    <w:rsid w:val="00530CB5"/>
    <w:rsid w:val="00530DF7"/>
    <w:rsid w:val="00530E6A"/>
    <w:rsid w:val="00531261"/>
    <w:rsid w:val="00531578"/>
    <w:rsid w:val="005322CB"/>
    <w:rsid w:val="0053245D"/>
    <w:rsid w:val="00532A76"/>
    <w:rsid w:val="00532E8E"/>
    <w:rsid w:val="005331A0"/>
    <w:rsid w:val="005335AD"/>
    <w:rsid w:val="00533843"/>
    <w:rsid w:val="00533DA7"/>
    <w:rsid w:val="00534836"/>
    <w:rsid w:val="00534BDC"/>
    <w:rsid w:val="00534C09"/>
    <w:rsid w:val="0053511B"/>
    <w:rsid w:val="00535360"/>
    <w:rsid w:val="00535C28"/>
    <w:rsid w:val="005362CB"/>
    <w:rsid w:val="005367E7"/>
    <w:rsid w:val="00536A18"/>
    <w:rsid w:val="00537283"/>
    <w:rsid w:val="00537CD1"/>
    <w:rsid w:val="00540445"/>
    <w:rsid w:val="00540485"/>
    <w:rsid w:val="00540618"/>
    <w:rsid w:val="0054081D"/>
    <w:rsid w:val="00540A2D"/>
    <w:rsid w:val="00541034"/>
    <w:rsid w:val="0054144D"/>
    <w:rsid w:val="0054153D"/>
    <w:rsid w:val="005415DA"/>
    <w:rsid w:val="00541D18"/>
    <w:rsid w:val="005420AD"/>
    <w:rsid w:val="0054279F"/>
    <w:rsid w:val="005427EE"/>
    <w:rsid w:val="005429A8"/>
    <w:rsid w:val="00542AA0"/>
    <w:rsid w:val="00542D12"/>
    <w:rsid w:val="005436DD"/>
    <w:rsid w:val="005439B6"/>
    <w:rsid w:val="00543C8F"/>
    <w:rsid w:val="00543D0F"/>
    <w:rsid w:val="00543D26"/>
    <w:rsid w:val="005440C6"/>
    <w:rsid w:val="005444C9"/>
    <w:rsid w:val="00544A16"/>
    <w:rsid w:val="00544DBF"/>
    <w:rsid w:val="0054541A"/>
    <w:rsid w:val="00545606"/>
    <w:rsid w:val="00545A47"/>
    <w:rsid w:val="00545A52"/>
    <w:rsid w:val="00545E29"/>
    <w:rsid w:val="00546077"/>
    <w:rsid w:val="005460A5"/>
    <w:rsid w:val="005464FE"/>
    <w:rsid w:val="005465E6"/>
    <w:rsid w:val="0054687D"/>
    <w:rsid w:val="005469B4"/>
    <w:rsid w:val="00546A58"/>
    <w:rsid w:val="005470DD"/>
    <w:rsid w:val="005478D8"/>
    <w:rsid w:val="00547A06"/>
    <w:rsid w:val="00547BA4"/>
    <w:rsid w:val="00550396"/>
    <w:rsid w:val="005503CC"/>
    <w:rsid w:val="00550C8B"/>
    <w:rsid w:val="00550DDE"/>
    <w:rsid w:val="00551124"/>
    <w:rsid w:val="00551379"/>
    <w:rsid w:val="00551589"/>
    <w:rsid w:val="005515A4"/>
    <w:rsid w:val="005515E2"/>
    <w:rsid w:val="0055166E"/>
    <w:rsid w:val="00551A5E"/>
    <w:rsid w:val="00551BF4"/>
    <w:rsid w:val="005521EE"/>
    <w:rsid w:val="00552A6A"/>
    <w:rsid w:val="00552BB3"/>
    <w:rsid w:val="0055305D"/>
    <w:rsid w:val="00553666"/>
    <w:rsid w:val="005539E3"/>
    <w:rsid w:val="005539F8"/>
    <w:rsid w:val="00553C72"/>
    <w:rsid w:val="00553D26"/>
    <w:rsid w:val="00553F6A"/>
    <w:rsid w:val="005540F5"/>
    <w:rsid w:val="005543C1"/>
    <w:rsid w:val="00554455"/>
    <w:rsid w:val="0055469C"/>
    <w:rsid w:val="0055475F"/>
    <w:rsid w:val="00554A7F"/>
    <w:rsid w:val="00554AA3"/>
    <w:rsid w:val="0055505B"/>
    <w:rsid w:val="005557C2"/>
    <w:rsid w:val="00555857"/>
    <w:rsid w:val="0055597E"/>
    <w:rsid w:val="00557654"/>
    <w:rsid w:val="0056044C"/>
    <w:rsid w:val="005605FA"/>
    <w:rsid w:val="0056091A"/>
    <w:rsid w:val="0056096A"/>
    <w:rsid w:val="00560F3A"/>
    <w:rsid w:val="005610A3"/>
    <w:rsid w:val="005610DC"/>
    <w:rsid w:val="00561B0C"/>
    <w:rsid w:val="00562AA3"/>
    <w:rsid w:val="00562C11"/>
    <w:rsid w:val="00563B55"/>
    <w:rsid w:val="00563D70"/>
    <w:rsid w:val="00564523"/>
    <w:rsid w:val="005648E9"/>
    <w:rsid w:val="00564CDD"/>
    <w:rsid w:val="00564D15"/>
    <w:rsid w:val="00564E89"/>
    <w:rsid w:val="0056570E"/>
    <w:rsid w:val="005669EE"/>
    <w:rsid w:val="00566D3A"/>
    <w:rsid w:val="00566D4A"/>
    <w:rsid w:val="0056799B"/>
    <w:rsid w:val="00567BD4"/>
    <w:rsid w:val="00570BC3"/>
    <w:rsid w:val="00570D26"/>
    <w:rsid w:val="005710CA"/>
    <w:rsid w:val="00571131"/>
    <w:rsid w:val="00571533"/>
    <w:rsid w:val="00571BFA"/>
    <w:rsid w:val="00572189"/>
    <w:rsid w:val="0057239E"/>
    <w:rsid w:val="005723FD"/>
    <w:rsid w:val="00572617"/>
    <w:rsid w:val="00572E51"/>
    <w:rsid w:val="0057300C"/>
    <w:rsid w:val="00573125"/>
    <w:rsid w:val="00573188"/>
    <w:rsid w:val="005731E9"/>
    <w:rsid w:val="005736D0"/>
    <w:rsid w:val="00573FD9"/>
    <w:rsid w:val="00573FDF"/>
    <w:rsid w:val="005743BE"/>
    <w:rsid w:val="005749BA"/>
    <w:rsid w:val="00574AE0"/>
    <w:rsid w:val="005750AD"/>
    <w:rsid w:val="005751D1"/>
    <w:rsid w:val="005752D2"/>
    <w:rsid w:val="005755CB"/>
    <w:rsid w:val="0057562E"/>
    <w:rsid w:val="00575B1C"/>
    <w:rsid w:val="00576052"/>
    <w:rsid w:val="00576718"/>
    <w:rsid w:val="005769E2"/>
    <w:rsid w:val="00576A35"/>
    <w:rsid w:val="00576B45"/>
    <w:rsid w:val="00576E79"/>
    <w:rsid w:val="00577733"/>
    <w:rsid w:val="00577C85"/>
    <w:rsid w:val="005805AB"/>
    <w:rsid w:val="00581045"/>
    <w:rsid w:val="0058106F"/>
    <w:rsid w:val="005813C1"/>
    <w:rsid w:val="0058144E"/>
    <w:rsid w:val="0058148D"/>
    <w:rsid w:val="005814EA"/>
    <w:rsid w:val="005819ED"/>
    <w:rsid w:val="0058247A"/>
    <w:rsid w:val="005827C3"/>
    <w:rsid w:val="00582C79"/>
    <w:rsid w:val="00582DCE"/>
    <w:rsid w:val="005832D7"/>
    <w:rsid w:val="0058381C"/>
    <w:rsid w:val="00583CE2"/>
    <w:rsid w:val="00583E6B"/>
    <w:rsid w:val="00583FCB"/>
    <w:rsid w:val="005840B7"/>
    <w:rsid w:val="005843E0"/>
    <w:rsid w:val="005850A9"/>
    <w:rsid w:val="005851FF"/>
    <w:rsid w:val="0058547E"/>
    <w:rsid w:val="005856BD"/>
    <w:rsid w:val="00585757"/>
    <w:rsid w:val="005857D1"/>
    <w:rsid w:val="005860A7"/>
    <w:rsid w:val="005860FF"/>
    <w:rsid w:val="00586430"/>
    <w:rsid w:val="00586462"/>
    <w:rsid w:val="00586821"/>
    <w:rsid w:val="00586A5B"/>
    <w:rsid w:val="0058731B"/>
    <w:rsid w:val="005874E3"/>
    <w:rsid w:val="0058776B"/>
    <w:rsid w:val="005879F3"/>
    <w:rsid w:val="00587A9E"/>
    <w:rsid w:val="00587CB8"/>
    <w:rsid w:val="00587D86"/>
    <w:rsid w:val="00587E90"/>
    <w:rsid w:val="005900C0"/>
    <w:rsid w:val="00590324"/>
    <w:rsid w:val="00590445"/>
    <w:rsid w:val="005905EA"/>
    <w:rsid w:val="0059068A"/>
    <w:rsid w:val="00590A78"/>
    <w:rsid w:val="00590D4B"/>
    <w:rsid w:val="00590E95"/>
    <w:rsid w:val="0059133D"/>
    <w:rsid w:val="0059143A"/>
    <w:rsid w:val="00591915"/>
    <w:rsid w:val="00591E20"/>
    <w:rsid w:val="00592111"/>
    <w:rsid w:val="005923C8"/>
    <w:rsid w:val="0059270C"/>
    <w:rsid w:val="00592797"/>
    <w:rsid w:val="00592E0B"/>
    <w:rsid w:val="005935ED"/>
    <w:rsid w:val="00593819"/>
    <w:rsid w:val="005941CC"/>
    <w:rsid w:val="00594FCF"/>
    <w:rsid w:val="00595236"/>
    <w:rsid w:val="00595396"/>
    <w:rsid w:val="005958B7"/>
    <w:rsid w:val="00595B7B"/>
    <w:rsid w:val="00595E53"/>
    <w:rsid w:val="005964FF"/>
    <w:rsid w:val="00596A48"/>
    <w:rsid w:val="00596BAF"/>
    <w:rsid w:val="00597456"/>
    <w:rsid w:val="005976A8"/>
    <w:rsid w:val="005A0158"/>
    <w:rsid w:val="005A053E"/>
    <w:rsid w:val="005A07FA"/>
    <w:rsid w:val="005A0D83"/>
    <w:rsid w:val="005A1C5B"/>
    <w:rsid w:val="005A1DDF"/>
    <w:rsid w:val="005A1F96"/>
    <w:rsid w:val="005A2267"/>
    <w:rsid w:val="005A2532"/>
    <w:rsid w:val="005A2976"/>
    <w:rsid w:val="005A2E84"/>
    <w:rsid w:val="005A2FE1"/>
    <w:rsid w:val="005A3AE8"/>
    <w:rsid w:val="005A3DCB"/>
    <w:rsid w:val="005A4575"/>
    <w:rsid w:val="005A4784"/>
    <w:rsid w:val="005A4797"/>
    <w:rsid w:val="005A4982"/>
    <w:rsid w:val="005A51E2"/>
    <w:rsid w:val="005A588A"/>
    <w:rsid w:val="005A59A5"/>
    <w:rsid w:val="005A5BB9"/>
    <w:rsid w:val="005A5F61"/>
    <w:rsid w:val="005A5FE0"/>
    <w:rsid w:val="005A665A"/>
    <w:rsid w:val="005A6EC2"/>
    <w:rsid w:val="005A70CE"/>
    <w:rsid w:val="005A720D"/>
    <w:rsid w:val="005A7DCB"/>
    <w:rsid w:val="005B0032"/>
    <w:rsid w:val="005B03D8"/>
    <w:rsid w:val="005B0C77"/>
    <w:rsid w:val="005B0D62"/>
    <w:rsid w:val="005B1042"/>
    <w:rsid w:val="005B12D2"/>
    <w:rsid w:val="005B13E7"/>
    <w:rsid w:val="005B18A8"/>
    <w:rsid w:val="005B1DC7"/>
    <w:rsid w:val="005B1DEC"/>
    <w:rsid w:val="005B1E26"/>
    <w:rsid w:val="005B26B9"/>
    <w:rsid w:val="005B2751"/>
    <w:rsid w:val="005B27C7"/>
    <w:rsid w:val="005B29A7"/>
    <w:rsid w:val="005B38B8"/>
    <w:rsid w:val="005B3B69"/>
    <w:rsid w:val="005B3CA3"/>
    <w:rsid w:val="005B58AD"/>
    <w:rsid w:val="005B5A36"/>
    <w:rsid w:val="005B5E92"/>
    <w:rsid w:val="005B6402"/>
    <w:rsid w:val="005B64F2"/>
    <w:rsid w:val="005B6501"/>
    <w:rsid w:val="005B6CFF"/>
    <w:rsid w:val="005B6F2F"/>
    <w:rsid w:val="005B70F2"/>
    <w:rsid w:val="005B71F8"/>
    <w:rsid w:val="005B7795"/>
    <w:rsid w:val="005B7E9C"/>
    <w:rsid w:val="005C0527"/>
    <w:rsid w:val="005C0581"/>
    <w:rsid w:val="005C0821"/>
    <w:rsid w:val="005C0B1E"/>
    <w:rsid w:val="005C0CA7"/>
    <w:rsid w:val="005C1606"/>
    <w:rsid w:val="005C211A"/>
    <w:rsid w:val="005C2765"/>
    <w:rsid w:val="005C291A"/>
    <w:rsid w:val="005C2DDB"/>
    <w:rsid w:val="005C3A10"/>
    <w:rsid w:val="005C4234"/>
    <w:rsid w:val="005C4458"/>
    <w:rsid w:val="005C455C"/>
    <w:rsid w:val="005C473C"/>
    <w:rsid w:val="005C4D2E"/>
    <w:rsid w:val="005C5165"/>
    <w:rsid w:val="005C5A74"/>
    <w:rsid w:val="005C5AC5"/>
    <w:rsid w:val="005C5BA2"/>
    <w:rsid w:val="005C5E7E"/>
    <w:rsid w:val="005C60E4"/>
    <w:rsid w:val="005C6391"/>
    <w:rsid w:val="005C66FF"/>
    <w:rsid w:val="005C67BD"/>
    <w:rsid w:val="005C6BFA"/>
    <w:rsid w:val="005C76B5"/>
    <w:rsid w:val="005C7A3D"/>
    <w:rsid w:val="005C7BAF"/>
    <w:rsid w:val="005C7C85"/>
    <w:rsid w:val="005D0886"/>
    <w:rsid w:val="005D0AA7"/>
    <w:rsid w:val="005D0ACD"/>
    <w:rsid w:val="005D0B67"/>
    <w:rsid w:val="005D0D9F"/>
    <w:rsid w:val="005D1536"/>
    <w:rsid w:val="005D159C"/>
    <w:rsid w:val="005D18B3"/>
    <w:rsid w:val="005D26AC"/>
    <w:rsid w:val="005D28CF"/>
    <w:rsid w:val="005D29C7"/>
    <w:rsid w:val="005D2EEA"/>
    <w:rsid w:val="005D32C1"/>
    <w:rsid w:val="005D3A17"/>
    <w:rsid w:val="005D41B3"/>
    <w:rsid w:val="005D41C2"/>
    <w:rsid w:val="005D44EC"/>
    <w:rsid w:val="005D46BC"/>
    <w:rsid w:val="005D492F"/>
    <w:rsid w:val="005D4BA9"/>
    <w:rsid w:val="005D4BBC"/>
    <w:rsid w:val="005D4D48"/>
    <w:rsid w:val="005D4E2C"/>
    <w:rsid w:val="005D50BA"/>
    <w:rsid w:val="005D5444"/>
    <w:rsid w:val="005D5A20"/>
    <w:rsid w:val="005D6011"/>
    <w:rsid w:val="005D65C9"/>
    <w:rsid w:val="005D71EB"/>
    <w:rsid w:val="005D72A6"/>
    <w:rsid w:val="005D75DE"/>
    <w:rsid w:val="005D791C"/>
    <w:rsid w:val="005D7CCA"/>
    <w:rsid w:val="005E0A89"/>
    <w:rsid w:val="005E0E28"/>
    <w:rsid w:val="005E0EB6"/>
    <w:rsid w:val="005E1027"/>
    <w:rsid w:val="005E15F8"/>
    <w:rsid w:val="005E1731"/>
    <w:rsid w:val="005E17F8"/>
    <w:rsid w:val="005E19E7"/>
    <w:rsid w:val="005E1EF1"/>
    <w:rsid w:val="005E215A"/>
    <w:rsid w:val="005E23D8"/>
    <w:rsid w:val="005E2939"/>
    <w:rsid w:val="005E2B79"/>
    <w:rsid w:val="005E2CD6"/>
    <w:rsid w:val="005E2FCF"/>
    <w:rsid w:val="005E398A"/>
    <w:rsid w:val="005E3AAD"/>
    <w:rsid w:val="005E44FD"/>
    <w:rsid w:val="005E454F"/>
    <w:rsid w:val="005E4747"/>
    <w:rsid w:val="005E4A0E"/>
    <w:rsid w:val="005E4C7E"/>
    <w:rsid w:val="005E5248"/>
    <w:rsid w:val="005E5474"/>
    <w:rsid w:val="005E646B"/>
    <w:rsid w:val="005E67AA"/>
    <w:rsid w:val="005E6855"/>
    <w:rsid w:val="005F0055"/>
    <w:rsid w:val="005F019A"/>
    <w:rsid w:val="005F025F"/>
    <w:rsid w:val="005F064D"/>
    <w:rsid w:val="005F09A4"/>
    <w:rsid w:val="005F0D13"/>
    <w:rsid w:val="005F0FEE"/>
    <w:rsid w:val="005F144A"/>
    <w:rsid w:val="005F145C"/>
    <w:rsid w:val="005F1F57"/>
    <w:rsid w:val="005F1FCB"/>
    <w:rsid w:val="005F2865"/>
    <w:rsid w:val="005F2A49"/>
    <w:rsid w:val="005F2D35"/>
    <w:rsid w:val="005F30FF"/>
    <w:rsid w:val="005F321B"/>
    <w:rsid w:val="005F37E2"/>
    <w:rsid w:val="005F3AE9"/>
    <w:rsid w:val="005F405B"/>
    <w:rsid w:val="005F44CD"/>
    <w:rsid w:val="005F45A5"/>
    <w:rsid w:val="005F4A20"/>
    <w:rsid w:val="005F4EB8"/>
    <w:rsid w:val="005F5207"/>
    <w:rsid w:val="005F5298"/>
    <w:rsid w:val="005F5F73"/>
    <w:rsid w:val="005F6922"/>
    <w:rsid w:val="005F6960"/>
    <w:rsid w:val="005F6C2D"/>
    <w:rsid w:val="005F6C79"/>
    <w:rsid w:val="005F6EC1"/>
    <w:rsid w:val="005F70D4"/>
    <w:rsid w:val="005F7349"/>
    <w:rsid w:val="005F765B"/>
    <w:rsid w:val="005F783A"/>
    <w:rsid w:val="006005D6"/>
    <w:rsid w:val="0060082E"/>
    <w:rsid w:val="00600CD0"/>
    <w:rsid w:val="00601C95"/>
    <w:rsid w:val="00602041"/>
    <w:rsid w:val="0060252E"/>
    <w:rsid w:val="00602C31"/>
    <w:rsid w:val="0060309D"/>
    <w:rsid w:val="006031DF"/>
    <w:rsid w:val="006039AD"/>
    <w:rsid w:val="00603C15"/>
    <w:rsid w:val="006043F9"/>
    <w:rsid w:val="006045C8"/>
    <w:rsid w:val="00604862"/>
    <w:rsid w:val="006048ED"/>
    <w:rsid w:val="00604BB4"/>
    <w:rsid w:val="006050C1"/>
    <w:rsid w:val="006055A7"/>
    <w:rsid w:val="00605986"/>
    <w:rsid w:val="00606070"/>
    <w:rsid w:val="00606536"/>
    <w:rsid w:val="00606565"/>
    <w:rsid w:val="006066DD"/>
    <w:rsid w:val="0060676F"/>
    <w:rsid w:val="00606AA8"/>
    <w:rsid w:val="00606B4A"/>
    <w:rsid w:val="00607397"/>
    <w:rsid w:val="006075B5"/>
    <w:rsid w:val="00607BC2"/>
    <w:rsid w:val="0061065C"/>
    <w:rsid w:val="0061066A"/>
    <w:rsid w:val="00610835"/>
    <w:rsid w:val="00610D64"/>
    <w:rsid w:val="00611405"/>
    <w:rsid w:val="00612647"/>
    <w:rsid w:val="006132C7"/>
    <w:rsid w:val="00613324"/>
    <w:rsid w:val="0061395E"/>
    <w:rsid w:val="00613B6C"/>
    <w:rsid w:val="00614330"/>
    <w:rsid w:val="00614797"/>
    <w:rsid w:val="006154DD"/>
    <w:rsid w:val="006157C4"/>
    <w:rsid w:val="00615890"/>
    <w:rsid w:val="00615A15"/>
    <w:rsid w:val="00616956"/>
    <w:rsid w:val="00617529"/>
    <w:rsid w:val="00620067"/>
    <w:rsid w:val="00620277"/>
    <w:rsid w:val="0062042F"/>
    <w:rsid w:val="00620F39"/>
    <w:rsid w:val="0062130A"/>
    <w:rsid w:val="00621524"/>
    <w:rsid w:val="00621802"/>
    <w:rsid w:val="00622101"/>
    <w:rsid w:val="00622678"/>
    <w:rsid w:val="006237D6"/>
    <w:rsid w:val="00623F09"/>
    <w:rsid w:val="00624921"/>
    <w:rsid w:val="00624EEA"/>
    <w:rsid w:val="006250EE"/>
    <w:rsid w:val="006252DB"/>
    <w:rsid w:val="0062557E"/>
    <w:rsid w:val="0062568C"/>
    <w:rsid w:val="00625954"/>
    <w:rsid w:val="00625C79"/>
    <w:rsid w:val="00625D96"/>
    <w:rsid w:val="00625F18"/>
    <w:rsid w:val="00626718"/>
    <w:rsid w:val="0062682F"/>
    <w:rsid w:val="00627DB0"/>
    <w:rsid w:val="00630102"/>
    <w:rsid w:val="006307C1"/>
    <w:rsid w:val="00631A31"/>
    <w:rsid w:val="00631FDD"/>
    <w:rsid w:val="00632BFD"/>
    <w:rsid w:val="00632F15"/>
    <w:rsid w:val="006330EC"/>
    <w:rsid w:val="00633220"/>
    <w:rsid w:val="00633435"/>
    <w:rsid w:val="006335EB"/>
    <w:rsid w:val="00633ABD"/>
    <w:rsid w:val="00633D13"/>
    <w:rsid w:val="006346F6"/>
    <w:rsid w:val="006349E0"/>
    <w:rsid w:val="00634C38"/>
    <w:rsid w:val="00634FAB"/>
    <w:rsid w:val="00635001"/>
    <w:rsid w:val="006350C9"/>
    <w:rsid w:val="00635286"/>
    <w:rsid w:val="006355B7"/>
    <w:rsid w:val="006359DA"/>
    <w:rsid w:val="006360DE"/>
    <w:rsid w:val="00636596"/>
    <w:rsid w:val="00636D53"/>
    <w:rsid w:val="006371FA"/>
    <w:rsid w:val="00637DAE"/>
    <w:rsid w:val="006405EA"/>
    <w:rsid w:val="00640AA6"/>
    <w:rsid w:val="006419B7"/>
    <w:rsid w:val="0064222F"/>
    <w:rsid w:val="00642236"/>
    <w:rsid w:val="0064257A"/>
    <w:rsid w:val="00642584"/>
    <w:rsid w:val="0064330C"/>
    <w:rsid w:val="0064403B"/>
    <w:rsid w:val="006443BE"/>
    <w:rsid w:val="006444FD"/>
    <w:rsid w:val="006445B4"/>
    <w:rsid w:val="006445F5"/>
    <w:rsid w:val="00644738"/>
    <w:rsid w:val="00645B74"/>
    <w:rsid w:val="00646C02"/>
    <w:rsid w:val="00646C60"/>
    <w:rsid w:val="00646C83"/>
    <w:rsid w:val="0064739F"/>
    <w:rsid w:val="006475D8"/>
    <w:rsid w:val="0064760C"/>
    <w:rsid w:val="00647B08"/>
    <w:rsid w:val="00647F13"/>
    <w:rsid w:val="0065003B"/>
    <w:rsid w:val="006502F0"/>
    <w:rsid w:val="006507D6"/>
    <w:rsid w:val="0065092D"/>
    <w:rsid w:val="00650F15"/>
    <w:rsid w:val="006510E2"/>
    <w:rsid w:val="0065175D"/>
    <w:rsid w:val="00651803"/>
    <w:rsid w:val="00651FB2"/>
    <w:rsid w:val="006527AE"/>
    <w:rsid w:val="00652C5A"/>
    <w:rsid w:val="00652CE2"/>
    <w:rsid w:val="00653390"/>
    <w:rsid w:val="00653B92"/>
    <w:rsid w:val="006542BA"/>
    <w:rsid w:val="006544CD"/>
    <w:rsid w:val="00654703"/>
    <w:rsid w:val="00655374"/>
    <w:rsid w:val="006555AA"/>
    <w:rsid w:val="006555DA"/>
    <w:rsid w:val="00655A3D"/>
    <w:rsid w:val="00656214"/>
    <w:rsid w:val="006562A1"/>
    <w:rsid w:val="006568C1"/>
    <w:rsid w:val="0065699D"/>
    <w:rsid w:val="00656C1F"/>
    <w:rsid w:val="00656CDD"/>
    <w:rsid w:val="00656D4F"/>
    <w:rsid w:val="00657144"/>
    <w:rsid w:val="006571DB"/>
    <w:rsid w:val="006572FF"/>
    <w:rsid w:val="00657304"/>
    <w:rsid w:val="006579FF"/>
    <w:rsid w:val="00657E04"/>
    <w:rsid w:val="0066051F"/>
    <w:rsid w:val="006609DF"/>
    <w:rsid w:val="00660A11"/>
    <w:rsid w:val="00660AE0"/>
    <w:rsid w:val="0066191B"/>
    <w:rsid w:val="00661EB5"/>
    <w:rsid w:val="006620BD"/>
    <w:rsid w:val="00662919"/>
    <w:rsid w:val="00662C0D"/>
    <w:rsid w:val="006633F6"/>
    <w:rsid w:val="006634D0"/>
    <w:rsid w:val="00663876"/>
    <w:rsid w:val="006638C7"/>
    <w:rsid w:val="00663F46"/>
    <w:rsid w:val="00664807"/>
    <w:rsid w:val="00664B94"/>
    <w:rsid w:val="00664C54"/>
    <w:rsid w:val="006651B1"/>
    <w:rsid w:val="006651D5"/>
    <w:rsid w:val="00665429"/>
    <w:rsid w:val="0066577E"/>
    <w:rsid w:val="00665809"/>
    <w:rsid w:val="0066582E"/>
    <w:rsid w:val="006658EB"/>
    <w:rsid w:val="00665DF3"/>
    <w:rsid w:val="006663A0"/>
    <w:rsid w:val="0066641D"/>
    <w:rsid w:val="00666849"/>
    <w:rsid w:val="00666D5E"/>
    <w:rsid w:val="00666D7E"/>
    <w:rsid w:val="00667D48"/>
    <w:rsid w:val="00667D81"/>
    <w:rsid w:val="00667E77"/>
    <w:rsid w:val="00670250"/>
    <w:rsid w:val="00670456"/>
    <w:rsid w:val="00670785"/>
    <w:rsid w:val="006707B2"/>
    <w:rsid w:val="0067093D"/>
    <w:rsid w:val="00670C0E"/>
    <w:rsid w:val="00670DA7"/>
    <w:rsid w:val="00670DC9"/>
    <w:rsid w:val="006716A6"/>
    <w:rsid w:val="00671811"/>
    <w:rsid w:val="0067219B"/>
    <w:rsid w:val="006724ED"/>
    <w:rsid w:val="00672882"/>
    <w:rsid w:val="00672E40"/>
    <w:rsid w:val="006730AC"/>
    <w:rsid w:val="00673D3A"/>
    <w:rsid w:val="0067416B"/>
    <w:rsid w:val="00674358"/>
    <w:rsid w:val="00674774"/>
    <w:rsid w:val="006749A9"/>
    <w:rsid w:val="00674AE9"/>
    <w:rsid w:val="00674B34"/>
    <w:rsid w:val="00674FBE"/>
    <w:rsid w:val="00675C15"/>
    <w:rsid w:val="00675DD6"/>
    <w:rsid w:val="00676B14"/>
    <w:rsid w:val="00676BDD"/>
    <w:rsid w:val="00676FB8"/>
    <w:rsid w:val="00677562"/>
    <w:rsid w:val="00680034"/>
    <w:rsid w:val="006806EC"/>
    <w:rsid w:val="0068086E"/>
    <w:rsid w:val="00680871"/>
    <w:rsid w:val="006809EF"/>
    <w:rsid w:val="00681857"/>
    <w:rsid w:val="00682107"/>
    <w:rsid w:val="00682521"/>
    <w:rsid w:val="0068268D"/>
    <w:rsid w:val="00682BBE"/>
    <w:rsid w:val="00683231"/>
    <w:rsid w:val="006836DA"/>
    <w:rsid w:val="00683766"/>
    <w:rsid w:val="00683B2C"/>
    <w:rsid w:val="00683D3B"/>
    <w:rsid w:val="00683FA9"/>
    <w:rsid w:val="00684210"/>
    <w:rsid w:val="0068467A"/>
    <w:rsid w:val="006846A4"/>
    <w:rsid w:val="006846C9"/>
    <w:rsid w:val="00684CAF"/>
    <w:rsid w:val="00685997"/>
    <w:rsid w:val="00686194"/>
    <w:rsid w:val="006862A1"/>
    <w:rsid w:val="006864B9"/>
    <w:rsid w:val="00686A2F"/>
    <w:rsid w:val="006872E0"/>
    <w:rsid w:val="00687E05"/>
    <w:rsid w:val="00690167"/>
    <w:rsid w:val="006906B1"/>
    <w:rsid w:val="0069085F"/>
    <w:rsid w:val="006909C6"/>
    <w:rsid w:val="00690D5B"/>
    <w:rsid w:val="0069116F"/>
    <w:rsid w:val="00691356"/>
    <w:rsid w:val="006913A6"/>
    <w:rsid w:val="006917F8"/>
    <w:rsid w:val="00691EB4"/>
    <w:rsid w:val="00691F32"/>
    <w:rsid w:val="0069211A"/>
    <w:rsid w:val="00692445"/>
    <w:rsid w:val="006926FE"/>
    <w:rsid w:val="00692AFD"/>
    <w:rsid w:val="00692F3D"/>
    <w:rsid w:val="00692F98"/>
    <w:rsid w:val="006931CE"/>
    <w:rsid w:val="0069340A"/>
    <w:rsid w:val="0069399F"/>
    <w:rsid w:val="0069408F"/>
    <w:rsid w:val="006947AE"/>
    <w:rsid w:val="00694854"/>
    <w:rsid w:val="00694E20"/>
    <w:rsid w:val="006951E2"/>
    <w:rsid w:val="0069520A"/>
    <w:rsid w:val="006954FA"/>
    <w:rsid w:val="006957D0"/>
    <w:rsid w:val="006957EB"/>
    <w:rsid w:val="00695AC4"/>
    <w:rsid w:val="00695B52"/>
    <w:rsid w:val="00695BC4"/>
    <w:rsid w:val="00695FAF"/>
    <w:rsid w:val="006962F2"/>
    <w:rsid w:val="0069637C"/>
    <w:rsid w:val="0069699C"/>
    <w:rsid w:val="00696E0D"/>
    <w:rsid w:val="0069768B"/>
    <w:rsid w:val="00697E58"/>
    <w:rsid w:val="00697EB7"/>
    <w:rsid w:val="006A07D3"/>
    <w:rsid w:val="006A0D78"/>
    <w:rsid w:val="006A0F99"/>
    <w:rsid w:val="006A10DC"/>
    <w:rsid w:val="006A1148"/>
    <w:rsid w:val="006A115A"/>
    <w:rsid w:val="006A1522"/>
    <w:rsid w:val="006A1A27"/>
    <w:rsid w:val="006A2338"/>
    <w:rsid w:val="006A24FA"/>
    <w:rsid w:val="006A2E3F"/>
    <w:rsid w:val="006A2F09"/>
    <w:rsid w:val="006A3131"/>
    <w:rsid w:val="006A33BD"/>
    <w:rsid w:val="006A3424"/>
    <w:rsid w:val="006A36D4"/>
    <w:rsid w:val="006A396F"/>
    <w:rsid w:val="006A39A1"/>
    <w:rsid w:val="006A3D85"/>
    <w:rsid w:val="006A481D"/>
    <w:rsid w:val="006A4C2D"/>
    <w:rsid w:val="006A4C3F"/>
    <w:rsid w:val="006A4E2E"/>
    <w:rsid w:val="006A513F"/>
    <w:rsid w:val="006A5267"/>
    <w:rsid w:val="006A53B4"/>
    <w:rsid w:val="006A59FB"/>
    <w:rsid w:val="006A5CAE"/>
    <w:rsid w:val="006A5D04"/>
    <w:rsid w:val="006A5E6C"/>
    <w:rsid w:val="006A5E6D"/>
    <w:rsid w:val="006A5F4F"/>
    <w:rsid w:val="006A6965"/>
    <w:rsid w:val="006A6A3E"/>
    <w:rsid w:val="006A6AFC"/>
    <w:rsid w:val="006A74E6"/>
    <w:rsid w:val="006A76EC"/>
    <w:rsid w:val="006A7C67"/>
    <w:rsid w:val="006B00F3"/>
    <w:rsid w:val="006B051B"/>
    <w:rsid w:val="006B06E9"/>
    <w:rsid w:val="006B0923"/>
    <w:rsid w:val="006B0B19"/>
    <w:rsid w:val="006B0ECC"/>
    <w:rsid w:val="006B10E1"/>
    <w:rsid w:val="006B1CAD"/>
    <w:rsid w:val="006B1EA0"/>
    <w:rsid w:val="006B253C"/>
    <w:rsid w:val="006B2B75"/>
    <w:rsid w:val="006B2CDB"/>
    <w:rsid w:val="006B3635"/>
    <w:rsid w:val="006B3CBF"/>
    <w:rsid w:val="006B3E9F"/>
    <w:rsid w:val="006B40A1"/>
    <w:rsid w:val="006B4476"/>
    <w:rsid w:val="006B44A6"/>
    <w:rsid w:val="006B4842"/>
    <w:rsid w:val="006B486C"/>
    <w:rsid w:val="006B4CC3"/>
    <w:rsid w:val="006B503F"/>
    <w:rsid w:val="006B556E"/>
    <w:rsid w:val="006B58CC"/>
    <w:rsid w:val="006B5937"/>
    <w:rsid w:val="006B5A29"/>
    <w:rsid w:val="006B5BDF"/>
    <w:rsid w:val="006B5D0F"/>
    <w:rsid w:val="006B63B8"/>
    <w:rsid w:val="006B768B"/>
    <w:rsid w:val="006C0088"/>
    <w:rsid w:val="006C0094"/>
    <w:rsid w:val="006C0110"/>
    <w:rsid w:val="006C09BA"/>
    <w:rsid w:val="006C0BB4"/>
    <w:rsid w:val="006C13D3"/>
    <w:rsid w:val="006C1819"/>
    <w:rsid w:val="006C1F05"/>
    <w:rsid w:val="006C295D"/>
    <w:rsid w:val="006C2DF8"/>
    <w:rsid w:val="006C2EE9"/>
    <w:rsid w:val="006C3310"/>
    <w:rsid w:val="006C37F1"/>
    <w:rsid w:val="006C3B12"/>
    <w:rsid w:val="006C3EDA"/>
    <w:rsid w:val="006C42CA"/>
    <w:rsid w:val="006C4693"/>
    <w:rsid w:val="006C4A9F"/>
    <w:rsid w:val="006C4F20"/>
    <w:rsid w:val="006C5289"/>
    <w:rsid w:val="006C557D"/>
    <w:rsid w:val="006C5694"/>
    <w:rsid w:val="006C5AB6"/>
    <w:rsid w:val="006C5D32"/>
    <w:rsid w:val="006C5FD0"/>
    <w:rsid w:val="006C624F"/>
    <w:rsid w:val="006C6F17"/>
    <w:rsid w:val="006C6FC8"/>
    <w:rsid w:val="006C7207"/>
    <w:rsid w:val="006C722C"/>
    <w:rsid w:val="006C7547"/>
    <w:rsid w:val="006C763C"/>
    <w:rsid w:val="006C7906"/>
    <w:rsid w:val="006C7B8A"/>
    <w:rsid w:val="006D00CD"/>
    <w:rsid w:val="006D04FA"/>
    <w:rsid w:val="006D0592"/>
    <w:rsid w:val="006D06A6"/>
    <w:rsid w:val="006D1549"/>
    <w:rsid w:val="006D16FC"/>
    <w:rsid w:val="006D1D6F"/>
    <w:rsid w:val="006D1EE1"/>
    <w:rsid w:val="006D217F"/>
    <w:rsid w:val="006D2271"/>
    <w:rsid w:val="006D22E6"/>
    <w:rsid w:val="006D278B"/>
    <w:rsid w:val="006D2837"/>
    <w:rsid w:val="006D2B2D"/>
    <w:rsid w:val="006D2FC2"/>
    <w:rsid w:val="006D30E3"/>
    <w:rsid w:val="006D34F1"/>
    <w:rsid w:val="006D34FF"/>
    <w:rsid w:val="006D3955"/>
    <w:rsid w:val="006D3BAA"/>
    <w:rsid w:val="006D3D84"/>
    <w:rsid w:val="006D3F69"/>
    <w:rsid w:val="006D3FE1"/>
    <w:rsid w:val="006D4387"/>
    <w:rsid w:val="006D4F9D"/>
    <w:rsid w:val="006D518C"/>
    <w:rsid w:val="006D51D4"/>
    <w:rsid w:val="006D523A"/>
    <w:rsid w:val="006D541B"/>
    <w:rsid w:val="006D561E"/>
    <w:rsid w:val="006D5677"/>
    <w:rsid w:val="006D5789"/>
    <w:rsid w:val="006D5A9D"/>
    <w:rsid w:val="006D61D9"/>
    <w:rsid w:val="006D61E5"/>
    <w:rsid w:val="006D6311"/>
    <w:rsid w:val="006D647D"/>
    <w:rsid w:val="006D64DD"/>
    <w:rsid w:val="006D673F"/>
    <w:rsid w:val="006D7204"/>
    <w:rsid w:val="006D7644"/>
    <w:rsid w:val="006D7F28"/>
    <w:rsid w:val="006E042B"/>
    <w:rsid w:val="006E045F"/>
    <w:rsid w:val="006E103C"/>
    <w:rsid w:val="006E1B88"/>
    <w:rsid w:val="006E1FD2"/>
    <w:rsid w:val="006E237B"/>
    <w:rsid w:val="006E290B"/>
    <w:rsid w:val="006E351F"/>
    <w:rsid w:val="006E373F"/>
    <w:rsid w:val="006E3BAB"/>
    <w:rsid w:val="006E49F7"/>
    <w:rsid w:val="006E4B50"/>
    <w:rsid w:val="006E4E64"/>
    <w:rsid w:val="006E4E7F"/>
    <w:rsid w:val="006E52E1"/>
    <w:rsid w:val="006E52FB"/>
    <w:rsid w:val="006E5680"/>
    <w:rsid w:val="006E5C95"/>
    <w:rsid w:val="006E5F7D"/>
    <w:rsid w:val="006E620A"/>
    <w:rsid w:val="006E6895"/>
    <w:rsid w:val="006E6C05"/>
    <w:rsid w:val="006E7015"/>
    <w:rsid w:val="006E72D0"/>
    <w:rsid w:val="006F00F4"/>
    <w:rsid w:val="006F0205"/>
    <w:rsid w:val="006F02C5"/>
    <w:rsid w:val="006F04BA"/>
    <w:rsid w:val="006F0CC2"/>
    <w:rsid w:val="006F1471"/>
    <w:rsid w:val="006F158A"/>
    <w:rsid w:val="006F196D"/>
    <w:rsid w:val="006F1E07"/>
    <w:rsid w:val="006F1E5C"/>
    <w:rsid w:val="006F1F7C"/>
    <w:rsid w:val="006F2016"/>
    <w:rsid w:val="006F24EF"/>
    <w:rsid w:val="006F2598"/>
    <w:rsid w:val="006F26BA"/>
    <w:rsid w:val="006F2BDB"/>
    <w:rsid w:val="006F2E44"/>
    <w:rsid w:val="006F3213"/>
    <w:rsid w:val="006F3624"/>
    <w:rsid w:val="006F42E9"/>
    <w:rsid w:val="006F4446"/>
    <w:rsid w:val="006F45E8"/>
    <w:rsid w:val="006F46C7"/>
    <w:rsid w:val="006F47A9"/>
    <w:rsid w:val="006F50DB"/>
    <w:rsid w:val="006F5163"/>
    <w:rsid w:val="006F5B98"/>
    <w:rsid w:val="006F5E4B"/>
    <w:rsid w:val="006F606D"/>
    <w:rsid w:val="006F62B0"/>
    <w:rsid w:val="006F635E"/>
    <w:rsid w:val="006F64CF"/>
    <w:rsid w:val="006F681C"/>
    <w:rsid w:val="006F6DB8"/>
    <w:rsid w:val="006F7020"/>
    <w:rsid w:val="006F74C4"/>
    <w:rsid w:val="00700A19"/>
    <w:rsid w:val="007013BF"/>
    <w:rsid w:val="007014D7"/>
    <w:rsid w:val="0070151B"/>
    <w:rsid w:val="00701BB0"/>
    <w:rsid w:val="00702F95"/>
    <w:rsid w:val="0070320B"/>
    <w:rsid w:val="007042E7"/>
    <w:rsid w:val="00704637"/>
    <w:rsid w:val="00704A8F"/>
    <w:rsid w:val="0070544B"/>
    <w:rsid w:val="0070548B"/>
    <w:rsid w:val="00705810"/>
    <w:rsid w:val="00705DAC"/>
    <w:rsid w:val="00705F8C"/>
    <w:rsid w:val="00706134"/>
    <w:rsid w:val="00706547"/>
    <w:rsid w:val="007065BF"/>
    <w:rsid w:val="007065FB"/>
    <w:rsid w:val="007068E8"/>
    <w:rsid w:val="00706EA0"/>
    <w:rsid w:val="0070707C"/>
    <w:rsid w:val="007075C6"/>
    <w:rsid w:val="00707F1E"/>
    <w:rsid w:val="00710A72"/>
    <w:rsid w:val="00710B37"/>
    <w:rsid w:val="00710CFF"/>
    <w:rsid w:val="0071184D"/>
    <w:rsid w:val="00711AD9"/>
    <w:rsid w:val="00711EFA"/>
    <w:rsid w:val="00712FF8"/>
    <w:rsid w:val="00713AC2"/>
    <w:rsid w:val="0071435D"/>
    <w:rsid w:val="00714515"/>
    <w:rsid w:val="00714532"/>
    <w:rsid w:val="0071500B"/>
    <w:rsid w:val="00715499"/>
    <w:rsid w:val="007155AE"/>
    <w:rsid w:val="00715D90"/>
    <w:rsid w:val="0071665C"/>
    <w:rsid w:val="00716BF7"/>
    <w:rsid w:val="00716CD8"/>
    <w:rsid w:val="007179B2"/>
    <w:rsid w:val="00717FA3"/>
    <w:rsid w:val="007200AB"/>
    <w:rsid w:val="007204B3"/>
    <w:rsid w:val="00720681"/>
    <w:rsid w:val="007208E7"/>
    <w:rsid w:val="00720D98"/>
    <w:rsid w:val="00720F62"/>
    <w:rsid w:val="00721688"/>
    <w:rsid w:val="00721A5F"/>
    <w:rsid w:val="00721AB4"/>
    <w:rsid w:val="00721C95"/>
    <w:rsid w:val="00722384"/>
    <w:rsid w:val="00722705"/>
    <w:rsid w:val="007229E5"/>
    <w:rsid w:val="00723835"/>
    <w:rsid w:val="007238E1"/>
    <w:rsid w:val="00723EAB"/>
    <w:rsid w:val="00723FDD"/>
    <w:rsid w:val="007246F7"/>
    <w:rsid w:val="007249A8"/>
    <w:rsid w:val="00724B99"/>
    <w:rsid w:val="00725327"/>
    <w:rsid w:val="007253A7"/>
    <w:rsid w:val="007255EC"/>
    <w:rsid w:val="00725BA0"/>
    <w:rsid w:val="007264A1"/>
    <w:rsid w:val="00726CD5"/>
    <w:rsid w:val="007272FE"/>
    <w:rsid w:val="007274F8"/>
    <w:rsid w:val="007279AB"/>
    <w:rsid w:val="0073033B"/>
    <w:rsid w:val="0073044C"/>
    <w:rsid w:val="007309E0"/>
    <w:rsid w:val="00730A63"/>
    <w:rsid w:val="00731050"/>
    <w:rsid w:val="0073113F"/>
    <w:rsid w:val="0073138B"/>
    <w:rsid w:val="007317A6"/>
    <w:rsid w:val="00732B03"/>
    <w:rsid w:val="00732CAD"/>
    <w:rsid w:val="00732D68"/>
    <w:rsid w:val="00732EDB"/>
    <w:rsid w:val="007330E2"/>
    <w:rsid w:val="0073359A"/>
    <w:rsid w:val="00733F53"/>
    <w:rsid w:val="007340F7"/>
    <w:rsid w:val="00734474"/>
    <w:rsid w:val="00735354"/>
    <w:rsid w:val="00735645"/>
    <w:rsid w:val="00735660"/>
    <w:rsid w:val="00735745"/>
    <w:rsid w:val="007364CA"/>
    <w:rsid w:val="007365B2"/>
    <w:rsid w:val="0073677F"/>
    <w:rsid w:val="00736AB7"/>
    <w:rsid w:val="00736C67"/>
    <w:rsid w:val="007372F3"/>
    <w:rsid w:val="007378D8"/>
    <w:rsid w:val="00737B05"/>
    <w:rsid w:val="00737E0E"/>
    <w:rsid w:val="007403F3"/>
    <w:rsid w:val="007409D1"/>
    <w:rsid w:val="00741809"/>
    <w:rsid w:val="00741DB3"/>
    <w:rsid w:val="00742074"/>
    <w:rsid w:val="0074254B"/>
    <w:rsid w:val="00742FD0"/>
    <w:rsid w:val="00743EBF"/>
    <w:rsid w:val="00743F40"/>
    <w:rsid w:val="00744005"/>
    <w:rsid w:val="007446FE"/>
    <w:rsid w:val="0074471B"/>
    <w:rsid w:val="00744E71"/>
    <w:rsid w:val="0074563B"/>
    <w:rsid w:val="007456A4"/>
    <w:rsid w:val="007459E2"/>
    <w:rsid w:val="00746AEB"/>
    <w:rsid w:val="00747103"/>
    <w:rsid w:val="00747763"/>
    <w:rsid w:val="00747CFE"/>
    <w:rsid w:val="00747D2E"/>
    <w:rsid w:val="00750134"/>
    <w:rsid w:val="0075045F"/>
    <w:rsid w:val="0075046F"/>
    <w:rsid w:val="00750FDC"/>
    <w:rsid w:val="0075184D"/>
    <w:rsid w:val="00751D03"/>
    <w:rsid w:val="00751E66"/>
    <w:rsid w:val="00751E8A"/>
    <w:rsid w:val="0075237F"/>
    <w:rsid w:val="007523E5"/>
    <w:rsid w:val="007529D1"/>
    <w:rsid w:val="00752C07"/>
    <w:rsid w:val="00752F57"/>
    <w:rsid w:val="007530B2"/>
    <w:rsid w:val="00753266"/>
    <w:rsid w:val="00753985"/>
    <w:rsid w:val="00753B06"/>
    <w:rsid w:val="00754236"/>
    <w:rsid w:val="0075436F"/>
    <w:rsid w:val="00754843"/>
    <w:rsid w:val="007548B6"/>
    <w:rsid w:val="007548C8"/>
    <w:rsid w:val="00754975"/>
    <w:rsid w:val="00754BEB"/>
    <w:rsid w:val="00754CB2"/>
    <w:rsid w:val="00754FFE"/>
    <w:rsid w:val="007550DA"/>
    <w:rsid w:val="00755A88"/>
    <w:rsid w:val="00755CB1"/>
    <w:rsid w:val="00755D4D"/>
    <w:rsid w:val="00755DDC"/>
    <w:rsid w:val="00756841"/>
    <w:rsid w:val="00756BB4"/>
    <w:rsid w:val="00756DCE"/>
    <w:rsid w:val="00757417"/>
    <w:rsid w:val="007575A3"/>
    <w:rsid w:val="007579F8"/>
    <w:rsid w:val="00757E1A"/>
    <w:rsid w:val="007600E6"/>
    <w:rsid w:val="00760125"/>
    <w:rsid w:val="007602CA"/>
    <w:rsid w:val="007605F2"/>
    <w:rsid w:val="00760DEE"/>
    <w:rsid w:val="0076150D"/>
    <w:rsid w:val="00761691"/>
    <w:rsid w:val="007619CE"/>
    <w:rsid w:val="00761B50"/>
    <w:rsid w:val="00761C2A"/>
    <w:rsid w:val="0076295B"/>
    <w:rsid w:val="00762AC5"/>
    <w:rsid w:val="00762C6F"/>
    <w:rsid w:val="0076316C"/>
    <w:rsid w:val="0076333F"/>
    <w:rsid w:val="00763596"/>
    <w:rsid w:val="0076373E"/>
    <w:rsid w:val="00763830"/>
    <w:rsid w:val="0076392A"/>
    <w:rsid w:val="007639B1"/>
    <w:rsid w:val="00763C49"/>
    <w:rsid w:val="00763F8F"/>
    <w:rsid w:val="007640E2"/>
    <w:rsid w:val="007644F4"/>
    <w:rsid w:val="00764BC4"/>
    <w:rsid w:val="00764EA0"/>
    <w:rsid w:val="00765363"/>
    <w:rsid w:val="007654A1"/>
    <w:rsid w:val="00765DBD"/>
    <w:rsid w:val="00766B2F"/>
    <w:rsid w:val="00767030"/>
    <w:rsid w:val="0076764F"/>
    <w:rsid w:val="00767793"/>
    <w:rsid w:val="00767C2F"/>
    <w:rsid w:val="00770004"/>
    <w:rsid w:val="0077015D"/>
    <w:rsid w:val="0077061F"/>
    <w:rsid w:val="0077072D"/>
    <w:rsid w:val="007707C8"/>
    <w:rsid w:val="00770B79"/>
    <w:rsid w:val="00770F0E"/>
    <w:rsid w:val="007710BA"/>
    <w:rsid w:val="007711ED"/>
    <w:rsid w:val="0077185C"/>
    <w:rsid w:val="00771892"/>
    <w:rsid w:val="00771A2A"/>
    <w:rsid w:val="00771E61"/>
    <w:rsid w:val="00771EA2"/>
    <w:rsid w:val="007720B2"/>
    <w:rsid w:val="00772271"/>
    <w:rsid w:val="007722FA"/>
    <w:rsid w:val="0077250D"/>
    <w:rsid w:val="0077260A"/>
    <w:rsid w:val="00772BC4"/>
    <w:rsid w:val="00773011"/>
    <w:rsid w:val="007735B5"/>
    <w:rsid w:val="0077396B"/>
    <w:rsid w:val="00773A8B"/>
    <w:rsid w:val="00774406"/>
    <w:rsid w:val="007747BB"/>
    <w:rsid w:val="00774B49"/>
    <w:rsid w:val="00775194"/>
    <w:rsid w:val="007753B1"/>
    <w:rsid w:val="00775612"/>
    <w:rsid w:val="0077565D"/>
    <w:rsid w:val="00775B1A"/>
    <w:rsid w:val="00775BD9"/>
    <w:rsid w:val="00775DE3"/>
    <w:rsid w:val="00777516"/>
    <w:rsid w:val="0077776E"/>
    <w:rsid w:val="00777BFE"/>
    <w:rsid w:val="00777CF8"/>
    <w:rsid w:val="00777D94"/>
    <w:rsid w:val="00780611"/>
    <w:rsid w:val="00780C91"/>
    <w:rsid w:val="00780FE1"/>
    <w:rsid w:val="007811AC"/>
    <w:rsid w:val="00781614"/>
    <w:rsid w:val="0078195B"/>
    <w:rsid w:val="00781973"/>
    <w:rsid w:val="00781C0C"/>
    <w:rsid w:val="00781DB8"/>
    <w:rsid w:val="007825B7"/>
    <w:rsid w:val="0078276A"/>
    <w:rsid w:val="00782798"/>
    <w:rsid w:val="007829E1"/>
    <w:rsid w:val="00782CA6"/>
    <w:rsid w:val="00782DAD"/>
    <w:rsid w:val="007835AC"/>
    <w:rsid w:val="00783A80"/>
    <w:rsid w:val="00783EF3"/>
    <w:rsid w:val="00784210"/>
    <w:rsid w:val="007842A8"/>
    <w:rsid w:val="0078431C"/>
    <w:rsid w:val="00784CE0"/>
    <w:rsid w:val="0078542F"/>
    <w:rsid w:val="00785507"/>
    <w:rsid w:val="00786192"/>
    <w:rsid w:val="007861F0"/>
    <w:rsid w:val="00786443"/>
    <w:rsid w:val="00786633"/>
    <w:rsid w:val="007868D2"/>
    <w:rsid w:val="00786999"/>
    <w:rsid w:val="00786BF1"/>
    <w:rsid w:val="00786CA3"/>
    <w:rsid w:val="00787635"/>
    <w:rsid w:val="007878CC"/>
    <w:rsid w:val="00787A2D"/>
    <w:rsid w:val="00787A82"/>
    <w:rsid w:val="00787D7D"/>
    <w:rsid w:val="00787E16"/>
    <w:rsid w:val="00787ED5"/>
    <w:rsid w:val="00790110"/>
    <w:rsid w:val="0079060E"/>
    <w:rsid w:val="00790802"/>
    <w:rsid w:val="00790E4D"/>
    <w:rsid w:val="0079161F"/>
    <w:rsid w:val="007916CB"/>
    <w:rsid w:val="00791AF8"/>
    <w:rsid w:val="00791CFA"/>
    <w:rsid w:val="007925EB"/>
    <w:rsid w:val="0079289D"/>
    <w:rsid w:val="00792921"/>
    <w:rsid w:val="00792C15"/>
    <w:rsid w:val="00792CDA"/>
    <w:rsid w:val="00792D10"/>
    <w:rsid w:val="0079303B"/>
    <w:rsid w:val="0079319C"/>
    <w:rsid w:val="0079321C"/>
    <w:rsid w:val="0079365A"/>
    <w:rsid w:val="007936DC"/>
    <w:rsid w:val="00793945"/>
    <w:rsid w:val="00793A60"/>
    <w:rsid w:val="007946B1"/>
    <w:rsid w:val="0079487C"/>
    <w:rsid w:val="007948A9"/>
    <w:rsid w:val="00795005"/>
    <w:rsid w:val="0079533B"/>
    <w:rsid w:val="007957AA"/>
    <w:rsid w:val="00796799"/>
    <w:rsid w:val="0079699B"/>
    <w:rsid w:val="00796A78"/>
    <w:rsid w:val="00796C89"/>
    <w:rsid w:val="00797084"/>
    <w:rsid w:val="00797926"/>
    <w:rsid w:val="00797AE4"/>
    <w:rsid w:val="00797C05"/>
    <w:rsid w:val="007A0224"/>
    <w:rsid w:val="007A023D"/>
    <w:rsid w:val="007A031C"/>
    <w:rsid w:val="007A0D80"/>
    <w:rsid w:val="007A1B93"/>
    <w:rsid w:val="007A23A0"/>
    <w:rsid w:val="007A279F"/>
    <w:rsid w:val="007A2952"/>
    <w:rsid w:val="007A29AB"/>
    <w:rsid w:val="007A29D8"/>
    <w:rsid w:val="007A2A01"/>
    <w:rsid w:val="007A2CDF"/>
    <w:rsid w:val="007A30EA"/>
    <w:rsid w:val="007A31B3"/>
    <w:rsid w:val="007A33F7"/>
    <w:rsid w:val="007A365C"/>
    <w:rsid w:val="007A384A"/>
    <w:rsid w:val="007A4233"/>
    <w:rsid w:val="007A4240"/>
    <w:rsid w:val="007A451A"/>
    <w:rsid w:val="007A4A79"/>
    <w:rsid w:val="007A4C78"/>
    <w:rsid w:val="007A4EB5"/>
    <w:rsid w:val="007A5666"/>
    <w:rsid w:val="007A5914"/>
    <w:rsid w:val="007A5A5E"/>
    <w:rsid w:val="007A619A"/>
    <w:rsid w:val="007A6254"/>
    <w:rsid w:val="007A6551"/>
    <w:rsid w:val="007A6683"/>
    <w:rsid w:val="007A7018"/>
    <w:rsid w:val="007A7513"/>
    <w:rsid w:val="007A7867"/>
    <w:rsid w:val="007A7BE4"/>
    <w:rsid w:val="007A7F53"/>
    <w:rsid w:val="007B0E8B"/>
    <w:rsid w:val="007B0FA9"/>
    <w:rsid w:val="007B13DF"/>
    <w:rsid w:val="007B1C6E"/>
    <w:rsid w:val="007B1FD9"/>
    <w:rsid w:val="007B2024"/>
    <w:rsid w:val="007B20BB"/>
    <w:rsid w:val="007B22D6"/>
    <w:rsid w:val="007B230C"/>
    <w:rsid w:val="007B242A"/>
    <w:rsid w:val="007B2450"/>
    <w:rsid w:val="007B27D4"/>
    <w:rsid w:val="007B289D"/>
    <w:rsid w:val="007B28E3"/>
    <w:rsid w:val="007B2B82"/>
    <w:rsid w:val="007B2D5C"/>
    <w:rsid w:val="007B30E5"/>
    <w:rsid w:val="007B35F4"/>
    <w:rsid w:val="007B4624"/>
    <w:rsid w:val="007B4CAB"/>
    <w:rsid w:val="007B4E99"/>
    <w:rsid w:val="007B4FBE"/>
    <w:rsid w:val="007B51BE"/>
    <w:rsid w:val="007B5B7A"/>
    <w:rsid w:val="007B5D76"/>
    <w:rsid w:val="007B60E7"/>
    <w:rsid w:val="007B69E6"/>
    <w:rsid w:val="007B72A3"/>
    <w:rsid w:val="007B7335"/>
    <w:rsid w:val="007B7511"/>
    <w:rsid w:val="007B7827"/>
    <w:rsid w:val="007C043C"/>
    <w:rsid w:val="007C1177"/>
    <w:rsid w:val="007C1940"/>
    <w:rsid w:val="007C2AF8"/>
    <w:rsid w:val="007C2CEB"/>
    <w:rsid w:val="007C32EB"/>
    <w:rsid w:val="007C37A7"/>
    <w:rsid w:val="007C3C07"/>
    <w:rsid w:val="007C3DC5"/>
    <w:rsid w:val="007C3F5E"/>
    <w:rsid w:val="007C3FCC"/>
    <w:rsid w:val="007C46F4"/>
    <w:rsid w:val="007C556B"/>
    <w:rsid w:val="007C55B6"/>
    <w:rsid w:val="007C57A0"/>
    <w:rsid w:val="007C5924"/>
    <w:rsid w:val="007C598B"/>
    <w:rsid w:val="007C5A72"/>
    <w:rsid w:val="007C64C2"/>
    <w:rsid w:val="007C6548"/>
    <w:rsid w:val="007C6DDD"/>
    <w:rsid w:val="007C7084"/>
    <w:rsid w:val="007C73CC"/>
    <w:rsid w:val="007C7450"/>
    <w:rsid w:val="007C7FC3"/>
    <w:rsid w:val="007D0158"/>
    <w:rsid w:val="007D087B"/>
    <w:rsid w:val="007D0A36"/>
    <w:rsid w:val="007D1598"/>
    <w:rsid w:val="007D1B3B"/>
    <w:rsid w:val="007D1EEE"/>
    <w:rsid w:val="007D2277"/>
    <w:rsid w:val="007D2307"/>
    <w:rsid w:val="007D23AB"/>
    <w:rsid w:val="007D256D"/>
    <w:rsid w:val="007D2680"/>
    <w:rsid w:val="007D29B3"/>
    <w:rsid w:val="007D2B1C"/>
    <w:rsid w:val="007D2E99"/>
    <w:rsid w:val="007D339C"/>
    <w:rsid w:val="007D357D"/>
    <w:rsid w:val="007D3C46"/>
    <w:rsid w:val="007D415E"/>
    <w:rsid w:val="007D465A"/>
    <w:rsid w:val="007D5544"/>
    <w:rsid w:val="007D574B"/>
    <w:rsid w:val="007D5886"/>
    <w:rsid w:val="007D5D57"/>
    <w:rsid w:val="007D5F07"/>
    <w:rsid w:val="007D60F0"/>
    <w:rsid w:val="007D631E"/>
    <w:rsid w:val="007D64A2"/>
    <w:rsid w:val="007D6AF9"/>
    <w:rsid w:val="007D6D19"/>
    <w:rsid w:val="007D7518"/>
    <w:rsid w:val="007D75FB"/>
    <w:rsid w:val="007D78F3"/>
    <w:rsid w:val="007D7C34"/>
    <w:rsid w:val="007D7E05"/>
    <w:rsid w:val="007D7E6B"/>
    <w:rsid w:val="007E01C9"/>
    <w:rsid w:val="007E0586"/>
    <w:rsid w:val="007E087E"/>
    <w:rsid w:val="007E107F"/>
    <w:rsid w:val="007E1B6E"/>
    <w:rsid w:val="007E1DC2"/>
    <w:rsid w:val="007E239B"/>
    <w:rsid w:val="007E2685"/>
    <w:rsid w:val="007E27B5"/>
    <w:rsid w:val="007E2E64"/>
    <w:rsid w:val="007E2E6B"/>
    <w:rsid w:val="007E2F2D"/>
    <w:rsid w:val="007E2FD0"/>
    <w:rsid w:val="007E3411"/>
    <w:rsid w:val="007E3BF4"/>
    <w:rsid w:val="007E3C32"/>
    <w:rsid w:val="007E40CE"/>
    <w:rsid w:val="007E498C"/>
    <w:rsid w:val="007E4A2A"/>
    <w:rsid w:val="007E4E1D"/>
    <w:rsid w:val="007E4F71"/>
    <w:rsid w:val="007E524B"/>
    <w:rsid w:val="007E558C"/>
    <w:rsid w:val="007E5C4E"/>
    <w:rsid w:val="007E638C"/>
    <w:rsid w:val="007E6470"/>
    <w:rsid w:val="007E662B"/>
    <w:rsid w:val="007E691E"/>
    <w:rsid w:val="007E6A94"/>
    <w:rsid w:val="007E6BDF"/>
    <w:rsid w:val="007E7FB5"/>
    <w:rsid w:val="007F0322"/>
    <w:rsid w:val="007F03C4"/>
    <w:rsid w:val="007F05AB"/>
    <w:rsid w:val="007F0C96"/>
    <w:rsid w:val="007F0E4C"/>
    <w:rsid w:val="007F10FC"/>
    <w:rsid w:val="007F1874"/>
    <w:rsid w:val="007F2208"/>
    <w:rsid w:val="007F2424"/>
    <w:rsid w:val="007F270E"/>
    <w:rsid w:val="007F2832"/>
    <w:rsid w:val="007F2BE4"/>
    <w:rsid w:val="007F3126"/>
    <w:rsid w:val="007F38CF"/>
    <w:rsid w:val="007F3B4B"/>
    <w:rsid w:val="007F3DDB"/>
    <w:rsid w:val="007F407D"/>
    <w:rsid w:val="007F4141"/>
    <w:rsid w:val="007F42B7"/>
    <w:rsid w:val="007F495D"/>
    <w:rsid w:val="007F4ADB"/>
    <w:rsid w:val="007F4FDD"/>
    <w:rsid w:val="007F55A3"/>
    <w:rsid w:val="007F5A16"/>
    <w:rsid w:val="007F667E"/>
    <w:rsid w:val="007F6806"/>
    <w:rsid w:val="007F6953"/>
    <w:rsid w:val="007F6F7D"/>
    <w:rsid w:val="007F704C"/>
    <w:rsid w:val="007F7184"/>
    <w:rsid w:val="007F7833"/>
    <w:rsid w:val="007F7CBC"/>
    <w:rsid w:val="007F7E5A"/>
    <w:rsid w:val="00800359"/>
    <w:rsid w:val="0080091A"/>
    <w:rsid w:val="00800F63"/>
    <w:rsid w:val="008015AA"/>
    <w:rsid w:val="008018DA"/>
    <w:rsid w:val="00801BC5"/>
    <w:rsid w:val="00801BF1"/>
    <w:rsid w:val="00801E23"/>
    <w:rsid w:val="0080216F"/>
    <w:rsid w:val="00802188"/>
    <w:rsid w:val="008023E4"/>
    <w:rsid w:val="00802761"/>
    <w:rsid w:val="0080280E"/>
    <w:rsid w:val="00802B84"/>
    <w:rsid w:val="00803218"/>
    <w:rsid w:val="00803ADC"/>
    <w:rsid w:val="00803D5D"/>
    <w:rsid w:val="00803EAF"/>
    <w:rsid w:val="008040CD"/>
    <w:rsid w:val="008043D7"/>
    <w:rsid w:val="008043F4"/>
    <w:rsid w:val="008044F1"/>
    <w:rsid w:val="008045EB"/>
    <w:rsid w:val="008049C4"/>
    <w:rsid w:val="00804E55"/>
    <w:rsid w:val="008050DC"/>
    <w:rsid w:val="00805BCD"/>
    <w:rsid w:val="00806525"/>
    <w:rsid w:val="008067FE"/>
    <w:rsid w:val="00806899"/>
    <w:rsid w:val="00806945"/>
    <w:rsid w:val="00806EE0"/>
    <w:rsid w:val="00807994"/>
    <w:rsid w:val="00807E7D"/>
    <w:rsid w:val="0081007D"/>
    <w:rsid w:val="008100B5"/>
    <w:rsid w:val="00810246"/>
    <w:rsid w:val="00810574"/>
    <w:rsid w:val="00810B91"/>
    <w:rsid w:val="00811359"/>
    <w:rsid w:val="008117AD"/>
    <w:rsid w:val="00811942"/>
    <w:rsid w:val="00811CFF"/>
    <w:rsid w:val="008121D8"/>
    <w:rsid w:val="0081259D"/>
    <w:rsid w:val="008126B1"/>
    <w:rsid w:val="00812C18"/>
    <w:rsid w:val="00813115"/>
    <w:rsid w:val="00813197"/>
    <w:rsid w:val="0081328D"/>
    <w:rsid w:val="008138B7"/>
    <w:rsid w:val="00813AD6"/>
    <w:rsid w:val="00813AEC"/>
    <w:rsid w:val="00813C62"/>
    <w:rsid w:val="00813DA7"/>
    <w:rsid w:val="00814089"/>
    <w:rsid w:val="0081430E"/>
    <w:rsid w:val="008144E8"/>
    <w:rsid w:val="0081453C"/>
    <w:rsid w:val="00814FF4"/>
    <w:rsid w:val="0081520B"/>
    <w:rsid w:val="008153C8"/>
    <w:rsid w:val="00815529"/>
    <w:rsid w:val="008156CD"/>
    <w:rsid w:val="00815C30"/>
    <w:rsid w:val="008163D4"/>
    <w:rsid w:val="0081646F"/>
    <w:rsid w:val="008165BE"/>
    <w:rsid w:val="00816939"/>
    <w:rsid w:val="008173F1"/>
    <w:rsid w:val="008174C2"/>
    <w:rsid w:val="00817B7A"/>
    <w:rsid w:val="00817EB2"/>
    <w:rsid w:val="00817F5C"/>
    <w:rsid w:val="00820842"/>
    <w:rsid w:val="008209DA"/>
    <w:rsid w:val="008214D4"/>
    <w:rsid w:val="0082163F"/>
    <w:rsid w:val="00821B60"/>
    <w:rsid w:val="00821FDE"/>
    <w:rsid w:val="00822035"/>
    <w:rsid w:val="00822161"/>
    <w:rsid w:val="0082287A"/>
    <w:rsid w:val="00823401"/>
    <w:rsid w:val="0082363D"/>
    <w:rsid w:val="0082369F"/>
    <w:rsid w:val="00823874"/>
    <w:rsid w:val="008238A6"/>
    <w:rsid w:val="00823D12"/>
    <w:rsid w:val="00823E67"/>
    <w:rsid w:val="00824105"/>
    <w:rsid w:val="00824131"/>
    <w:rsid w:val="008250B4"/>
    <w:rsid w:val="008251C7"/>
    <w:rsid w:val="00825214"/>
    <w:rsid w:val="008259EC"/>
    <w:rsid w:val="00825A26"/>
    <w:rsid w:val="00825B69"/>
    <w:rsid w:val="0082603C"/>
    <w:rsid w:val="008265DB"/>
    <w:rsid w:val="00826945"/>
    <w:rsid w:val="00826978"/>
    <w:rsid w:val="00827175"/>
    <w:rsid w:val="00827525"/>
    <w:rsid w:val="0082775E"/>
    <w:rsid w:val="00827A82"/>
    <w:rsid w:val="00827D2F"/>
    <w:rsid w:val="00827F41"/>
    <w:rsid w:val="00827FA2"/>
    <w:rsid w:val="008300DD"/>
    <w:rsid w:val="0083030C"/>
    <w:rsid w:val="00830444"/>
    <w:rsid w:val="008304D5"/>
    <w:rsid w:val="008307D2"/>
    <w:rsid w:val="008307F5"/>
    <w:rsid w:val="00830AE4"/>
    <w:rsid w:val="00830BFB"/>
    <w:rsid w:val="00830C5C"/>
    <w:rsid w:val="00831F23"/>
    <w:rsid w:val="00831F40"/>
    <w:rsid w:val="008326ED"/>
    <w:rsid w:val="00832B26"/>
    <w:rsid w:val="00832BE1"/>
    <w:rsid w:val="008331B0"/>
    <w:rsid w:val="00833269"/>
    <w:rsid w:val="008335B8"/>
    <w:rsid w:val="0083368E"/>
    <w:rsid w:val="00833AC3"/>
    <w:rsid w:val="00833B0B"/>
    <w:rsid w:val="00833C51"/>
    <w:rsid w:val="00833C78"/>
    <w:rsid w:val="00834209"/>
    <w:rsid w:val="0083452B"/>
    <w:rsid w:val="008352B6"/>
    <w:rsid w:val="008357B6"/>
    <w:rsid w:val="00836C86"/>
    <w:rsid w:val="00836FCD"/>
    <w:rsid w:val="00837419"/>
    <w:rsid w:val="008375EF"/>
    <w:rsid w:val="00837604"/>
    <w:rsid w:val="00837BD3"/>
    <w:rsid w:val="00837C96"/>
    <w:rsid w:val="00840C0D"/>
    <w:rsid w:val="00840C12"/>
    <w:rsid w:val="00840C3A"/>
    <w:rsid w:val="00840F50"/>
    <w:rsid w:val="00840F90"/>
    <w:rsid w:val="0084128C"/>
    <w:rsid w:val="0084157B"/>
    <w:rsid w:val="00841E2B"/>
    <w:rsid w:val="00841ED4"/>
    <w:rsid w:val="0084203C"/>
    <w:rsid w:val="00842541"/>
    <w:rsid w:val="00842A7D"/>
    <w:rsid w:val="00842D3C"/>
    <w:rsid w:val="00842E93"/>
    <w:rsid w:val="00842FEC"/>
    <w:rsid w:val="0084396B"/>
    <w:rsid w:val="00843979"/>
    <w:rsid w:val="00843B0B"/>
    <w:rsid w:val="00843DAD"/>
    <w:rsid w:val="00844088"/>
    <w:rsid w:val="008440BC"/>
    <w:rsid w:val="00844164"/>
    <w:rsid w:val="00844756"/>
    <w:rsid w:val="00844781"/>
    <w:rsid w:val="00844974"/>
    <w:rsid w:val="00844B49"/>
    <w:rsid w:val="00844C1E"/>
    <w:rsid w:val="00844DB9"/>
    <w:rsid w:val="0084504A"/>
    <w:rsid w:val="00845344"/>
    <w:rsid w:val="008454FA"/>
    <w:rsid w:val="008461DA"/>
    <w:rsid w:val="008462A7"/>
    <w:rsid w:val="008462EF"/>
    <w:rsid w:val="0084638E"/>
    <w:rsid w:val="008466FB"/>
    <w:rsid w:val="008472FC"/>
    <w:rsid w:val="00847DAD"/>
    <w:rsid w:val="00847E63"/>
    <w:rsid w:val="0085033A"/>
    <w:rsid w:val="00850E6E"/>
    <w:rsid w:val="00850EAE"/>
    <w:rsid w:val="00851397"/>
    <w:rsid w:val="00851945"/>
    <w:rsid w:val="00851C44"/>
    <w:rsid w:val="008522A0"/>
    <w:rsid w:val="008524E1"/>
    <w:rsid w:val="0085269A"/>
    <w:rsid w:val="00852A36"/>
    <w:rsid w:val="008532C1"/>
    <w:rsid w:val="00853407"/>
    <w:rsid w:val="0085369F"/>
    <w:rsid w:val="00854E47"/>
    <w:rsid w:val="00855055"/>
    <w:rsid w:val="00855640"/>
    <w:rsid w:val="0085577B"/>
    <w:rsid w:val="00856067"/>
    <w:rsid w:val="0085699C"/>
    <w:rsid w:val="00856EBB"/>
    <w:rsid w:val="0085720E"/>
    <w:rsid w:val="0085729A"/>
    <w:rsid w:val="008573C1"/>
    <w:rsid w:val="00857CFB"/>
    <w:rsid w:val="00857F3B"/>
    <w:rsid w:val="00860176"/>
    <w:rsid w:val="008612E6"/>
    <w:rsid w:val="0086136A"/>
    <w:rsid w:val="00861715"/>
    <w:rsid w:val="00861BA3"/>
    <w:rsid w:val="00861CAA"/>
    <w:rsid w:val="00861DD7"/>
    <w:rsid w:val="0086216E"/>
    <w:rsid w:val="008622EB"/>
    <w:rsid w:val="008626A2"/>
    <w:rsid w:val="008627B3"/>
    <w:rsid w:val="00862CBE"/>
    <w:rsid w:val="00862E39"/>
    <w:rsid w:val="0086342C"/>
    <w:rsid w:val="00863CD9"/>
    <w:rsid w:val="00864022"/>
    <w:rsid w:val="0086439B"/>
    <w:rsid w:val="0086483C"/>
    <w:rsid w:val="008648A2"/>
    <w:rsid w:val="00864985"/>
    <w:rsid w:val="00864EAE"/>
    <w:rsid w:val="0086523C"/>
    <w:rsid w:val="008654B5"/>
    <w:rsid w:val="00865548"/>
    <w:rsid w:val="00865951"/>
    <w:rsid w:val="00865B59"/>
    <w:rsid w:val="0086615A"/>
    <w:rsid w:val="0086646F"/>
    <w:rsid w:val="008664C3"/>
    <w:rsid w:val="00866B27"/>
    <w:rsid w:val="00866BF7"/>
    <w:rsid w:val="0086720E"/>
    <w:rsid w:val="00867B16"/>
    <w:rsid w:val="00867C9B"/>
    <w:rsid w:val="00867EDE"/>
    <w:rsid w:val="008700B9"/>
    <w:rsid w:val="008704E5"/>
    <w:rsid w:val="0087137C"/>
    <w:rsid w:val="008713E9"/>
    <w:rsid w:val="008716D3"/>
    <w:rsid w:val="0087176C"/>
    <w:rsid w:val="00871EBF"/>
    <w:rsid w:val="00872298"/>
    <w:rsid w:val="00872D39"/>
    <w:rsid w:val="00872F9A"/>
    <w:rsid w:val="00873290"/>
    <w:rsid w:val="008733E4"/>
    <w:rsid w:val="0087367B"/>
    <w:rsid w:val="00873923"/>
    <w:rsid w:val="00873A19"/>
    <w:rsid w:val="00873AFD"/>
    <w:rsid w:val="00873DC2"/>
    <w:rsid w:val="00874001"/>
    <w:rsid w:val="008751FF"/>
    <w:rsid w:val="00875A98"/>
    <w:rsid w:val="00875F77"/>
    <w:rsid w:val="0087607C"/>
    <w:rsid w:val="008761B1"/>
    <w:rsid w:val="0087628D"/>
    <w:rsid w:val="00876F1D"/>
    <w:rsid w:val="00877471"/>
    <w:rsid w:val="00880046"/>
    <w:rsid w:val="008801A7"/>
    <w:rsid w:val="008804D3"/>
    <w:rsid w:val="00880595"/>
    <w:rsid w:val="00880CC5"/>
    <w:rsid w:val="00880D22"/>
    <w:rsid w:val="00881121"/>
    <w:rsid w:val="00882917"/>
    <w:rsid w:val="00882CDE"/>
    <w:rsid w:val="00882D3E"/>
    <w:rsid w:val="00882DF2"/>
    <w:rsid w:val="00882E03"/>
    <w:rsid w:val="0088376B"/>
    <w:rsid w:val="00883EE6"/>
    <w:rsid w:val="008840D3"/>
    <w:rsid w:val="00884124"/>
    <w:rsid w:val="0088442E"/>
    <w:rsid w:val="008845F0"/>
    <w:rsid w:val="00884A50"/>
    <w:rsid w:val="00884D47"/>
    <w:rsid w:val="0088586B"/>
    <w:rsid w:val="00885AD3"/>
    <w:rsid w:val="00885DD3"/>
    <w:rsid w:val="00885E37"/>
    <w:rsid w:val="00885FF2"/>
    <w:rsid w:val="00886303"/>
    <w:rsid w:val="0088652B"/>
    <w:rsid w:val="00886E75"/>
    <w:rsid w:val="00886EB0"/>
    <w:rsid w:val="00886F0C"/>
    <w:rsid w:val="00887296"/>
    <w:rsid w:val="00887C5B"/>
    <w:rsid w:val="008904AB"/>
    <w:rsid w:val="00890907"/>
    <w:rsid w:val="00890D2B"/>
    <w:rsid w:val="00891464"/>
    <w:rsid w:val="008914F8"/>
    <w:rsid w:val="00891612"/>
    <w:rsid w:val="00891B44"/>
    <w:rsid w:val="00891B54"/>
    <w:rsid w:val="00892246"/>
    <w:rsid w:val="00892AF0"/>
    <w:rsid w:val="00892BF4"/>
    <w:rsid w:val="00892D75"/>
    <w:rsid w:val="00892FE9"/>
    <w:rsid w:val="008930E4"/>
    <w:rsid w:val="00893221"/>
    <w:rsid w:val="0089333F"/>
    <w:rsid w:val="008933EC"/>
    <w:rsid w:val="00893420"/>
    <w:rsid w:val="0089342D"/>
    <w:rsid w:val="00893A49"/>
    <w:rsid w:val="00893AFA"/>
    <w:rsid w:val="00893C7E"/>
    <w:rsid w:val="00893E6F"/>
    <w:rsid w:val="008940A7"/>
    <w:rsid w:val="0089414D"/>
    <w:rsid w:val="008950B7"/>
    <w:rsid w:val="008952F5"/>
    <w:rsid w:val="008962AE"/>
    <w:rsid w:val="00896353"/>
    <w:rsid w:val="008964BF"/>
    <w:rsid w:val="00896916"/>
    <w:rsid w:val="00896FCF"/>
    <w:rsid w:val="0089769D"/>
    <w:rsid w:val="008978E9"/>
    <w:rsid w:val="00897A94"/>
    <w:rsid w:val="00897C08"/>
    <w:rsid w:val="008A066C"/>
    <w:rsid w:val="008A0BDD"/>
    <w:rsid w:val="008A14D4"/>
    <w:rsid w:val="008A187B"/>
    <w:rsid w:val="008A1AF0"/>
    <w:rsid w:val="008A223D"/>
    <w:rsid w:val="008A2400"/>
    <w:rsid w:val="008A249B"/>
    <w:rsid w:val="008A279E"/>
    <w:rsid w:val="008A358D"/>
    <w:rsid w:val="008A37B8"/>
    <w:rsid w:val="008A3DB1"/>
    <w:rsid w:val="008A3F73"/>
    <w:rsid w:val="008A4220"/>
    <w:rsid w:val="008A4A3C"/>
    <w:rsid w:val="008A4BDB"/>
    <w:rsid w:val="008A4E34"/>
    <w:rsid w:val="008A540A"/>
    <w:rsid w:val="008A547F"/>
    <w:rsid w:val="008A57F4"/>
    <w:rsid w:val="008A5AD0"/>
    <w:rsid w:val="008A68ED"/>
    <w:rsid w:val="008A6954"/>
    <w:rsid w:val="008A71C9"/>
    <w:rsid w:val="008A794C"/>
    <w:rsid w:val="008A7B5B"/>
    <w:rsid w:val="008B074B"/>
    <w:rsid w:val="008B07B9"/>
    <w:rsid w:val="008B147D"/>
    <w:rsid w:val="008B1C71"/>
    <w:rsid w:val="008B1D11"/>
    <w:rsid w:val="008B1FFE"/>
    <w:rsid w:val="008B26C3"/>
    <w:rsid w:val="008B2D62"/>
    <w:rsid w:val="008B3245"/>
    <w:rsid w:val="008B34E2"/>
    <w:rsid w:val="008B351A"/>
    <w:rsid w:val="008B37EE"/>
    <w:rsid w:val="008B3B04"/>
    <w:rsid w:val="008B41CE"/>
    <w:rsid w:val="008B46D1"/>
    <w:rsid w:val="008B4768"/>
    <w:rsid w:val="008B4853"/>
    <w:rsid w:val="008B52F8"/>
    <w:rsid w:val="008B5541"/>
    <w:rsid w:val="008B5825"/>
    <w:rsid w:val="008B5D80"/>
    <w:rsid w:val="008B6082"/>
    <w:rsid w:val="008B60D7"/>
    <w:rsid w:val="008B6235"/>
    <w:rsid w:val="008B6487"/>
    <w:rsid w:val="008B6509"/>
    <w:rsid w:val="008B6664"/>
    <w:rsid w:val="008B66AA"/>
    <w:rsid w:val="008B69AA"/>
    <w:rsid w:val="008B69FD"/>
    <w:rsid w:val="008B6AFE"/>
    <w:rsid w:val="008B6EEC"/>
    <w:rsid w:val="008B6FBF"/>
    <w:rsid w:val="008B708F"/>
    <w:rsid w:val="008B7612"/>
    <w:rsid w:val="008B7850"/>
    <w:rsid w:val="008B7B42"/>
    <w:rsid w:val="008B7D1C"/>
    <w:rsid w:val="008C00FF"/>
    <w:rsid w:val="008C0162"/>
    <w:rsid w:val="008C01F3"/>
    <w:rsid w:val="008C0273"/>
    <w:rsid w:val="008C065F"/>
    <w:rsid w:val="008C0E91"/>
    <w:rsid w:val="008C101D"/>
    <w:rsid w:val="008C10A2"/>
    <w:rsid w:val="008C1110"/>
    <w:rsid w:val="008C14A7"/>
    <w:rsid w:val="008C1510"/>
    <w:rsid w:val="008C24B1"/>
    <w:rsid w:val="008C24E4"/>
    <w:rsid w:val="008C28E2"/>
    <w:rsid w:val="008C2E49"/>
    <w:rsid w:val="008C2F54"/>
    <w:rsid w:val="008C2FC9"/>
    <w:rsid w:val="008C3110"/>
    <w:rsid w:val="008C3126"/>
    <w:rsid w:val="008C333E"/>
    <w:rsid w:val="008C3699"/>
    <w:rsid w:val="008C57D5"/>
    <w:rsid w:val="008C58A8"/>
    <w:rsid w:val="008C5F5E"/>
    <w:rsid w:val="008C5FC1"/>
    <w:rsid w:val="008C6243"/>
    <w:rsid w:val="008C644C"/>
    <w:rsid w:val="008C6525"/>
    <w:rsid w:val="008C6557"/>
    <w:rsid w:val="008C65D4"/>
    <w:rsid w:val="008C66D3"/>
    <w:rsid w:val="008C69AC"/>
    <w:rsid w:val="008C710D"/>
    <w:rsid w:val="008C7937"/>
    <w:rsid w:val="008C7BEF"/>
    <w:rsid w:val="008C7C47"/>
    <w:rsid w:val="008C7ED5"/>
    <w:rsid w:val="008D01E4"/>
    <w:rsid w:val="008D0798"/>
    <w:rsid w:val="008D07C6"/>
    <w:rsid w:val="008D08D7"/>
    <w:rsid w:val="008D0A74"/>
    <w:rsid w:val="008D103A"/>
    <w:rsid w:val="008D11D5"/>
    <w:rsid w:val="008D13C8"/>
    <w:rsid w:val="008D1A15"/>
    <w:rsid w:val="008D211B"/>
    <w:rsid w:val="008D2274"/>
    <w:rsid w:val="008D263A"/>
    <w:rsid w:val="008D306F"/>
    <w:rsid w:val="008D31A3"/>
    <w:rsid w:val="008D31B3"/>
    <w:rsid w:val="008D33D6"/>
    <w:rsid w:val="008D395D"/>
    <w:rsid w:val="008D3980"/>
    <w:rsid w:val="008D4039"/>
    <w:rsid w:val="008D480E"/>
    <w:rsid w:val="008D4AB1"/>
    <w:rsid w:val="008D4C01"/>
    <w:rsid w:val="008D510B"/>
    <w:rsid w:val="008D5C3B"/>
    <w:rsid w:val="008D5FCB"/>
    <w:rsid w:val="008D6168"/>
    <w:rsid w:val="008D6944"/>
    <w:rsid w:val="008D6B4F"/>
    <w:rsid w:val="008D6EEA"/>
    <w:rsid w:val="008D6F46"/>
    <w:rsid w:val="008D7015"/>
    <w:rsid w:val="008D79FF"/>
    <w:rsid w:val="008D7CAD"/>
    <w:rsid w:val="008D7D3C"/>
    <w:rsid w:val="008D7DCB"/>
    <w:rsid w:val="008D7E99"/>
    <w:rsid w:val="008E0674"/>
    <w:rsid w:val="008E0735"/>
    <w:rsid w:val="008E0F3E"/>
    <w:rsid w:val="008E12CD"/>
    <w:rsid w:val="008E183D"/>
    <w:rsid w:val="008E1F71"/>
    <w:rsid w:val="008E1FA7"/>
    <w:rsid w:val="008E2511"/>
    <w:rsid w:val="008E25FB"/>
    <w:rsid w:val="008E2AEB"/>
    <w:rsid w:val="008E30D7"/>
    <w:rsid w:val="008E3750"/>
    <w:rsid w:val="008E3A49"/>
    <w:rsid w:val="008E3CA1"/>
    <w:rsid w:val="008E3F72"/>
    <w:rsid w:val="008E4070"/>
    <w:rsid w:val="008E410B"/>
    <w:rsid w:val="008E42E5"/>
    <w:rsid w:val="008E451E"/>
    <w:rsid w:val="008E4906"/>
    <w:rsid w:val="008E4C43"/>
    <w:rsid w:val="008E4FE5"/>
    <w:rsid w:val="008E5260"/>
    <w:rsid w:val="008E569A"/>
    <w:rsid w:val="008E5D59"/>
    <w:rsid w:val="008E649D"/>
    <w:rsid w:val="008E64AA"/>
    <w:rsid w:val="008E6907"/>
    <w:rsid w:val="008E692E"/>
    <w:rsid w:val="008E6ACA"/>
    <w:rsid w:val="008E6B9B"/>
    <w:rsid w:val="008E702B"/>
    <w:rsid w:val="008E714D"/>
    <w:rsid w:val="008E7599"/>
    <w:rsid w:val="008E7622"/>
    <w:rsid w:val="008F01D6"/>
    <w:rsid w:val="008F0F56"/>
    <w:rsid w:val="008F19D1"/>
    <w:rsid w:val="008F1BB5"/>
    <w:rsid w:val="008F1E1A"/>
    <w:rsid w:val="008F1FAE"/>
    <w:rsid w:val="008F206F"/>
    <w:rsid w:val="008F24F0"/>
    <w:rsid w:val="008F3023"/>
    <w:rsid w:val="008F392B"/>
    <w:rsid w:val="008F3B96"/>
    <w:rsid w:val="008F3C10"/>
    <w:rsid w:val="008F4286"/>
    <w:rsid w:val="008F52A6"/>
    <w:rsid w:val="008F57C7"/>
    <w:rsid w:val="008F59C8"/>
    <w:rsid w:val="008F5E7C"/>
    <w:rsid w:val="008F600B"/>
    <w:rsid w:val="008F6A17"/>
    <w:rsid w:val="008F6A2D"/>
    <w:rsid w:val="008F6DAE"/>
    <w:rsid w:val="008F7021"/>
    <w:rsid w:val="008F786B"/>
    <w:rsid w:val="008F7A51"/>
    <w:rsid w:val="008F7DE6"/>
    <w:rsid w:val="009002BE"/>
    <w:rsid w:val="00900B1D"/>
    <w:rsid w:val="00900BB7"/>
    <w:rsid w:val="00900BCF"/>
    <w:rsid w:val="009011EA"/>
    <w:rsid w:val="00901375"/>
    <w:rsid w:val="0090167A"/>
    <w:rsid w:val="009021FB"/>
    <w:rsid w:val="0090257A"/>
    <w:rsid w:val="00902A90"/>
    <w:rsid w:val="00902CF8"/>
    <w:rsid w:val="00903206"/>
    <w:rsid w:val="00903267"/>
    <w:rsid w:val="00903B67"/>
    <w:rsid w:val="00904043"/>
    <w:rsid w:val="009042CF"/>
    <w:rsid w:val="009045D4"/>
    <w:rsid w:val="009046CB"/>
    <w:rsid w:val="00904AC1"/>
    <w:rsid w:val="009054C7"/>
    <w:rsid w:val="0090561A"/>
    <w:rsid w:val="00905755"/>
    <w:rsid w:val="009058C9"/>
    <w:rsid w:val="00905919"/>
    <w:rsid w:val="00905B33"/>
    <w:rsid w:val="00905CB9"/>
    <w:rsid w:val="00905D43"/>
    <w:rsid w:val="0090615F"/>
    <w:rsid w:val="00906364"/>
    <w:rsid w:val="0090667A"/>
    <w:rsid w:val="00906B9E"/>
    <w:rsid w:val="00907438"/>
    <w:rsid w:val="00907B49"/>
    <w:rsid w:val="0091009D"/>
    <w:rsid w:val="00910565"/>
    <w:rsid w:val="00910865"/>
    <w:rsid w:val="00911C99"/>
    <w:rsid w:val="00911F81"/>
    <w:rsid w:val="009121C3"/>
    <w:rsid w:val="00913B46"/>
    <w:rsid w:val="00913BA8"/>
    <w:rsid w:val="00914421"/>
    <w:rsid w:val="009147A6"/>
    <w:rsid w:val="009147DC"/>
    <w:rsid w:val="00914D95"/>
    <w:rsid w:val="00914EB1"/>
    <w:rsid w:val="00914EC3"/>
    <w:rsid w:val="00915015"/>
    <w:rsid w:val="0091514A"/>
    <w:rsid w:val="009151F4"/>
    <w:rsid w:val="0091553C"/>
    <w:rsid w:val="009165D2"/>
    <w:rsid w:val="009167EF"/>
    <w:rsid w:val="0091699F"/>
    <w:rsid w:val="00916A63"/>
    <w:rsid w:val="00916E96"/>
    <w:rsid w:val="00917077"/>
    <w:rsid w:val="009173F4"/>
    <w:rsid w:val="009174AF"/>
    <w:rsid w:val="009177B5"/>
    <w:rsid w:val="0092001D"/>
    <w:rsid w:val="009204ED"/>
    <w:rsid w:val="00920899"/>
    <w:rsid w:val="009208F0"/>
    <w:rsid w:val="009208F9"/>
    <w:rsid w:val="0092097C"/>
    <w:rsid w:val="00920D2E"/>
    <w:rsid w:val="00920D61"/>
    <w:rsid w:val="009211F2"/>
    <w:rsid w:val="00921A46"/>
    <w:rsid w:val="009223D5"/>
    <w:rsid w:val="009223ED"/>
    <w:rsid w:val="009227ED"/>
    <w:rsid w:val="0092293B"/>
    <w:rsid w:val="00922F63"/>
    <w:rsid w:val="0092334B"/>
    <w:rsid w:val="009234AE"/>
    <w:rsid w:val="00923728"/>
    <w:rsid w:val="009237AD"/>
    <w:rsid w:val="00923A2B"/>
    <w:rsid w:val="00924428"/>
    <w:rsid w:val="00924536"/>
    <w:rsid w:val="0092488D"/>
    <w:rsid w:val="00925020"/>
    <w:rsid w:val="00925707"/>
    <w:rsid w:val="00925EFB"/>
    <w:rsid w:val="00926476"/>
    <w:rsid w:val="009265C6"/>
    <w:rsid w:val="00926812"/>
    <w:rsid w:val="00926DEE"/>
    <w:rsid w:val="009270A8"/>
    <w:rsid w:val="009276CC"/>
    <w:rsid w:val="00927840"/>
    <w:rsid w:val="00927998"/>
    <w:rsid w:val="00927E43"/>
    <w:rsid w:val="00927EAB"/>
    <w:rsid w:val="009300F6"/>
    <w:rsid w:val="0093010F"/>
    <w:rsid w:val="009309A4"/>
    <w:rsid w:val="00930A3A"/>
    <w:rsid w:val="00930ADA"/>
    <w:rsid w:val="00931293"/>
    <w:rsid w:val="00931313"/>
    <w:rsid w:val="009313D7"/>
    <w:rsid w:val="0093153D"/>
    <w:rsid w:val="00931F99"/>
    <w:rsid w:val="00932149"/>
    <w:rsid w:val="009321B6"/>
    <w:rsid w:val="00932434"/>
    <w:rsid w:val="009327EC"/>
    <w:rsid w:val="00932848"/>
    <w:rsid w:val="00932A3E"/>
    <w:rsid w:val="00932B3A"/>
    <w:rsid w:val="009337A1"/>
    <w:rsid w:val="0093401C"/>
    <w:rsid w:val="00934084"/>
    <w:rsid w:val="00934243"/>
    <w:rsid w:val="00934CF7"/>
    <w:rsid w:val="00934D78"/>
    <w:rsid w:val="009351AE"/>
    <w:rsid w:val="009351DF"/>
    <w:rsid w:val="00935591"/>
    <w:rsid w:val="009356EB"/>
    <w:rsid w:val="00935B57"/>
    <w:rsid w:val="00935D28"/>
    <w:rsid w:val="00935E8D"/>
    <w:rsid w:val="00936393"/>
    <w:rsid w:val="00936BD4"/>
    <w:rsid w:val="009373B9"/>
    <w:rsid w:val="009379FD"/>
    <w:rsid w:val="00937BCE"/>
    <w:rsid w:val="00940450"/>
    <w:rsid w:val="009406B8"/>
    <w:rsid w:val="00940B77"/>
    <w:rsid w:val="00940C94"/>
    <w:rsid w:val="00941821"/>
    <w:rsid w:val="00941ACA"/>
    <w:rsid w:val="009420AA"/>
    <w:rsid w:val="00942529"/>
    <w:rsid w:val="00942717"/>
    <w:rsid w:val="00942BD2"/>
    <w:rsid w:val="00942C31"/>
    <w:rsid w:val="00942F5B"/>
    <w:rsid w:val="00943060"/>
    <w:rsid w:val="009430E6"/>
    <w:rsid w:val="00943397"/>
    <w:rsid w:val="009435F5"/>
    <w:rsid w:val="00943634"/>
    <w:rsid w:val="00943BF6"/>
    <w:rsid w:val="00943E30"/>
    <w:rsid w:val="009452C3"/>
    <w:rsid w:val="00945DCE"/>
    <w:rsid w:val="00946009"/>
    <w:rsid w:val="009460FC"/>
    <w:rsid w:val="009461A7"/>
    <w:rsid w:val="009465D6"/>
    <w:rsid w:val="00946617"/>
    <w:rsid w:val="009466C5"/>
    <w:rsid w:val="00946CEA"/>
    <w:rsid w:val="00946ECC"/>
    <w:rsid w:val="00947182"/>
    <w:rsid w:val="009471F3"/>
    <w:rsid w:val="00947200"/>
    <w:rsid w:val="0094763E"/>
    <w:rsid w:val="00950C93"/>
    <w:rsid w:val="00950E73"/>
    <w:rsid w:val="00950F1E"/>
    <w:rsid w:val="00950F2C"/>
    <w:rsid w:val="0095134C"/>
    <w:rsid w:val="00951381"/>
    <w:rsid w:val="00951FD3"/>
    <w:rsid w:val="009532F1"/>
    <w:rsid w:val="00953C42"/>
    <w:rsid w:val="00953C85"/>
    <w:rsid w:val="00953F3E"/>
    <w:rsid w:val="0095400F"/>
    <w:rsid w:val="009545D6"/>
    <w:rsid w:val="009549B7"/>
    <w:rsid w:val="00955236"/>
    <w:rsid w:val="0095525B"/>
    <w:rsid w:val="00955635"/>
    <w:rsid w:val="00955749"/>
    <w:rsid w:val="00955A5D"/>
    <w:rsid w:val="00955D0C"/>
    <w:rsid w:val="00955E76"/>
    <w:rsid w:val="0095617D"/>
    <w:rsid w:val="0095685C"/>
    <w:rsid w:val="00956E25"/>
    <w:rsid w:val="00956FD8"/>
    <w:rsid w:val="009575EB"/>
    <w:rsid w:val="00957D93"/>
    <w:rsid w:val="00960186"/>
    <w:rsid w:val="009608A4"/>
    <w:rsid w:val="009608C0"/>
    <w:rsid w:val="00960964"/>
    <w:rsid w:val="00960DC7"/>
    <w:rsid w:val="009610F4"/>
    <w:rsid w:val="00961955"/>
    <w:rsid w:val="00962204"/>
    <w:rsid w:val="00962499"/>
    <w:rsid w:val="00962AED"/>
    <w:rsid w:val="00963014"/>
    <w:rsid w:val="00963E92"/>
    <w:rsid w:val="00963F96"/>
    <w:rsid w:val="00964634"/>
    <w:rsid w:val="0096464C"/>
    <w:rsid w:val="00964E0A"/>
    <w:rsid w:val="009656E0"/>
    <w:rsid w:val="009657D0"/>
    <w:rsid w:val="00966467"/>
    <w:rsid w:val="00966771"/>
    <w:rsid w:val="009667A4"/>
    <w:rsid w:val="00966A98"/>
    <w:rsid w:val="00966DE1"/>
    <w:rsid w:val="00966EFA"/>
    <w:rsid w:val="00967159"/>
    <w:rsid w:val="00967443"/>
    <w:rsid w:val="0096795F"/>
    <w:rsid w:val="00970E24"/>
    <w:rsid w:val="00971F8E"/>
    <w:rsid w:val="00972275"/>
    <w:rsid w:val="009723C4"/>
    <w:rsid w:val="00972D95"/>
    <w:rsid w:val="00973391"/>
    <w:rsid w:val="00973582"/>
    <w:rsid w:val="00973AE3"/>
    <w:rsid w:val="00973C6A"/>
    <w:rsid w:val="00973D5F"/>
    <w:rsid w:val="00974909"/>
    <w:rsid w:val="00974940"/>
    <w:rsid w:val="0097599F"/>
    <w:rsid w:val="00975D55"/>
    <w:rsid w:val="00976057"/>
    <w:rsid w:val="009760AA"/>
    <w:rsid w:val="009762FE"/>
    <w:rsid w:val="009765A1"/>
    <w:rsid w:val="009768E3"/>
    <w:rsid w:val="00976D88"/>
    <w:rsid w:val="00976F21"/>
    <w:rsid w:val="0097741F"/>
    <w:rsid w:val="0097777E"/>
    <w:rsid w:val="0098097F"/>
    <w:rsid w:val="00980C94"/>
    <w:rsid w:val="00981724"/>
    <w:rsid w:val="00981773"/>
    <w:rsid w:val="00981ABE"/>
    <w:rsid w:val="00981E02"/>
    <w:rsid w:val="00982A81"/>
    <w:rsid w:val="00982B8C"/>
    <w:rsid w:val="00983253"/>
    <w:rsid w:val="009838BF"/>
    <w:rsid w:val="00983F25"/>
    <w:rsid w:val="00983FBF"/>
    <w:rsid w:val="00984637"/>
    <w:rsid w:val="0098483D"/>
    <w:rsid w:val="0098485C"/>
    <w:rsid w:val="00984A9F"/>
    <w:rsid w:val="00984C01"/>
    <w:rsid w:val="00984FE8"/>
    <w:rsid w:val="00985178"/>
    <w:rsid w:val="009851A7"/>
    <w:rsid w:val="00985318"/>
    <w:rsid w:val="0098588B"/>
    <w:rsid w:val="00985D5F"/>
    <w:rsid w:val="0098607F"/>
    <w:rsid w:val="009860CB"/>
    <w:rsid w:val="00986861"/>
    <w:rsid w:val="00986CAD"/>
    <w:rsid w:val="00986CDE"/>
    <w:rsid w:val="00987329"/>
    <w:rsid w:val="0098750B"/>
    <w:rsid w:val="0098772A"/>
    <w:rsid w:val="009879B9"/>
    <w:rsid w:val="00987DFC"/>
    <w:rsid w:val="00990F5D"/>
    <w:rsid w:val="0099126B"/>
    <w:rsid w:val="009921C7"/>
    <w:rsid w:val="00992231"/>
    <w:rsid w:val="00992520"/>
    <w:rsid w:val="009926BF"/>
    <w:rsid w:val="00992829"/>
    <w:rsid w:val="00992E9B"/>
    <w:rsid w:val="00992F23"/>
    <w:rsid w:val="0099320B"/>
    <w:rsid w:val="0099352C"/>
    <w:rsid w:val="009937F5"/>
    <w:rsid w:val="00993BDA"/>
    <w:rsid w:val="00994115"/>
    <w:rsid w:val="0099435D"/>
    <w:rsid w:val="0099441B"/>
    <w:rsid w:val="00994936"/>
    <w:rsid w:val="00995AD2"/>
    <w:rsid w:val="009961EC"/>
    <w:rsid w:val="009962D2"/>
    <w:rsid w:val="00996430"/>
    <w:rsid w:val="0099644E"/>
    <w:rsid w:val="0099685E"/>
    <w:rsid w:val="00996BCE"/>
    <w:rsid w:val="00997133"/>
    <w:rsid w:val="00997A62"/>
    <w:rsid w:val="00997C77"/>
    <w:rsid w:val="00997F13"/>
    <w:rsid w:val="009A084B"/>
    <w:rsid w:val="009A0887"/>
    <w:rsid w:val="009A0A3E"/>
    <w:rsid w:val="009A0D8A"/>
    <w:rsid w:val="009A1273"/>
    <w:rsid w:val="009A1578"/>
    <w:rsid w:val="009A1CDC"/>
    <w:rsid w:val="009A1E8B"/>
    <w:rsid w:val="009A2B6F"/>
    <w:rsid w:val="009A33E3"/>
    <w:rsid w:val="009A33EC"/>
    <w:rsid w:val="009A3499"/>
    <w:rsid w:val="009A36B2"/>
    <w:rsid w:val="009A38C5"/>
    <w:rsid w:val="009A398E"/>
    <w:rsid w:val="009A3BE3"/>
    <w:rsid w:val="009A4026"/>
    <w:rsid w:val="009A4E7C"/>
    <w:rsid w:val="009A4F1D"/>
    <w:rsid w:val="009A5194"/>
    <w:rsid w:val="009A52A2"/>
    <w:rsid w:val="009A54F6"/>
    <w:rsid w:val="009A665D"/>
    <w:rsid w:val="009A6663"/>
    <w:rsid w:val="009A66E3"/>
    <w:rsid w:val="009A6AE2"/>
    <w:rsid w:val="009A6D59"/>
    <w:rsid w:val="009A7367"/>
    <w:rsid w:val="009A742E"/>
    <w:rsid w:val="009B0025"/>
    <w:rsid w:val="009B04B8"/>
    <w:rsid w:val="009B0C21"/>
    <w:rsid w:val="009B0D88"/>
    <w:rsid w:val="009B1379"/>
    <w:rsid w:val="009B18CA"/>
    <w:rsid w:val="009B1D8F"/>
    <w:rsid w:val="009B27D3"/>
    <w:rsid w:val="009B29F6"/>
    <w:rsid w:val="009B2DA7"/>
    <w:rsid w:val="009B319F"/>
    <w:rsid w:val="009B3437"/>
    <w:rsid w:val="009B3638"/>
    <w:rsid w:val="009B393C"/>
    <w:rsid w:val="009B3960"/>
    <w:rsid w:val="009B435A"/>
    <w:rsid w:val="009B4607"/>
    <w:rsid w:val="009B48D6"/>
    <w:rsid w:val="009B4B70"/>
    <w:rsid w:val="009B4D48"/>
    <w:rsid w:val="009B52F0"/>
    <w:rsid w:val="009B5636"/>
    <w:rsid w:val="009B56B4"/>
    <w:rsid w:val="009B5FCD"/>
    <w:rsid w:val="009B6293"/>
    <w:rsid w:val="009B69E9"/>
    <w:rsid w:val="009B701D"/>
    <w:rsid w:val="009B75ED"/>
    <w:rsid w:val="009B76F4"/>
    <w:rsid w:val="009B787A"/>
    <w:rsid w:val="009B7EBD"/>
    <w:rsid w:val="009C0D98"/>
    <w:rsid w:val="009C1008"/>
    <w:rsid w:val="009C10CF"/>
    <w:rsid w:val="009C1553"/>
    <w:rsid w:val="009C1838"/>
    <w:rsid w:val="009C187B"/>
    <w:rsid w:val="009C2027"/>
    <w:rsid w:val="009C25E0"/>
    <w:rsid w:val="009C2627"/>
    <w:rsid w:val="009C27E0"/>
    <w:rsid w:val="009C31F7"/>
    <w:rsid w:val="009C3E6B"/>
    <w:rsid w:val="009C4512"/>
    <w:rsid w:val="009C4554"/>
    <w:rsid w:val="009C4A58"/>
    <w:rsid w:val="009C4A65"/>
    <w:rsid w:val="009C4E2A"/>
    <w:rsid w:val="009C4FA9"/>
    <w:rsid w:val="009C514F"/>
    <w:rsid w:val="009C5219"/>
    <w:rsid w:val="009C55E8"/>
    <w:rsid w:val="009C5A57"/>
    <w:rsid w:val="009C5ACF"/>
    <w:rsid w:val="009C5B57"/>
    <w:rsid w:val="009C5B6F"/>
    <w:rsid w:val="009C5DD6"/>
    <w:rsid w:val="009C5ECE"/>
    <w:rsid w:val="009C6C3D"/>
    <w:rsid w:val="009C6DD7"/>
    <w:rsid w:val="009C6EBB"/>
    <w:rsid w:val="009C70F8"/>
    <w:rsid w:val="009C7568"/>
    <w:rsid w:val="009C7679"/>
    <w:rsid w:val="009C7911"/>
    <w:rsid w:val="009C7C4F"/>
    <w:rsid w:val="009C7C53"/>
    <w:rsid w:val="009C7CAD"/>
    <w:rsid w:val="009C7EF1"/>
    <w:rsid w:val="009D03D8"/>
    <w:rsid w:val="009D053C"/>
    <w:rsid w:val="009D0DA8"/>
    <w:rsid w:val="009D106F"/>
    <w:rsid w:val="009D17CA"/>
    <w:rsid w:val="009D1C48"/>
    <w:rsid w:val="009D264A"/>
    <w:rsid w:val="009D2EC8"/>
    <w:rsid w:val="009D3C57"/>
    <w:rsid w:val="009D4110"/>
    <w:rsid w:val="009D43B4"/>
    <w:rsid w:val="009D5036"/>
    <w:rsid w:val="009D52AD"/>
    <w:rsid w:val="009D533B"/>
    <w:rsid w:val="009D59CB"/>
    <w:rsid w:val="009D5BCB"/>
    <w:rsid w:val="009D5D16"/>
    <w:rsid w:val="009D60D5"/>
    <w:rsid w:val="009D610D"/>
    <w:rsid w:val="009D68F4"/>
    <w:rsid w:val="009D6DA4"/>
    <w:rsid w:val="009D6F7F"/>
    <w:rsid w:val="009D71B5"/>
    <w:rsid w:val="009D7540"/>
    <w:rsid w:val="009D7546"/>
    <w:rsid w:val="009D7C33"/>
    <w:rsid w:val="009E095A"/>
    <w:rsid w:val="009E0F41"/>
    <w:rsid w:val="009E0F5B"/>
    <w:rsid w:val="009E13AA"/>
    <w:rsid w:val="009E13CD"/>
    <w:rsid w:val="009E1713"/>
    <w:rsid w:val="009E178D"/>
    <w:rsid w:val="009E199B"/>
    <w:rsid w:val="009E1DCD"/>
    <w:rsid w:val="009E1E03"/>
    <w:rsid w:val="009E1E3A"/>
    <w:rsid w:val="009E2156"/>
    <w:rsid w:val="009E2875"/>
    <w:rsid w:val="009E28DC"/>
    <w:rsid w:val="009E29AB"/>
    <w:rsid w:val="009E2C42"/>
    <w:rsid w:val="009E2DA6"/>
    <w:rsid w:val="009E3541"/>
    <w:rsid w:val="009E356F"/>
    <w:rsid w:val="009E3664"/>
    <w:rsid w:val="009E367B"/>
    <w:rsid w:val="009E37E0"/>
    <w:rsid w:val="009E3826"/>
    <w:rsid w:val="009E3C7D"/>
    <w:rsid w:val="009E4207"/>
    <w:rsid w:val="009E465B"/>
    <w:rsid w:val="009E46F1"/>
    <w:rsid w:val="009E470B"/>
    <w:rsid w:val="009E5426"/>
    <w:rsid w:val="009E5569"/>
    <w:rsid w:val="009E5801"/>
    <w:rsid w:val="009E5B42"/>
    <w:rsid w:val="009E649E"/>
    <w:rsid w:val="009E6BD7"/>
    <w:rsid w:val="009E6D5D"/>
    <w:rsid w:val="009E6E01"/>
    <w:rsid w:val="009E7190"/>
    <w:rsid w:val="009E7285"/>
    <w:rsid w:val="009E77DE"/>
    <w:rsid w:val="009E7BE7"/>
    <w:rsid w:val="009F020A"/>
    <w:rsid w:val="009F0291"/>
    <w:rsid w:val="009F05B5"/>
    <w:rsid w:val="009F06F3"/>
    <w:rsid w:val="009F073E"/>
    <w:rsid w:val="009F091B"/>
    <w:rsid w:val="009F0C29"/>
    <w:rsid w:val="009F0F28"/>
    <w:rsid w:val="009F0F51"/>
    <w:rsid w:val="009F1E44"/>
    <w:rsid w:val="009F1FF9"/>
    <w:rsid w:val="009F2628"/>
    <w:rsid w:val="009F28B0"/>
    <w:rsid w:val="009F2926"/>
    <w:rsid w:val="009F2B4A"/>
    <w:rsid w:val="009F2CDD"/>
    <w:rsid w:val="009F3046"/>
    <w:rsid w:val="009F35D9"/>
    <w:rsid w:val="009F3767"/>
    <w:rsid w:val="009F3794"/>
    <w:rsid w:val="009F3AC6"/>
    <w:rsid w:val="009F4201"/>
    <w:rsid w:val="009F498C"/>
    <w:rsid w:val="009F4C70"/>
    <w:rsid w:val="009F4DBC"/>
    <w:rsid w:val="009F4FB4"/>
    <w:rsid w:val="009F5222"/>
    <w:rsid w:val="009F53AF"/>
    <w:rsid w:val="009F546D"/>
    <w:rsid w:val="009F5654"/>
    <w:rsid w:val="009F56C3"/>
    <w:rsid w:val="009F59C3"/>
    <w:rsid w:val="009F5C22"/>
    <w:rsid w:val="009F5DD7"/>
    <w:rsid w:val="009F5EF8"/>
    <w:rsid w:val="009F648C"/>
    <w:rsid w:val="009F64D8"/>
    <w:rsid w:val="009F6639"/>
    <w:rsid w:val="009F6648"/>
    <w:rsid w:val="009F6BA6"/>
    <w:rsid w:val="009F6DFD"/>
    <w:rsid w:val="009F7024"/>
    <w:rsid w:val="009F732E"/>
    <w:rsid w:val="009F7381"/>
    <w:rsid w:val="009F7520"/>
    <w:rsid w:val="009F79B7"/>
    <w:rsid w:val="00A006A1"/>
    <w:rsid w:val="00A00917"/>
    <w:rsid w:val="00A009A7"/>
    <w:rsid w:val="00A00D68"/>
    <w:rsid w:val="00A00F96"/>
    <w:rsid w:val="00A012A8"/>
    <w:rsid w:val="00A01490"/>
    <w:rsid w:val="00A0151A"/>
    <w:rsid w:val="00A015FE"/>
    <w:rsid w:val="00A01F64"/>
    <w:rsid w:val="00A02125"/>
    <w:rsid w:val="00A021CC"/>
    <w:rsid w:val="00A026F6"/>
    <w:rsid w:val="00A02B7E"/>
    <w:rsid w:val="00A02CA3"/>
    <w:rsid w:val="00A02DFC"/>
    <w:rsid w:val="00A0365C"/>
    <w:rsid w:val="00A04128"/>
    <w:rsid w:val="00A04398"/>
    <w:rsid w:val="00A04B99"/>
    <w:rsid w:val="00A050D3"/>
    <w:rsid w:val="00A0525F"/>
    <w:rsid w:val="00A05CBE"/>
    <w:rsid w:val="00A063A8"/>
    <w:rsid w:val="00A06A11"/>
    <w:rsid w:val="00A06B00"/>
    <w:rsid w:val="00A06F87"/>
    <w:rsid w:val="00A07562"/>
    <w:rsid w:val="00A07B03"/>
    <w:rsid w:val="00A07B09"/>
    <w:rsid w:val="00A07D1B"/>
    <w:rsid w:val="00A10114"/>
    <w:rsid w:val="00A10500"/>
    <w:rsid w:val="00A10542"/>
    <w:rsid w:val="00A1059E"/>
    <w:rsid w:val="00A106CB"/>
    <w:rsid w:val="00A10CCF"/>
    <w:rsid w:val="00A10CE9"/>
    <w:rsid w:val="00A11110"/>
    <w:rsid w:val="00A11324"/>
    <w:rsid w:val="00A11A40"/>
    <w:rsid w:val="00A120B0"/>
    <w:rsid w:val="00A1231D"/>
    <w:rsid w:val="00A12E15"/>
    <w:rsid w:val="00A12FFD"/>
    <w:rsid w:val="00A13345"/>
    <w:rsid w:val="00A136AE"/>
    <w:rsid w:val="00A13A22"/>
    <w:rsid w:val="00A13A42"/>
    <w:rsid w:val="00A13BE1"/>
    <w:rsid w:val="00A146E3"/>
    <w:rsid w:val="00A1475D"/>
    <w:rsid w:val="00A15342"/>
    <w:rsid w:val="00A15433"/>
    <w:rsid w:val="00A1615F"/>
    <w:rsid w:val="00A1625D"/>
    <w:rsid w:val="00A16302"/>
    <w:rsid w:val="00A16907"/>
    <w:rsid w:val="00A16B7E"/>
    <w:rsid w:val="00A1700A"/>
    <w:rsid w:val="00A173CA"/>
    <w:rsid w:val="00A17C89"/>
    <w:rsid w:val="00A20C9C"/>
    <w:rsid w:val="00A20DF5"/>
    <w:rsid w:val="00A211D1"/>
    <w:rsid w:val="00A21555"/>
    <w:rsid w:val="00A2195E"/>
    <w:rsid w:val="00A21C04"/>
    <w:rsid w:val="00A22314"/>
    <w:rsid w:val="00A22F77"/>
    <w:rsid w:val="00A23320"/>
    <w:rsid w:val="00A23471"/>
    <w:rsid w:val="00A23543"/>
    <w:rsid w:val="00A23C6F"/>
    <w:rsid w:val="00A2425C"/>
    <w:rsid w:val="00A24638"/>
    <w:rsid w:val="00A24A53"/>
    <w:rsid w:val="00A2504C"/>
    <w:rsid w:val="00A2558A"/>
    <w:rsid w:val="00A25911"/>
    <w:rsid w:val="00A25967"/>
    <w:rsid w:val="00A25FF8"/>
    <w:rsid w:val="00A26C40"/>
    <w:rsid w:val="00A2733F"/>
    <w:rsid w:val="00A27AFE"/>
    <w:rsid w:val="00A27F00"/>
    <w:rsid w:val="00A303F2"/>
    <w:rsid w:val="00A31499"/>
    <w:rsid w:val="00A315D3"/>
    <w:rsid w:val="00A3161A"/>
    <w:rsid w:val="00A316CE"/>
    <w:rsid w:val="00A31701"/>
    <w:rsid w:val="00A321A5"/>
    <w:rsid w:val="00A3243D"/>
    <w:rsid w:val="00A32859"/>
    <w:rsid w:val="00A33330"/>
    <w:rsid w:val="00A33499"/>
    <w:rsid w:val="00A337FD"/>
    <w:rsid w:val="00A339F3"/>
    <w:rsid w:val="00A33AC7"/>
    <w:rsid w:val="00A34573"/>
    <w:rsid w:val="00A34A3A"/>
    <w:rsid w:val="00A34CD3"/>
    <w:rsid w:val="00A3510C"/>
    <w:rsid w:val="00A3511A"/>
    <w:rsid w:val="00A35777"/>
    <w:rsid w:val="00A359C6"/>
    <w:rsid w:val="00A35C36"/>
    <w:rsid w:val="00A36779"/>
    <w:rsid w:val="00A36784"/>
    <w:rsid w:val="00A36A75"/>
    <w:rsid w:val="00A37116"/>
    <w:rsid w:val="00A371E4"/>
    <w:rsid w:val="00A3784F"/>
    <w:rsid w:val="00A37CD5"/>
    <w:rsid w:val="00A37CF0"/>
    <w:rsid w:val="00A37EE7"/>
    <w:rsid w:val="00A401B3"/>
    <w:rsid w:val="00A40498"/>
    <w:rsid w:val="00A4112F"/>
    <w:rsid w:val="00A414AA"/>
    <w:rsid w:val="00A41837"/>
    <w:rsid w:val="00A41CDB"/>
    <w:rsid w:val="00A424DD"/>
    <w:rsid w:val="00A425FE"/>
    <w:rsid w:val="00A42686"/>
    <w:rsid w:val="00A42769"/>
    <w:rsid w:val="00A4321B"/>
    <w:rsid w:val="00A4382B"/>
    <w:rsid w:val="00A43E1D"/>
    <w:rsid w:val="00A44060"/>
    <w:rsid w:val="00A44243"/>
    <w:rsid w:val="00A445BA"/>
    <w:rsid w:val="00A44E24"/>
    <w:rsid w:val="00A451E5"/>
    <w:rsid w:val="00A45232"/>
    <w:rsid w:val="00A455B5"/>
    <w:rsid w:val="00A458F8"/>
    <w:rsid w:val="00A45A48"/>
    <w:rsid w:val="00A45D28"/>
    <w:rsid w:val="00A45E9D"/>
    <w:rsid w:val="00A460E9"/>
    <w:rsid w:val="00A46A06"/>
    <w:rsid w:val="00A46B64"/>
    <w:rsid w:val="00A46F9D"/>
    <w:rsid w:val="00A47AEC"/>
    <w:rsid w:val="00A503D5"/>
    <w:rsid w:val="00A50A10"/>
    <w:rsid w:val="00A50EB1"/>
    <w:rsid w:val="00A511FB"/>
    <w:rsid w:val="00A517AE"/>
    <w:rsid w:val="00A517F5"/>
    <w:rsid w:val="00A52067"/>
    <w:rsid w:val="00A52189"/>
    <w:rsid w:val="00A52E8A"/>
    <w:rsid w:val="00A53178"/>
    <w:rsid w:val="00A53BFE"/>
    <w:rsid w:val="00A53E21"/>
    <w:rsid w:val="00A53F82"/>
    <w:rsid w:val="00A54022"/>
    <w:rsid w:val="00A5434E"/>
    <w:rsid w:val="00A54708"/>
    <w:rsid w:val="00A54A6F"/>
    <w:rsid w:val="00A54B8A"/>
    <w:rsid w:val="00A550C8"/>
    <w:rsid w:val="00A55303"/>
    <w:rsid w:val="00A553EE"/>
    <w:rsid w:val="00A555E5"/>
    <w:rsid w:val="00A5586F"/>
    <w:rsid w:val="00A559D6"/>
    <w:rsid w:val="00A55F57"/>
    <w:rsid w:val="00A56596"/>
    <w:rsid w:val="00A567CD"/>
    <w:rsid w:val="00A56A1C"/>
    <w:rsid w:val="00A56D07"/>
    <w:rsid w:val="00A56F50"/>
    <w:rsid w:val="00A57431"/>
    <w:rsid w:val="00A57446"/>
    <w:rsid w:val="00A57546"/>
    <w:rsid w:val="00A57557"/>
    <w:rsid w:val="00A5755B"/>
    <w:rsid w:val="00A5761C"/>
    <w:rsid w:val="00A577A5"/>
    <w:rsid w:val="00A57A47"/>
    <w:rsid w:val="00A57F63"/>
    <w:rsid w:val="00A60F11"/>
    <w:rsid w:val="00A60F4B"/>
    <w:rsid w:val="00A61863"/>
    <w:rsid w:val="00A620B2"/>
    <w:rsid w:val="00A62C08"/>
    <w:rsid w:val="00A62C88"/>
    <w:rsid w:val="00A62D77"/>
    <w:rsid w:val="00A62E71"/>
    <w:rsid w:val="00A62F7A"/>
    <w:rsid w:val="00A632D9"/>
    <w:rsid w:val="00A633A7"/>
    <w:rsid w:val="00A63A6A"/>
    <w:rsid w:val="00A63CF0"/>
    <w:rsid w:val="00A63E85"/>
    <w:rsid w:val="00A6419B"/>
    <w:rsid w:val="00A64469"/>
    <w:rsid w:val="00A64560"/>
    <w:rsid w:val="00A6467B"/>
    <w:rsid w:val="00A64900"/>
    <w:rsid w:val="00A64A22"/>
    <w:rsid w:val="00A64AD1"/>
    <w:rsid w:val="00A64CBA"/>
    <w:rsid w:val="00A65108"/>
    <w:rsid w:val="00A65229"/>
    <w:rsid w:val="00A6566E"/>
    <w:rsid w:val="00A65E03"/>
    <w:rsid w:val="00A661C3"/>
    <w:rsid w:val="00A662C1"/>
    <w:rsid w:val="00A66550"/>
    <w:rsid w:val="00A66A18"/>
    <w:rsid w:val="00A66EA8"/>
    <w:rsid w:val="00A670F0"/>
    <w:rsid w:val="00A67A3F"/>
    <w:rsid w:val="00A707D9"/>
    <w:rsid w:val="00A709A7"/>
    <w:rsid w:val="00A70F1D"/>
    <w:rsid w:val="00A70FC6"/>
    <w:rsid w:val="00A71769"/>
    <w:rsid w:val="00A72017"/>
    <w:rsid w:val="00A72264"/>
    <w:rsid w:val="00A72D07"/>
    <w:rsid w:val="00A73349"/>
    <w:rsid w:val="00A734A5"/>
    <w:rsid w:val="00A735E0"/>
    <w:rsid w:val="00A735E1"/>
    <w:rsid w:val="00A736F5"/>
    <w:rsid w:val="00A73E73"/>
    <w:rsid w:val="00A73FA3"/>
    <w:rsid w:val="00A74C17"/>
    <w:rsid w:val="00A751F1"/>
    <w:rsid w:val="00A753A5"/>
    <w:rsid w:val="00A7564E"/>
    <w:rsid w:val="00A75662"/>
    <w:rsid w:val="00A758A3"/>
    <w:rsid w:val="00A75AAA"/>
    <w:rsid w:val="00A75EC8"/>
    <w:rsid w:val="00A762B0"/>
    <w:rsid w:val="00A76358"/>
    <w:rsid w:val="00A7636F"/>
    <w:rsid w:val="00A76899"/>
    <w:rsid w:val="00A76D88"/>
    <w:rsid w:val="00A77900"/>
    <w:rsid w:val="00A77DD3"/>
    <w:rsid w:val="00A77E31"/>
    <w:rsid w:val="00A77EBA"/>
    <w:rsid w:val="00A805C1"/>
    <w:rsid w:val="00A805C9"/>
    <w:rsid w:val="00A80721"/>
    <w:rsid w:val="00A807E1"/>
    <w:rsid w:val="00A81355"/>
    <w:rsid w:val="00A813A1"/>
    <w:rsid w:val="00A818AF"/>
    <w:rsid w:val="00A81A8C"/>
    <w:rsid w:val="00A81C95"/>
    <w:rsid w:val="00A82372"/>
    <w:rsid w:val="00A826CB"/>
    <w:rsid w:val="00A8279C"/>
    <w:rsid w:val="00A827F9"/>
    <w:rsid w:val="00A82E8C"/>
    <w:rsid w:val="00A82F16"/>
    <w:rsid w:val="00A82FBD"/>
    <w:rsid w:val="00A8387D"/>
    <w:rsid w:val="00A83B63"/>
    <w:rsid w:val="00A83CFA"/>
    <w:rsid w:val="00A83FD1"/>
    <w:rsid w:val="00A843E7"/>
    <w:rsid w:val="00A84423"/>
    <w:rsid w:val="00A84505"/>
    <w:rsid w:val="00A84663"/>
    <w:rsid w:val="00A847E3"/>
    <w:rsid w:val="00A84839"/>
    <w:rsid w:val="00A84EA2"/>
    <w:rsid w:val="00A85221"/>
    <w:rsid w:val="00A8529F"/>
    <w:rsid w:val="00A85982"/>
    <w:rsid w:val="00A85E33"/>
    <w:rsid w:val="00A864AB"/>
    <w:rsid w:val="00A86502"/>
    <w:rsid w:val="00A8671F"/>
    <w:rsid w:val="00A86924"/>
    <w:rsid w:val="00A8706A"/>
    <w:rsid w:val="00A87B50"/>
    <w:rsid w:val="00A87E04"/>
    <w:rsid w:val="00A9039A"/>
    <w:rsid w:val="00A908BF"/>
    <w:rsid w:val="00A90B21"/>
    <w:rsid w:val="00A90D05"/>
    <w:rsid w:val="00A91B69"/>
    <w:rsid w:val="00A91F96"/>
    <w:rsid w:val="00A9397A"/>
    <w:rsid w:val="00A93FD1"/>
    <w:rsid w:val="00A94150"/>
    <w:rsid w:val="00A946C2"/>
    <w:rsid w:val="00A949DF"/>
    <w:rsid w:val="00A94D90"/>
    <w:rsid w:val="00A94E2D"/>
    <w:rsid w:val="00A950D9"/>
    <w:rsid w:val="00A9521C"/>
    <w:rsid w:val="00A95706"/>
    <w:rsid w:val="00A9582B"/>
    <w:rsid w:val="00A959AA"/>
    <w:rsid w:val="00A95B66"/>
    <w:rsid w:val="00A95C8D"/>
    <w:rsid w:val="00A95E02"/>
    <w:rsid w:val="00A96053"/>
    <w:rsid w:val="00A9607E"/>
    <w:rsid w:val="00A96252"/>
    <w:rsid w:val="00A962E2"/>
    <w:rsid w:val="00A968E4"/>
    <w:rsid w:val="00A96BA3"/>
    <w:rsid w:val="00A96FD9"/>
    <w:rsid w:val="00A9704D"/>
    <w:rsid w:val="00A974C9"/>
    <w:rsid w:val="00A97D79"/>
    <w:rsid w:val="00A97F1C"/>
    <w:rsid w:val="00AA00C9"/>
    <w:rsid w:val="00AA0165"/>
    <w:rsid w:val="00AA1165"/>
    <w:rsid w:val="00AA1890"/>
    <w:rsid w:val="00AA2082"/>
    <w:rsid w:val="00AA22AC"/>
    <w:rsid w:val="00AA2332"/>
    <w:rsid w:val="00AA2A04"/>
    <w:rsid w:val="00AA2A37"/>
    <w:rsid w:val="00AA32CB"/>
    <w:rsid w:val="00AA3595"/>
    <w:rsid w:val="00AA3807"/>
    <w:rsid w:val="00AA3AC8"/>
    <w:rsid w:val="00AA4876"/>
    <w:rsid w:val="00AA4B7D"/>
    <w:rsid w:val="00AA4C2E"/>
    <w:rsid w:val="00AA4C53"/>
    <w:rsid w:val="00AA4D65"/>
    <w:rsid w:val="00AA5728"/>
    <w:rsid w:val="00AA5C35"/>
    <w:rsid w:val="00AA5F95"/>
    <w:rsid w:val="00AA6071"/>
    <w:rsid w:val="00AA6BDB"/>
    <w:rsid w:val="00AA6E10"/>
    <w:rsid w:val="00AA6FA6"/>
    <w:rsid w:val="00AA73E1"/>
    <w:rsid w:val="00AA7423"/>
    <w:rsid w:val="00AA7502"/>
    <w:rsid w:val="00AA7549"/>
    <w:rsid w:val="00AA75F9"/>
    <w:rsid w:val="00AB04FA"/>
    <w:rsid w:val="00AB08B1"/>
    <w:rsid w:val="00AB1129"/>
    <w:rsid w:val="00AB1161"/>
    <w:rsid w:val="00AB17FC"/>
    <w:rsid w:val="00AB1B1E"/>
    <w:rsid w:val="00AB1C4F"/>
    <w:rsid w:val="00AB1D76"/>
    <w:rsid w:val="00AB26FD"/>
    <w:rsid w:val="00AB2D10"/>
    <w:rsid w:val="00AB2F18"/>
    <w:rsid w:val="00AB305C"/>
    <w:rsid w:val="00AB3160"/>
    <w:rsid w:val="00AB34E8"/>
    <w:rsid w:val="00AB3558"/>
    <w:rsid w:val="00AB35EC"/>
    <w:rsid w:val="00AB393A"/>
    <w:rsid w:val="00AB3A9E"/>
    <w:rsid w:val="00AB43E1"/>
    <w:rsid w:val="00AB46F6"/>
    <w:rsid w:val="00AB49BB"/>
    <w:rsid w:val="00AB5424"/>
    <w:rsid w:val="00AB5452"/>
    <w:rsid w:val="00AB5649"/>
    <w:rsid w:val="00AB617B"/>
    <w:rsid w:val="00AB6AF3"/>
    <w:rsid w:val="00AB6CE2"/>
    <w:rsid w:val="00AB6E56"/>
    <w:rsid w:val="00AB72F2"/>
    <w:rsid w:val="00AB7474"/>
    <w:rsid w:val="00AB7792"/>
    <w:rsid w:val="00AB7992"/>
    <w:rsid w:val="00AB7DF8"/>
    <w:rsid w:val="00AC01E2"/>
    <w:rsid w:val="00AC0226"/>
    <w:rsid w:val="00AC03CA"/>
    <w:rsid w:val="00AC0632"/>
    <w:rsid w:val="00AC06F8"/>
    <w:rsid w:val="00AC1141"/>
    <w:rsid w:val="00AC1390"/>
    <w:rsid w:val="00AC195F"/>
    <w:rsid w:val="00AC24B4"/>
    <w:rsid w:val="00AC2B4C"/>
    <w:rsid w:val="00AC2F26"/>
    <w:rsid w:val="00AC3045"/>
    <w:rsid w:val="00AC3058"/>
    <w:rsid w:val="00AC325C"/>
    <w:rsid w:val="00AC3BBD"/>
    <w:rsid w:val="00AC3E90"/>
    <w:rsid w:val="00AC41A5"/>
    <w:rsid w:val="00AC46E5"/>
    <w:rsid w:val="00AC4E4A"/>
    <w:rsid w:val="00AC4E9D"/>
    <w:rsid w:val="00AC512C"/>
    <w:rsid w:val="00AC57F9"/>
    <w:rsid w:val="00AC5E14"/>
    <w:rsid w:val="00AC63E5"/>
    <w:rsid w:val="00AC64B6"/>
    <w:rsid w:val="00AC66BA"/>
    <w:rsid w:val="00AC689E"/>
    <w:rsid w:val="00AC6A26"/>
    <w:rsid w:val="00AC6D4C"/>
    <w:rsid w:val="00AC6F20"/>
    <w:rsid w:val="00AD0A43"/>
    <w:rsid w:val="00AD0BEF"/>
    <w:rsid w:val="00AD1442"/>
    <w:rsid w:val="00AD1898"/>
    <w:rsid w:val="00AD195F"/>
    <w:rsid w:val="00AD1C49"/>
    <w:rsid w:val="00AD2810"/>
    <w:rsid w:val="00AD3CA4"/>
    <w:rsid w:val="00AD3D9F"/>
    <w:rsid w:val="00AD3DB8"/>
    <w:rsid w:val="00AD40A0"/>
    <w:rsid w:val="00AD49A3"/>
    <w:rsid w:val="00AD4AF0"/>
    <w:rsid w:val="00AD4BD5"/>
    <w:rsid w:val="00AD58D8"/>
    <w:rsid w:val="00AD5C7C"/>
    <w:rsid w:val="00AD5FB7"/>
    <w:rsid w:val="00AD61A6"/>
    <w:rsid w:val="00AD668A"/>
    <w:rsid w:val="00AD6C24"/>
    <w:rsid w:val="00AD6F7A"/>
    <w:rsid w:val="00AD710E"/>
    <w:rsid w:val="00AD7220"/>
    <w:rsid w:val="00AD7252"/>
    <w:rsid w:val="00AD75A1"/>
    <w:rsid w:val="00AD769C"/>
    <w:rsid w:val="00AD7952"/>
    <w:rsid w:val="00AE0CAF"/>
    <w:rsid w:val="00AE1B22"/>
    <w:rsid w:val="00AE28E5"/>
    <w:rsid w:val="00AE2CAA"/>
    <w:rsid w:val="00AE548C"/>
    <w:rsid w:val="00AE577E"/>
    <w:rsid w:val="00AE5CC9"/>
    <w:rsid w:val="00AE5E06"/>
    <w:rsid w:val="00AE5EEF"/>
    <w:rsid w:val="00AE5FE6"/>
    <w:rsid w:val="00AE6368"/>
    <w:rsid w:val="00AE68CD"/>
    <w:rsid w:val="00AE6C2A"/>
    <w:rsid w:val="00AE6C46"/>
    <w:rsid w:val="00AE7045"/>
    <w:rsid w:val="00AE74A0"/>
    <w:rsid w:val="00AE7659"/>
    <w:rsid w:val="00AE78BD"/>
    <w:rsid w:val="00AE7A67"/>
    <w:rsid w:val="00AE7AF2"/>
    <w:rsid w:val="00AF079E"/>
    <w:rsid w:val="00AF07DD"/>
    <w:rsid w:val="00AF0A83"/>
    <w:rsid w:val="00AF12C9"/>
    <w:rsid w:val="00AF18A4"/>
    <w:rsid w:val="00AF1BB3"/>
    <w:rsid w:val="00AF1D0F"/>
    <w:rsid w:val="00AF1E31"/>
    <w:rsid w:val="00AF22F0"/>
    <w:rsid w:val="00AF2432"/>
    <w:rsid w:val="00AF255E"/>
    <w:rsid w:val="00AF26F8"/>
    <w:rsid w:val="00AF286A"/>
    <w:rsid w:val="00AF3062"/>
    <w:rsid w:val="00AF31CF"/>
    <w:rsid w:val="00AF3AF9"/>
    <w:rsid w:val="00AF3C88"/>
    <w:rsid w:val="00AF3D1E"/>
    <w:rsid w:val="00AF3DF3"/>
    <w:rsid w:val="00AF443C"/>
    <w:rsid w:val="00AF4A97"/>
    <w:rsid w:val="00AF519E"/>
    <w:rsid w:val="00AF5B5D"/>
    <w:rsid w:val="00AF5DDA"/>
    <w:rsid w:val="00AF60A9"/>
    <w:rsid w:val="00AF6259"/>
    <w:rsid w:val="00AF632E"/>
    <w:rsid w:val="00AF69E8"/>
    <w:rsid w:val="00AF6E4C"/>
    <w:rsid w:val="00AF7494"/>
    <w:rsid w:val="00AF7566"/>
    <w:rsid w:val="00AF770D"/>
    <w:rsid w:val="00AF7D9A"/>
    <w:rsid w:val="00AF7EAB"/>
    <w:rsid w:val="00B00218"/>
    <w:rsid w:val="00B00325"/>
    <w:rsid w:val="00B0044A"/>
    <w:rsid w:val="00B00B62"/>
    <w:rsid w:val="00B00D0B"/>
    <w:rsid w:val="00B0118B"/>
    <w:rsid w:val="00B0174B"/>
    <w:rsid w:val="00B019EA"/>
    <w:rsid w:val="00B01B26"/>
    <w:rsid w:val="00B01F0E"/>
    <w:rsid w:val="00B01FE2"/>
    <w:rsid w:val="00B022CD"/>
    <w:rsid w:val="00B02305"/>
    <w:rsid w:val="00B0233E"/>
    <w:rsid w:val="00B0240F"/>
    <w:rsid w:val="00B024C2"/>
    <w:rsid w:val="00B02531"/>
    <w:rsid w:val="00B02751"/>
    <w:rsid w:val="00B02A5F"/>
    <w:rsid w:val="00B02C38"/>
    <w:rsid w:val="00B038C5"/>
    <w:rsid w:val="00B0436D"/>
    <w:rsid w:val="00B046AC"/>
    <w:rsid w:val="00B049B7"/>
    <w:rsid w:val="00B054DF"/>
    <w:rsid w:val="00B0550A"/>
    <w:rsid w:val="00B05535"/>
    <w:rsid w:val="00B05868"/>
    <w:rsid w:val="00B05C53"/>
    <w:rsid w:val="00B05E5C"/>
    <w:rsid w:val="00B05E75"/>
    <w:rsid w:val="00B05EAC"/>
    <w:rsid w:val="00B06004"/>
    <w:rsid w:val="00B062A7"/>
    <w:rsid w:val="00B06A1B"/>
    <w:rsid w:val="00B06A8B"/>
    <w:rsid w:val="00B07EA7"/>
    <w:rsid w:val="00B10278"/>
    <w:rsid w:val="00B10430"/>
    <w:rsid w:val="00B10982"/>
    <w:rsid w:val="00B10CBB"/>
    <w:rsid w:val="00B11566"/>
    <w:rsid w:val="00B11FA7"/>
    <w:rsid w:val="00B1234F"/>
    <w:rsid w:val="00B123EB"/>
    <w:rsid w:val="00B12676"/>
    <w:rsid w:val="00B12E7A"/>
    <w:rsid w:val="00B12F0E"/>
    <w:rsid w:val="00B13022"/>
    <w:rsid w:val="00B13055"/>
    <w:rsid w:val="00B1367B"/>
    <w:rsid w:val="00B1378B"/>
    <w:rsid w:val="00B145FA"/>
    <w:rsid w:val="00B14834"/>
    <w:rsid w:val="00B14855"/>
    <w:rsid w:val="00B148F4"/>
    <w:rsid w:val="00B155CD"/>
    <w:rsid w:val="00B15929"/>
    <w:rsid w:val="00B15F9F"/>
    <w:rsid w:val="00B1669A"/>
    <w:rsid w:val="00B170EB"/>
    <w:rsid w:val="00B17511"/>
    <w:rsid w:val="00B17632"/>
    <w:rsid w:val="00B177BD"/>
    <w:rsid w:val="00B178D2"/>
    <w:rsid w:val="00B17F9D"/>
    <w:rsid w:val="00B2080E"/>
    <w:rsid w:val="00B20902"/>
    <w:rsid w:val="00B20A50"/>
    <w:rsid w:val="00B20C20"/>
    <w:rsid w:val="00B20E02"/>
    <w:rsid w:val="00B21471"/>
    <w:rsid w:val="00B21553"/>
    <w:rsid w:val="00B21841"/>
    <w:rsid w:val="00B22010"/>
    <w:rsid w:val="00B22875"/>
    <w:rsid w:val="00B22C3E"/>
    <w:rsid w:val="00B22F96"/>
    <w:rsid w:val="00B2349D"/>
    <w:rsid w:val="00B2370C"/>
    <w:rsid w:val="00B2391C"/>
    <w:rsid w:val="00B24414"/>
    <w:rsid w:val="00B247C9"/>
    <w:rsid w:val="00B24AF7"/>
    <w:rsid w:val="00B24F38"/>
    <w:rsid w:val="00B24F72"/>
    <w:rsid w:val="00B250C5"/>
    <w:rsid w:val="00B2540C"/>
    <w:rsid w:val="00B2570D"/>
    <w:rsid w:val="00B25947"/>
    <w:rsid w:val="00B25BC3"/>
    <w:rsid w:val="00B2635A"/>
    <w:rsid w:val="00B26483"/>
    <w:rsid w:val="00B26566"/>
    <w:rsid w:val="00B2667F"/>
    <w:rsid w:val="00B26982"/>
    <w:rsid w:val="00B269F8"/>
    <w:rsid w:val="00B26DA5"/>
    <w:rsid w:val="00B27246"/>
    <w:rsid w:val="00B273C6"/>
    <w:rsid w:val="00B276F4"/>
    <w:rsid w:val="00B27806"/>
    <w:rsid w:val="00B27ECE"/>
    <w:rsid w:val="00B302F7"/>
    <w:rsid w:val="00B30470"/>
    <w:rsid w:val="00B31425"/>
    <w:rsid w:val="00B31441"/>
    <w:rsid w:val="00B31486"/>
    <w:rsid w:val="00B326D9"/>
    <w:rsid w:val="00B32791"/>
    <w:rsid w:val="00B32A21"/>
    <w:rsid w:val="00B32B12"/>
    <w:rsid w:val="00B3317E"/>
    <w:rsid w:val="00B33738"/>
    <w:rsid w:val="00B33B3F"/>
    <w:rsid w:val="00B33CED"/>
    <w:rsid w:val="00B33FAA"/>
    <w:rsid w:val="00B34138"/>
    <w:rsid w:val="00B342C5"/>
    <w:rsid w:val="00B3446F"/>
    <w:rsid w:val="00B34473"/>
    <w:rsid w:val="00B346BF"/>
    <w:rsid w:val="00B34837"/>
    <w:rsid w:val="00B3497A"/>
    <w:rsid w:val="00B34D60"/>
    <w:rsid w:val="00B3502B"/>
    <w:rsid w:val="00B3504B"/>
    <w:rsid w:val="00B3532B"/>
    <w:rsid w:val="00B35491"/>
    <w:rsid w:val="00B359EC"/>
    <w:rsid w:val="00B360A4"/>
    <w:rsid w:val="00B36117"/>
    <w:rsid w:val="00B36206"/>
    <w:rsid w:val="00B36937"/>
    <w:rsid w:val="00B373F8"/>
    <w:rsid w:val="00B37453"/>
    <w:rsid w:val="00B3745D"/>
    <w:rsid w:val="00B37469"/>
    <w:rsid w:val="00B37696"/>
    <w:rsid w:val="00B37B28"/>
    <w:rsid w:val="00B37B69"/>
    <w:rsid w:val="00B37CDB"/>
    <w:rsid w:val="00B4004A"/>
    <w:rsid w:val="00B401B3"/>
    <w:rsid w:val="00B40787"/>
    <w:rsid w:val="00B410A4"/>
    <w:rsid w:val="00B41993"/>
    <w:rsid w:val="00B419CA"/>
    <w:rsid w:val="00B41BA7"/>
    <w:rsid w:val="00B4239E"/>
    <w:rsid w:val="00B42681"/>
    <w:rsid w:val="00B428D7"/>
    <w:rsid w:val="00B42EFB"/>
    <w:rsid w:val="00B43491"/>
    <w:rsid w:val="00B43A73"/>
    <w:rsid w:val="00B44477"/>
    <w:rsid w:val="00B4453A"/>
    <w:rsid w:val="00B44E80"/>
    <w:rsid w:val="00B45313"/>
    <w:rsid w:val="00B453D0"/>
    <w:rsid w:val="00B455BD"/>
    <w:rsid w:val="00B4570B"/>
    <w:rsid w:val="00B458FE"/>
    <w:rsid w:val="00B459AB"/>
    <w:rsid w:val="00B4607D"/>
    <w:rsid w:val="00B4672E"/>
    <w:rsid w:val="00B4688E"/>
    <w:rsid w:val="00B46A4D"/>
    <w:rsid w:val="00B46B36"/>
    <w:rsid w:val="00B47243"/>
    <w:rsid w:val="00B47B06"/>
    <w:rsid w:val="00B47E8E"/>
    <w:rsid w:val="00B503E3"/>
    <w:rsid w:val="00B508FF"/>
    <w:rsid w:val="00B50E52"/>
    <w:rsid w:val="00B50EE6"/>
    <w:rsid w:val="00B50F88"/>
    <w:rsid w:val="00B511F4"/>
    <w:rsid w:val="00B513B2"/>
    <w:rsid w:val="00B51415"/>
    <w:rsid w:val="00B51EEC"/>
    <w:rsid w:val="00B52354"/>
    <w:rsid w:val="00B52888"/>
    <w:rsid w:val="00B52923"/>
    <w:rsid w:val="00B52E02"/>
    <w:rsid w:val="00B53220"/>
    <w:rsid w:val="00B533CE"/>
    <w:rsid w:val="00B53413"/>
    <w:rsid w:val="00B549E7"/>
    <w:rsid w:val="00B54A35"/>
    <w:rsid w:val="00B54DCB"/>
    <w:rsid w:val="00B550D3"/>
    <w:rsid w:val="00B55393"/>
    <w:rsid w:val="00B558E2"/>
    <w:rsid w:val="00B55988"/>
    <w:rsid w:val="00B55A18"/>
    <w:rsid w:val="00B55B21"/>
    <w:rsid w:val="00B55BAA"/>
    <w:rsid w:val="00B56A9C"/>
    <w:rsid w:val="00B56FC9"/>
    <w:rsid w:val="00B570E5"/>
    <w:rsid w:val="00B574FE"/>
    <w:rsid w:val="00B5782F"/>
    <w:rsid w:val="00B57A04"/>
    <w:rsid w:val="00B57BB9"/>
    <w:rsid w:val="00B57BEF"/>
    <w:rsid w:val="00B57DD0"/>
    <w:rsid w:val="00B57E80"/>
    <w:rsid w:val="00B60588"/>
    <w:rsid w:val="00B607E1"/>
    <w:rsid w:val="00B60A93"/>
    <w:rsid w:val="00B60C62"/>
    <w:rsid w:val="00B611C4"/>
    <w:rsid w:val="00B61B40"/>
    <w:rsid w:val="00B62325"/>
    <w:rsid w:val="00B624A0"/>
    <w:rsid w:val="00B62C6B"/>
    <w:rsid w:val="00B6310C"/>
    <w:rsid w:val="00B63113"/>
    <w:rsid w:val="00B63A94"/>
    <w:rsid w:val="00B63C4F"/>
    <w:rsid w:val="00B63F93"/>
    <w:rsid w:val="00B63FF8"/>
    <w:rsid w:val="00B64149"/>
    <w:rsid w:val="00B643E1"/>
    <w:rsid w:val="00B64F7A"/>
    <w:rsid w:val="00B65474"/>
    <w:rsid w:val="00B654E4"/>
    <w:rsid w:val="00B65692"/>
    <w:rsid w:val="00B66142"/>
    <w:rsid w:val="00B66DD1"/>
    <w:rsid w:val="00B66F07"/>
    <w:rsid w:val="00B6726A"/>
    <w:rsid w:val="00B67491"/>
    <w:rsid w:val="00B67714"/>
    <w:rsid w:val="00B67727"/>
    <w:rsid w:val="00B67CA8"/>
    <w:rsid w:val="00B67D76"/>
    <w:rsid w:val="00B67E46"/>
    <w:rsid w:val="00B70837"/>
    <w:rsid w:val="00B71134"/>
    <w:rsid w:val="00B71E5B"/>
    <w:rsid w:val="00B71FCB"/>
    <w:rsid w:val="00B720A5"/>
    <w:rsid w:val="00B7233F"/>
    <w:rsid w:val="00B72575"/>
    <w:rsid w:val="00B725A4"/>
    <w:rsid w:val="00B726FC"/>
    <w:rsid w:val="00B7298C"/>
    <w:rsid w:val="00B72DA2"/>
    <w:rsid w:val="00B732B0"/>
    <w:rsid w:val="00B733FA"/>
    <w:rsid w:val="00B73F1E"/>
    <w:rsid w:val="00B746E9"/>
    <w:rsid w:val="00B7492C"/>
    <w:rsid w:val="00B74A8B"/>
    <w:rsid w:val="00B7549A"/>
    <w:rsid w:val="00B75CB0"/>
    <w:rsid w:val="00B75F4B"/>
    <w:rsid w:val="00B7612D"/>
    <w:rsid w:val="00B76182"/>
    <w:rsid w:val="00B768C3"/>
    <w:rsid w:val="00B76B13"/>
    <w:rsid w:val="00B76DF2"/>
    <w:rsid w:val="00B775BA"/>
    <w:rsid w:val="00B77608"/>
    <w:rsid w:val="00B777EF"/>
    <w:rsid w:val="00B77E70"/>
    <w:rsid w:val="00B77EE2"/>
    <w:rsid w:val="00B80117"/>
    <w:rsid w:val="00B806A2"/>
    <w:rsid w:val="00B8071C"/>
    <w:rsid w:val="00B80A59"/>
    <w:rsid w:val="00B80B85"/>
    <w:rsid w:val="00B80B87"/>
    <w:rsid w:val="00B80F6B"/>
    <w:rsid w:val="00B81281"/>
    <w:rsid w:val="00B81316"/>
    <w:rsid w:val="00B81403"/>
    <w:rsid w:val="00B81500"/>
    <w:rsid w:val="00B81687"/>
    <w:rsid w:val="00B816B0"/>
    <w:rsid w:val="00B81C28"/>
    <w:rsid w:val="00B82B7E"/>
    <w:rsid w:val="00B82F67"/>
    <w:rsid w:val="00B83198"/>
    <w:rsid w:val="00B831F0"/>
    <w:rsid w:val="00B83412"/>
    <w:rsid w:val="00B83C2D"/>
    <w:rsid w:val="00B84869"/>
    <w:rsid w:val="00B851BE"/>
    <w:rsid w:val="00B85E01"/>
    <w:rsid w:val="00B85FF1"/>
    <w:rsid w:val="00B86776"/>
    <w:rsid w:val="00B869F0"/>
    <w:rsid w:val="00B86CD5"/>
    <w:rsid w:val="00B86D7B"/>
    <w:rsid w:val="00B86E06"/>
    <w:rsid w:val="00B86E18"/>
    <w:rsid w:val="00B86F7C"/>
    <w:rsid w:val="00B874C3"/>
    <w:rsid w:val="00B878D7"/>
    <w:rsid w:val="00B87A92"/>
    <w:rsid w:val="00B87FD7"/>
    <w:rsid w:val="00B907AA"/>
    <w:rsid w:val="00B90C37"/>
    <w:rsid w:val="00B91719"/>
    <w:rsid w:val="00B91ADD"/>
    <w:rsid w:val="00B91CC5"/>
    <w:rsid w:val="00B91EC8"/>
    <w:rsid w:val="00B91F83"/>
    <w:rsid w:val="00B923B0"/>
    <w:rsid w:val="00B92728"/>
    <w:rsid w:val="00B92C25"/>
    <w:rsid w:val="00B92D72"/>
    <w:rsid w:val="00B92D94"/>
    <w:rsid w:val="00B92DCD"/>
    <w:rsid w:val="00B930EF"/>
    <w:rsid w:val="00B93A58"/>
    <w:rsid w:val="00B93BC3"/>
    <w:rsid w:val="00B940A0"/>
    <w:rsid w:val="00B945B8"/>
    <w:rsid w:val="00B948A3"/>
    <w:rsid w:val="00B94DEC"/>
    <w:rsid w:val="00B95352"/>
    <w:rsid w:val="00B96A68"/>
    <w:rsid w:val="00B9706F"/>
    <w:rsid w:val="00B9746F"/>
    <w:rsid w:val="00B976EA"/>
    <w:rsid w:val="00B97831"/>
    <w:rsid w:val="00B979B9"/>
    <w:rsid w:val="00BA0AF4"/>
    <w:rsid w:val="00BA0C63"/>
    <w:rsid w:val="00BA10BF"/>
    <w:rsid w:val="00BA10E9"/>
    <w:rsid w:val="00BA11C4"/>
    <w:rsid w:val="00BA1464"/>
    <w:rsid w:val="00BA18EA"/>
    <w:rsid w:val="00BA2818"/>
    <w:rsid w:val="00BA28D2"/>
    <w:rsid w:val="00BA2A04"/>
    <w:rsid w:val="00BA2B14"/>
    <w:rsid w:val="00BA2E9D"/>
    <w:rsid w:val="00BA3205"/>
    <w:rsid w:val="00BA38EB"/>
    <w:rsid w:val="00BA3D25"/>
    <w:rsid w:val="00BA47C6"/>
    <w:rsid w:val="00BA5171"/>
    <w:rsid w:val="00BA5285"/>
    <w:rsid w:val="00BA58C8"/>
    <w:rsid w:val="00BA6058"/>
    <w:rsid w:val="00BA64C3"/>
    <w:rsid w:val="00BB0C2F"/>
    <w:rsid w:val="00BB1703"/>
    <w:rsid w:val="00BB1772"/>
    <w:rsid w:val="00BB1852"/>
    <w:rsid w:val="00BB18F9"/>
    <w:rsid w:val="00BB253A"/>
    <w:rsid w:val="00BB28B6"/>
    <w:rsid w:val="00BB294B"/>
    <w:rsid w:val="00BB2D3D"/>
    <w:rsid w:val="00BB30BE"/>
    <w:rsid w:val="00BB365B"/>
    <w:rsid w:val="00BB3709"/>
    <w:rsid w:val="00BB3788"/>
    <w:rsid w:val="00BB37F5"/>
    <w:rsid w:val="00BB3D5C"/>
    <w:rsid w:val="00BB425D"/>
    <w:rsid w:val="00BB4F6D"/>
    <w:rsid w:val="00BB536A"/>
    <w:rsid w:val="00BB55C1"/>
    <w:rsid w:val="00BB5811"/>
    <w:rsid w:val="00BB587E"/>
    <w:rsid w:val="00BB59D4"/>
    <w:rsid w:val="00BB5E7D"/>
    <w:rsid w:val="00BB5F87"/>
    <w:rsid w:val="00BB611F"/>
    <w:rsid w:val="00BB6C96"/>
    <w:rsid w:val="00BB7172"/>
    <w:rsid w:val="00BB77E3"/>
    <w:rsid w:val="00BB79D0"/>
    <w:rsid w:val="00BB7FE4"/>
    <w:rsid w:val="00BC01BF"/>
    <w:rsid w:val="00BC06AD"/>
    <w:rsid w:val="00BC093C"/>
    <w:rsid w:val="00BC0AE1"/>
    <w:rsid w:val="00BC0EE4"/>
    <w:rsid w:val="00BC113E"/>
    <w:rsid w:val="00BC15A7"/>
    <w:rsid w:val="00BC1919"/>
    <w:rsid w:val="00BC1D1E"/>
    <w:rsid w:val="00BC2179"/>
    <w:rsid w:val="00BC21E0"/>
    <w:rsid w:val="00BC221A"/>
    <w:rsid w:val="00BC25F2"/>
    <w:rsid w:val="00BC2C05"/>
    <w:rsid w:val="00BC310E"/>
    <w:rsid w:val="00BC314C"/>
    <w:rsid w:val="00BC382C"/>
    <w:rsid w:val="00BC3B2D"/>
    <w:rsid w:val="00BC3CCC"/>
    <w:rsid w:val="00BC442C"/>
    <w:rsid w:val="00BC4838"/>
    <w:rsid w:val="00BC491D"/>
    <w:rsid w:val="00BC49D9"/>
    <w:rsid w:val="00BC4A6E"/>
    <w:rsid w:val="00BC52A9"/>
    <w:rsid w:val="00BC5CA7"/>
    <w:rsid w:val="00BC5CF5"/>
    <w:rsid w:val="00BC5D70"/>
    <w:rsid w:val="00BC5DA2"/>
    <w:rsid w:val="00BC62C4"/>
    <w:rsid w:val="00BC68DC"/>
    <w:rsid w:val="00BC7037"/>
    <w:rsid w:val="00BC7296"/>
    <w:rsid w:val="00BC766D"/>
    <w:rsid w:val="00BC7683"/>
    <w:rsid w:val="00BC7F29"/>
    <w:rsid w:val="00BD00C9"/>
    <w:rsid w:val="00BD0C01"/>
    <w:rsid w:val="00BD0E6B"/>
    <w:rsid w:val="00BD1531"/>
    <w:rsid w:val="00BD2159"/>
    <w:rsid w:val="00BD22CB"/>
    <w:rsid w:val="00BD2CAE"/>
    <w:rsid w:val="00BD31A0"/>
    <w:rsid w:val="00BD39F1"/>
    <w:rsid w:val="00BD3F08"/>
    <w:rsid w:val="00BD5056"/>
    <w:rsid w:val="00BD5580"/>
    <w:rsid w:val="00BD5B4C"/>
    <w:rsid w:val="00BD5BEB"/>
    <w:rsid w:val="00BD5D84"/>
    <w:rsid w:val="00BD607C"/>
    <w:rsid w:val="00BD6136"/>
    <w:rsid w:val="00BD6281"/>
    <w:rsid w:val="00BD6301"/>
    <w:rsid w:val="00BD6A3B"/>
    <w:rsid w:val="00BD6AC7"/>
    <w:rsid w:val="00BD6FBC"/>
    <w:rsid w:val="00BD7216"/>
    <w:rsid w:val="00BD7763"/>
    <w:rsid w:val="00BD7CD2"/>
    <w:rsid w:val="00BD7DBA"/>
    <w:rsid w:val="00BE0191"/>
    <w:rsid w:val="00BE078F"/>
    <w:rsid w:val="00BE1A50"/>
    <w:rsid w:val="00BE1BBE"/>
    <w:rsid w:val="00BE1C03"/>
    <w:rsid w:val="00BE1F18"/>
    <w:rsid w:val="00BE2009"/>
    <w:rsid w:val="00BE21D5"/>
    <w:rsid w:val="00BE2A74"/>
    <w:rsid w:val="00BE2CEA"/>
    <w:rsid w:val="00BE3B09"/>
    <w:rsid w:val="00BE3FE3"/>
    <w:rsid w:val="00BE4205"/>
    <w:rsid w:val="00BE46F8"/>
    <w:rsid w:val="00BE517B"/>
    <w:rsid w:val="00BE5261"/>
    <w:rsid w:val="00BE5C4F"/>
    <w:rsid w:val="00BE5D74"/>
    <w:rsid w:val="00BE6046"/>
    <w:rsid w:val="00BE60C9"/>
    <w:rsid w:val="00BE6596"/>
    <w:rsid w:val="00BE6AA4"/>
    <w:rsid w:val="00BE7018"/>
    <w:rsid w:val="00BE7304"/>
    <w:rsid w:val="00BE7700"/>
    <w:rsid w:val="00BE79A3"/>
    <w:rsid w:val="00BF00D7"/>
    <w:rsid w:val="00BF08FA"/>
    <w:rsid w:val="00BF0EF2"/>
    <w:rsid w:val="00BF16DF"/>
    <w:rsid w:val="00BF1D62"/>
    <w:rsid w:val="00BF1EC2"/>
    <w:rsid w:val="00BF28D6"/>
    <w:rsid w:val="00BF378E"/>
    <w:rsid w:val="00BF395F"/>
    <w:rsid w:val="00BF3A70"/>
    <w:rsid w:val="00BF3C76"/>
    <w:rsid w:val="00BF3FCF"/>
    <w:rsid w:val="00BF40FA"/>
    <w:rsid w:val="00BF41C2"/>
    <w:rsid w:val="00BF41C4"/>
    <w:rsid w:val="00BF4758"/>
    <w:rsid w:val="00BF48A5"/>
    <w:rsid w:val="00BF4D59"/>
    <w:rsid w:val="00BF4D68"/>
    <w:rsid w:val="00BF5332"/>
    <w:rsid w:val="00BF5478"/>
    <w:rsid w:val="00BF550B"/>
    <w:rsid w:val="00BF5A34"/>
    <w:rsid w:val="00BF633D"/>
    <w:rsid w:val="00BF6980"/>
    <w:rsid w:val="00BF6AE4"/>
    <w:rsid w:val="00BF6FE3"/>
    <w:rsid w:val="00BF75BB"/>
    <w:rsid w:val="00C003F5"/>
    <w:rsid w:val="00C0046C"/>
    <w:rsid w:val="00C004DE"/>
    <w:rsid w:val="00C00501"/>
    <w:rsid w:val="00C0071C"/>
    <w:rsid w:val="00C00909"/>
    <w:rsid w:val="00C00A58"/>
    <w:rsid w:val="00C0112D"/>
    <w:rsid w:val="00C01AA9"/>
    <w:rsid w:val="00C01E42"/>
    <w:rsid w:val="00C0310C"/>
    <w:rsid w:val="00C035AC"/>
    <w:rsid w:val="00C03859"/>
    <w:rsid w:val="00C041CC"/>
    <w:rsid w:val="00C047CC"/>
    <w:rsid w:val="00C048BD"/>
    <w:rsid w:val="00C0495E"/>
    <w:rsid w:val="00C049CF"/>
    <w:rsid w:val="00C04A73"/>
    <w:rsid w:val="00C04C31"/>
    <w:rsid w:val="00C05307"/>
    <w:rsid w:val="00C056F4"/>
    <w:rsid w:val="00C05ACF"/>
    <w:rsid w:val="00C05E3A"/>
    <w:rsid w:val="00C06297"/>
    <w:rsid w:val="00C0661C"/>
    <w:rsid w:val="00C066B3"/>
    <w:rsid w:val="00C06820"/>
    <w:rsid w:val="00C06B7A"/>
    <w:rsid w:val="00C072C1"/>
    <w:rsid w:val="00C073DA"/>
    <w:rsid w:val="00C0760A"/>
    <w:rsid w:val="00C100C5"/>
    <w:rsid w:val="00C10841"/>
    <w:rsid w:val="00C10A53"/>
    <w:rsid w:val="00C11206"/>
    <w:rsid w:val="00C1170B"/>
    <w:rsid w:val="00C118D0"/>
    <w:rsid w:val="00C11A22"/>
    <w:rsid w:val="00C12061"/>
    <w:rsid w:val="00C12617"/>
    <w:rsid w:val="00C133B4"/>
    <w:rsid w:val="00C13749"/>
    <w:rsid w:val="00C13B85"/>
    <w:rsid w:val="00C13DA6"/>
    <w:rsid w:val="00C14069"/>
    <w:rsid w:val="00C140EC"/>
    <w:rsid w:val="00C14214"/>
    <w:rsid w:val="00C156B6"/>
    <w:rsid w:val="00C15955"/>
    <w:rsid w:val="00C15A34"/>
    <w:rsid w:val="00C15F7D"/>
    <w:rsid w:val="00C16120"/>
    <w:rsid w:val="00C16A22"/>
    <w:rsid w:val="00C16A59"/>
    <w:rsid w:val="00C16B38"/>
    <w:rsid w:val="00C16B5E"/>
    <w:rsid w:val="00C16F46"/>
    <w:rsid w:val="00C17129"/>
    <w:rsid w:val="00C17187"/>
    <w:rsid w:val="00C1720E"/>
    <w:rsid w:val="00C17FB7"/>
    <w:rsid w:val="00C20072"/>
    <w:rsid w:val="00C2016E"/>
    <w:rsid w:val="00C20862"/>
    <w:rsid w:val="00C209C1"/>
    <w:rsid w:val="00C20AA8"/>
    <w:rsid w:val="00C20C63"/>
    <w:rsid w:val="00C20F0B"/>
    <w:rsid w:val="00C21181"/>
    <w:rsid w:val="00C21660"/>
    <w:rsid w:val="00C21836"/>
    <w:rsid w:val="00C2184A"/>
    <w:rsid w:val="00C21A50"/>
    <w:rsid w:val="00C21B62"/>
    <w:rsid w:val="00C21CCD"/>
    <w:rsid w:val="00C2201A"/>
    <w:rsid w:val="00C2210B"/>
    <w:rsid w:val="00C2279C"/>
    <w:rsid w:val="00C22966"/>
    <w:rsid w:val="00C22A6A"/>
    <w:rsid w:val="00C22BA8"/>
    <w:rsid w:val="00C22BA9"/>
    <w:rsid w:val="00C22CEB"/>
    <w:rsid w:val="00C231A0"/>
    <w:rsid w:val="00C233B8"/>
    <w:rsid w:val="00C236BE"/>
    <w:rsid w:val="00C23BB4"/>
    <w:rsid w:val="00C23F61"/>
    <w:rsid w:val="00C24714"/>
    <w:rsid w:val="00C24F40"/>
    <w:rsid w:val="00C25336"/>
    <w:rsid w:val="00C258E0"/>
    <w:rsid w:val="00C26364"/>
    <w:rsid w:val="00C26B56"/>
    <w:rsid w:val="00C26C07"/>
    <w:rsid w:val="00C26E65"/>
    <w:rsid w:val="00C26F44"/>
    <w:rsid w:val="00C2724A"/>
    <w:rsid w:val="00C27898"/>
    <w:rsid w:val="00C279C3"/>
    <w:rsid w:val="00C27C51"/>
    <w:rsid w:val="00C30435"/>
    <w:rsid w:val="00C3047A"/>
    <w:rsid w:val="00C30C7D"/>
    <w:rsid w:val="00C30EAD"/>
    <w:rsid w:val="00C30FA4"/>
    <w:rsid w:val="00C3116E"/>
    <w:rsid w:val="00C3181D"/>
    <w:rsid w:val="00C31DB1"/>
    <w:rsid w:val="00C31DD3"/>
    <w:rsid w:val="00C32322"/>
    <w:rsid w:val="00C327D1"/>
    <w:rsid w:val="00C32E53"/>
    <w:rsid w:val="00C33F76"/>
    <w:rsid w:val="00C342E0"/>
    <w:rsid w:val="00C3478D"/>
    <w:rsid w:val="00C3498B"/>
    <w:rsid w:val="00C34BFC"/>
    <w:rsid w:val="00C34DA9"/>
    <w:rsid w:val="00C355B4"/>
    <w:rsid w:val="00C35643"/>
    <w:rsid w:val="00C362EF"/>
    <w:rsid w:val="00C36360"/>
    <w:rsid w:val="00C36586"/>
    <w:rsid w:val="00C36700"/>
    <w:rsid w:val="00C3682C"/>
    <w:rsid w:val="00C36AA9"/>
    <w:rsid w:val="00C36FB0"/>
    <w:rsid w:val="00C3731A"/>
    <w:rsid w:val="00C3746B"/>
    <w:rsid w:val="00C37AA4"/>
    <w:rsid w:val="00C37C22"/>
    <w:rsid w:val="00C406AE"/>
    <w:rsid w:val="00C40B26"/>
    <w:rsid w:val="00C40BC5"/>
    <w:rsid w:val="00C4105A"/>
    <w:rsid w:val="00C416DA"/>
    <w:rsid w:val="00C42109"/>
    <w:rsid w:val="00C421B7"/>
    <w:rsid w:val="00C42262"/>
    <w:rsid w:val="00C42874"/>
    <w:rsid w:val="00C42AEC"/>
    <w:rsid w:val="00C42FD2"/>
    <w:rsid w:val="00C4325D"/>
    <w:rsid w:val="00C4372B"/>
    <w:rsid w:val="00C43D5B"/>
    <w:rsid w:val="00C44250"/>
    <w:rsid w:val="00C4425E"/>
    <w:rsid w:val="00C442E4"/>
    <w:rsid w:val="00C4436F"/>
    <w:rsid w:val="00C444C1"/>
    <w:rsid w:val="00C448B2"/>
    <w:rsid w:val="00C44FFD"/>
    <w:rsid w:val="00C45379"/>
    <w:rsid w:val="00C4677B"/>
    <w:rsid w:val="00C4687E"/>
    <w:rsid w:val="00C47C41"/>
    <w:rsid w:val="00C47EAB"/>
    <w:rsid w:val="00C47FFA"/>
    <w:rsid w:val="00C5007D"/>
    <w:rsid w:val="00C50642"/>
    <w:rsid w:val="00C50F14"/>
    <w:rsid w:val="00C510D1"/>
    <w:rsid w:val="00C512C9"/>
    <w:rsid w:val="00C5182B"/>
    <w:rsid w:val="00C51C44"/>
    <w:rsid w:val="00C523DD"/>
    <w:rsid w:val="00C528FD"/>
    <w:rsid w:val="00C52C49"/>
    <w:rsid w:val="00C53184"/>
    <w:rsid w:val="00C5319C"/>
    <w:rsid w:val="00C53CA3"/>
    <w:rsid w:val="00C53CD2"/>
    <w:rsid w:val="00C53EB3"/>
    <w:rsid w:val="00C53FCD"/>
    <w:rsid w:val="00C541B8"/>
    <w:rsid w:val="00C543CD"/>
    <w:rsid w:val="00C5458E"/>
    <w:rsid w:val="00C54832"/>
    <w:rsid w:val="00C54C8F"/>
    <w:rsid w:val="00C5515F"/>
    <w:rsid w:val="00C55805"/>
    <w:rsid w:val="00C55938"/>
    <w:rsid w:val="00C56802"/>
    <w:rsid w:val="00C57890"/>
    <w:rsid w:val="00C57BFE"/>
    <w:rsid w:val="00C57D1D"/>
    <w:rsid w:val="00C57E92"/>
    <w:rsid w:val="00C6022E"/>
    <w:rsid w:val="00C6057B"/>
    <w:rsid w:val="00C610BA"/>
    <w:rsid w:val="00C61287"/>
    <w:rsid w:val="00C6171B"/>
    <w:rsid w:val="00C61AE1"/>
    <w:rsid w:val="00C6200E"/>
    <w:rsid w:val="00C623C0"/>
    <w:rsid w:val="00C62966"/>
    <w:rsid w:val="00C62AF7"/>
    <w:rsid w:val="00C6312E"/>
    <w:rsid w:val="00C63508"/>
    <w:rsid w:val="00C6385A"/>
    <w:rsid w:val="00C63F3B"/>
    <w:rsid w:val="00C6423C"/>
    <w:rsid w:val="00C64F2F"/>
    <w:rsid w:val="00C651B0"/>
    <w:rsid w:val="00C65291"/>
    <w:rsid w:val="00C657ED"/>
    <w:rsid w:val="00C65B20"/>
    <w:rsid w:val="00C65D18"/>
    <w:rsid w:val="00C65DDB"/>
    <w:rsid w:val="00C66196"/>
    <w:rsid w:val="00C66204"/>
    <w:rsid w:val="00C667BA"/>
    <w:rsid w:val="00C66C1C"/>
    <w:rsid w:val="00C66D3A"/>
    <w:rsid w:val="00C66FB2"/>
    <w:rsid w:val="00C67710"/>
    <w:rsid w:val="00C67735"/>
    <w:rsid w:val="00C67B1B"/>
    <w:rsid w:val="00C67B8C"/>
    <w:rsid w:val="00C70987"/>
    <w:rsid w:val="00C70A8B"/>
    <w:rsid w:val="00C70BD9"/>
    <w:rsid w:val="00C71215"/>
    <w:rsid w:val="00C7131D"/>
    <w:rsid w:val="00C71381"/>
    <w:rsid w:val="00C7143A"/>
    <w:rsid w:val="00C7144F"/>
    <w:rsid w:val="00C7147F"/>
    <w:rsid w:val="00C717BE"/>
    <w:rsid w:val="00C71ACB"/>
    <w:rsid w:val="00C71F5F"/>
    <w:rsid w:val="00C7208C"/>
    <w:rsid w:val="00C721F5"/>
    <w:rsid w:val="00C72484"/>
    <w:rsid w:val="00C724AF"/>
    <w:rsid w:val="00C72B33"/>
    <w:rsid w:val="00C72E9A"/>
    <w:rsid w:val="00C73188"/>
    <w:rsid w:val="00C731DA"/>
    <w:rsid w:val="00C73241"/>
    <w:rsid w:val="00C73740"/>
    <w:rsid w:val="00C73893"/>
    <w:rsid w:val="00C739B8"/>
    <w:rsid w:val="00C739FD"/>
    <w:rsid w:val="00C73A19"/>
    <w:rsid w:val="00C73ADC"/>
    <w:rsid w:val="00C73E06"/>
    <w:rsid w:val="00C7420D"/>
    <w:rsid w:val="00C7484F"/>
    <w:rsid w:val="00C74854"/>
    <w:rsid w:val="00C753FF"/>
    <w:rsid w:val="00C7548D"/>
    <w:rsid w:val="00C7562D"/>
    <w:rsid w:val="00C7599D"/>
    <w:rsid w:val="00C75BCB"/>
    <w:rsid w:val="00C75BDB"/>
    <w:rsid w:val="00C764D9"/>
    <w:rsid w:val="00C76717"/>
    <w:rsid w:val="00C76B17"/>
    <w:rsid w:val="00C77055"/>
    <w:rsid w:val="00C7759A"/>
    <w:rsid w:val="00C801AD"/>
    <w:rsid w:val="00C80417"/>
    <w:rsid w:val="00C80CEB"/>
    <w:rsid w:val="00C80D22"/>
    <w:rsid w:val="00C812F8"/>
    <w:rsid w:val="00C815E1"/>
    <w:rsid w:val="00C817F4"/>
    <w:rsid w:val="00C8225F"/>
    <w:rsid w:val="00C825AF"/>
    <w:rsid w:val="00C82B1C"/>
    <w:rsid w:val="00C82BBC"/>
    <w:rsid w:val="00C82E06"/>
    <w:rsid w:val="00C830F8"/>
    <w:rsid w:val="00C83522"/>
    <w:rsid w:val="00C83A8E"/>
    <w:rsid w:val="00C83D08"/>
    <w:rsid w:val="00C83EE6"/>
    <w:rsid w:val="00C83F7E"/>
    <w:rsid w:val="00C8476D"/>
    <w:rsid w:val="00C84D12"/>
    <w:rsid w:val="00C856D7"/>
    <w:rsid w:val="00C85BF4"/>
    <w:rsid w:val="00C85D21"/>
    <w:rsid w:val="00C861E3"/>
    <w:rsid w:val="00C868C8"/>
    <w:rsid w:val="00C86D39"/>
    <w:rsid w:val="00C8771C"/>
    <w:rsid w:val="00C87C72"/>
    <w:rsid w:val="00C87EFE"/>
    <w:rsid w:val="00C87F01"/>
    <w:rsid w:val="00C902D7"/>
    <w:rsid w:val="00C90314"/>
    <w:rsid w:val="00C907A4"/>
    <w:rsid w:val="00C9109F"/>
    <w:rsid w:val="00C9113F"/>
    <w:rsid w:val="00C91745"/>
    <w:rsid w:val="00C9190C"/>
    <w:rsid w:val="00C91CBE"/>
    <w:rsid w:val="00C9211C"/>
    <w:rsid w:val="00C923AB"/>
    <w:rsid w:val="00C92603"/>
    <w:rsid w:val="00C92BB9"/>
    <w:rsid w:val="00C92D59"/>
    <w:rsid w:val="00C93070"/>
    <w:rsid w:val="00C937CD"/>
    <w:rsid w:val="00C93AF6"/>
    <w:rsid w:val="00C93C0B"/>
    <w:rsid w:val="00C93C16"/>
    <w:rsid w:val="00C93C89"/>
    <w:rsid w:val="00C93D9D"/>
    <w:rsid w:val="00C93F7F"/>
    <w:rsid w:val="00C940EA"/>
    <w:rsid w:val="00C9432D"/>
    <w:rsid w:val="00C94A6D"/>
    <w:rsid w:val="00C94C6C"/>
    <w:rsid w:val="00C95AC0"/>
    <w:rsid w:val="00C95E55"/>
    <w:rsid w:val="00C9609C"/>
    <w:rsid w:val="00C9614D"/>
    <w:rsid w:val="00C96E35"/>
    <w:rsid w:val="00C97023"/>
    <w:rsid w:val="00C971A2"/>
    <w:rsid w:val="00C9791D"/>
    <w:rsid w:val="00C979C3"/>
    <w:rsid w:val="00C97AA4"/>
    <w:rsid w:val="00C97AF8"/>
    <w:rsid w:val="00C97BFD"/>
    <w:rsid w:val="00CA046D"/>
    <w:rsid w:val="00CA055C"/>
    <w:rsid w:val="00CA0E32"/>
    <w:rsid w:val="00CA1246"/>
    <w:rsid w:val="00CA17A2"/>
    <w:rsid w:val="00CA2022"/>
    <w:rsid w:val="00CA2987"/>
    <w:rsid w:val="00CA2CF0"/>
    <w:rsid w:val="00CA3402"/>
    <w:rsid w:val="00CA36D7"/>
    <w:rsid w:val="00CA3725"/>
    <w:rsid w:val="00CA3E37"/>
    <w:rsid w:val="00CA4330"/>
    <w:rsid w:val="00CA4339"/>
    <w:rsid w:val="00CA473A"/>
    <w:rsid w:val="00CA4C3C"/>
    <w:rsid w:val="00CA5454"/>
    <w:rsid w:val="00CA5688"/>
    <w:rsid w:val="00CA5963"/>
    <w:rsid w:val="00CA5A36"/>
    <w:rsid w:val="00CA5A7A"/>
    <w:rsid w:val="00CA5BE3"/>
    <w:rsid w:val="00CA5EF9"/>
    <w:rsid w:val="00CA6065"/>
    <w:rsid w:val="00CA6662"/>
    <w:rsid w:val="00CA6674"/>
    <w:rsid w:val="00CA676A"/>
    <w:rsid w:val="00CA6882"/>
    <w:rsid w:val="00CA69AC"/>
    <w:rsid w:val="00CA6B46"/>
    <w:rsid w:val="00CA6CB3"/>
    <w:rsid w:val="00CA753D"/>
    <w:rsid w:val="00CA7BF0"/>
    <w:rsid w:val="00CB003F"/>
    <w:rsid w:val="00CB016F"/>
    <w:rsid w:val="00CB01FA"/>
    <w:rsid w:val="00CB0949"/>
    <w:rsid w:val="00CB13DA"/>
    <w:rsid w:val="00CB1536"/>
    <w:rsid w:val="00CB17E9"/>
    <w:rsid w:val="00CB1CE2"/>
    <w:rsid w:val="00CB2446"/>
    <w:rsid w:val="00CB28AB"/>
    <w:rsid w:val="00CB2D61"/>
    <w:rsid w:val="00CB2D8A"/>
    <w:rsid w:val="00CB3390"/>
    <w:rsid w:val="00CB366C"/>
    <w:rsid w:val="00CB37C7"/>
    <w:rsid w:val="00CB38CF"/>
    <w:rsid w:val="00CB3BAA"/>
    <w:rsid w:val="00CB3FCA"/>
    <w:rsid w:val="00CB41EA"/>
    <w:rsid w:val="00CB4259"/>
    <w:rsid w:val="00CB4844"/>
    <w:rsid w:val="00CB4997"/>
    <w:rsid w:val="00CB5410"/>
    <w:rsid w:val="00CB58C7"/>
    <w:rsid w:val="00CB5E34"/>
    <w:rsid w:val="00CB60AB"/>
    <w:rsid w:val="00CB6A81"/>
    <w:rsid w:val="00CB6CB3"/>
    <w:rsid w:val="00CB6CC4"/>
    <w:rsid w:val="00CB7187"/>
    <w:rsid w:val="00CB7343"/>
    <w:rsid w:val="00CB7626"/>
    <w:rsid w:val="00CB7E45"/>
    <w:rsid w:val="00CC0214"/>
    <w:rsid w:val="00CC0471"/>
    <w:rsid w:val="00CC0824"/>
    <w:rsid w:val="00CC0D70"/>
    <w:rsid w:val="00CC1096"/>
    <w:rsid w:val="00CC1493"/>
    <w:rsid w:val="00CC1AC4"/>
    <w:rsid w:val="00CC22A5"/>
    <w:rsid w:val="00CC28EF"/>
    <w:rsid w:val="00CC3139"/>
    <w:rsid w:val="00CC342C"/>
    <w:rsid w:val="00CC3E29"/>
    <w:rsid w:val="00CC4346"/>
    <w:rsid w:val="00CC496A"/>
    <w:rsid w:val="00CC4E89"/>
    <w:rsid w:val="00CC518E"/>
    <w:rsid w:val="00CC5278"/>
    <w:rsid w:val="00CC53E8"/>
    <w:rsid w:val="00CC5B00"/>
    <w:rsid w:val="00CC5E96"/>
    <w:rsid w:val="00CC608A"/>
    <w:rsid w:val="00CC6B27"/>
    <w:rsid w:val="00CC6EC0"/>
    <w:rsid w:val="00CC6F95"/>
    <w:rsid w:val="00CC721C"/>
    <w:rsid w:val="00CC76E2"/>
    <w:rsid w:val="00CC787B"/>
    <w:rsid w:val="00CC79B1"/>
    <w:rsid w:val="00CD0580"/>
    <w:rsid w:val="00CD05E0"/>
    <w:rsid w:val="00CD09D0"/>
    <w:rsid w:val="00CD1124"/>
    <w:rsid w:val="00CD1945"/>
    <w:rsid w:val="00CD1A81"/>
    <w:rsid w:val="00CD1E7A"/>
    <w:rsid w:val="00CD24DF"/>
    <w:rsid w:val="00CD2521"/>
    <w:rsid w:val="00CD258B"/>
    <w:rsid w:val="00CD2603"/>
    <w:rsid w:val="00CD2824"/>
    <w:rsid w:val="00CD2FFA"/>
    <w:rsid w:val="00CD30D8"/>
    <w:rsid w:val="00CD32DF"/>
    <w:rsid w:val="00CD3AF8"/>
    <w:rsid w:val="00CD4FA0"/>
    <w:rsid w:val="00CD53F0"/>
    <w:rsid w:val="00CD5871"/>
    <w:rsid w:val="00CD5A26"/>
    <w:rsid w:val="00CD5D29"/>
    <w:rsid w:val="00CD6409"/>
    <w:rsid w:val="00CD6909"/>
    <w:rsid w:val="00CD6BDA"/>
    <w:rsid w:val="00CD6D60"/>
    <w:rsid w:val="00CD6E19"/>
    <w:rsid w:val="00CD6E96"/>
    <w:rsid w:val="00CE0B7F"/>
    <w:rsid w:val="00CE15CA"/>
    <w:rsid w:val="00CE1B9B"/>
    <w:rsid w:val="00CE1BFC"/>
    <w:rsid w:val="00CE247C"/>
    <w:rsid w:val="00CE2858"/>
    <w:rsid w:val="00CE2A37"/>
    <w:rsid w:val="00CE32D7"/>
    <w:rsid w:val="00CE4045"/>
    <w:rsid w:val="00CE40D6"/>
    <w:rsid w:val="00CE41B2"/>
    <w:rsid w:val="00CE48DF"/>
    <w:rsid w:val="00CE4A35"/>
    <w:rsid w:val="00CE512C"/>
    <w:rsid w:val="00CE5564"/>
    <w:rsid w:val="00CE5790"/>
    <w:rsid w:val="00CE591F"/>
    <w:rsid w:val="00CE596F"/>
    <w:rsid w:val="00CE5998"/>
    <w:rsid w:val="00CE5AEC"/>
    <w:rsid w:val="00CE601F"/>
    <w:rsid w:val="00CE607D"/>
    <w:rsid w:val="00CE63FC"/>
    <w:rsid w:val="00CE686C"/>
    <w:rsid w:val="00CE6A5B"/>
    <w:rsid w:val="00CE6D09"/>
    <w:rsid w:val="00CE6D45"/>
    <w:rsid w:val="00CE71CD"/>
    <w:rsid w:val="00CE71F9"/>
    <w:rsid w:val="00CE74B7"/>
    <w:rsid w:val="00CE762E"/>
    <w:rsid w:val="00CE768B"/>
    <w:rsid w:val="00CE79D7"/>
    <w:rsid w:val="00CF015B"/>
    <w:rsid w:val="00CF0323"/>
    <w:rsid w:val="00CF088E"/>
    <w:rsid w:val="00CF091B"/>
    <w:rsid w:val="00CF1399"/>
    <w:rsid w:val="00CF1734"/>
    <w:rsid w:val="00CF1AC3"/>
    <w:rsid w:val="00CF1AD0"/>
    <w:rsid w:val="00CF1AF5"/>
    <w:rsid w:val="00CF2355"/>
    <w:rsid w:val="00CF25BF"/>
    <w:rsid w:val="00CF25E9"/>
    <w:rsid w:val="00CF2770"/>
    <w:rsid w:val="00CF2F22"/>
    <w:rsid w:val="00CF35FF"/>
    <w:rsid w:val="00CF37B0"/>
    <w:rsid w:val="00CF37FE"/>
    <w:rsid w:val="00CF3D6D"/>
    <w:rsid w:val="00CF3F03"/>
    <w:rsid w:val="00CF4DD3"/>
    <w:rsid w:val="00CF5016"/>
    <w:rsid w:val="00CF523A"/>
    <w:rsid w:val="00CF54DE"/>
    <w:rsid w:val="00CF58B6"/>
    <w:rsid w:val="00CF5941"/>
    <w:rsid w:val="00CF5AB1"/>
    <w:rsid w:val="00CF60D8"/>
    <w:rsid w:val="00CF6274"/>
    <w:rsid w:val="00CF668E"/>
    <w:rsid w:val="00CF698F"/>
    <w:rsid w:val="00CF6D01"/>
    <w:rsid w:val="00CF70ED"/>
    <w:rsid w:val="00CF72BA"/>
    <w:rsid w:val="00CF72E3"/>
    <w:rsid w:val="00CF790B"/>
    <w:rsid w:val="00D00FB6"/>
    <w:rsid w:val="00D01012"/>
    <w:rsid w:val="00D01953"/>
    <w:rsid w:val="00D022EA"/>
    <w:rsid w:val="00D023A5"/>
    <w:rsid w:val="00D02459"/>
    <w:rsid w:val="00D02A6D"/>
    <w:rsid w:val="00D03058"/>
    <w:rsid w:val="00D03087"/>
    <w:rsid w:val="00D03FAC"/>
    <w:rsid w:val="00D04A77"/>
    <w:rsid w:val="00D04F8C"/>
    <w:rsid w:val="00D05288"/>
    <w:rsid w:val="00D0555F"/>
    <w:rsid w:val="00D059CF"/>
    <w:rsid w:val="00D059DC"/>
    <w:rsid w:val="00D05D38"/>
    <w:rsid w:val="00D068D0"/>
    <w:rsid w:val="00D069FD"/>
    <w:rsid w:val="00D06D17"/>
    <w:rsid w:val="00D06F6A"/>
    <w:rsid w:val="00D070D2"/>
    <w:rsid w:val="00D0742D"/>
    <w:rsid w:val="00D0775F"/>
    <w:rsid w:val="00D07D7E"/>
    <w:rsid w:val="00D07F18"/>
    <w:rsid w:val="00D103F4"/>
    <w:rsid w:val="00D1047C"/>
    <w:rsid w:val="00D1073A"/>
    <w:rsid w:val="00D10960"/>
    <w:rsid w:val="00D10AEC"/>
    <w:rsid w:val="00D11169"/>
    <w:rsid w:val="00D112EC"/>
    <w:rsid w:val="00D1166B"/>
    <w:rsid w:val="00D117CC"/>
    <w:rsid w:val="00D12A05"/>
    <w:rsid w:val="00D134FF"/>
    <w:rsid w:val="00D13B64"/>
    <w:rsid w:val="00D13CE8"/>
    <w:rsid w:val="00D141A1"/>
    <w:rsid w:val="00D145E1"/>
    <w:rsid w:val="00D14615"/>
    <w:rsid w:val="00D14779"/>
    <w:rsid w:val="00D14849"/>
    <w:rsid w:val="00D14BB5"/>
    <w:rsid w:val="00D1641B"/>
    <w:rsid w:val="00D16743"/>
    <w:rsid w:val="00D16F60"/>
    <w:rsid w:val="00D172B7"/>
    <w:rsid w:val="00D17C43"/>
    <w:rsid w:val="00D20127"/>
    <w:rsid w:val="00D21413"/>
    <w:rsid w:val="00D215C6"/>
    <w:rsid w:val="00D216B9"/>
    <w:rsid w:val="00D21A60"/>
    <w:rsid w:val="00D21F8E"/>
    <w:rsid w:val="00D2234D"/>
    <w:rsid w:val="00D22F9F"/>
    <w:rsid w:val="00D2303E"/>
    <w:rsid w:val="00D2333A"/>
    <w:rsid w:val="00D23843"/>
    <w:rsid w:val="00D23C14"/>
    <w:rsid w:val="00D2406C"/>
    <w:rsid w:val="00D240D9"/>
    <w:rsid w:val="00D24123"/>
    <w:rsid w:val="00D242F2"/>
    <w:rsid w:val="00D24C3C"/>
    <w:rsid w:val="00D2522F"/>
    <w:rsid w:val="00D25717"/>
    <w:rsid w:val="00D258B7"/>
    <w:rsid w:val="00D25CFC"/>
    <w:rsid w:val="00D26419"/>
    <w:rsid w:val="00D265D2"/>
    <w:rsid w:val="00D267DE"/>
    <w:rsid w:val="00D26D47"/>
    <w:rsid w:val="00D270FE"/>
    <w:rsid w:val="00D2759F"/>
    <w:rsid w:val="00D277AD"/>
    <w:rsid w:val="00D27BF5"/>
    <w:rsid w:val="00D30464"/>
    <w:rsid w:val="00D30CF2"/>
    <w:rsid w:val="00D30EA1"/>
    <w:rsid w:val="00D30EED"/>
    <w:rsid w:val="00D315B5"/>
    <w:rsid w:val="00D3185A"/>
    <w:rsid w:val="00D3187D"/>
    <w:rsid w:val="00D31A38"/>
    <w:rsid w:val="00D31B72"/>
    <w:rsid w:val="00D31FDA"/>
    <w:rsid w:val="00D32C29"/>
    <w:rsid w:val="00D334DC"/>
    <w:rsid w:val="00D337F5"/>
    <w:rsid w:val="00D34583"/>
    <w:rsid w:val="00D34B88"/>
    <w:rsid w:val="00D34F85"/>
    <w:rsid w:val="00D34F98"/>
    <w:rsid w:val="00D35141"/>
    <w:rsid w:val="00D3588B"/>
    <w:rsid w:val="00D3596A"/>
    <w:rsid w:val="00D35AFF"/>
    <w:rsid w:val="00D35B20"/>
    <w:rsid w:val="00D35FF2"/>
    <w:rsid w:val="00D3609D"/>
    <w:rsid w:val="00D360E3"/>
    <w:rsid w:val="00D368D1"/>
    <w:rsid w:val="00D36A89"/>
    <w:rsid w:val="00D36C5A"/>
    <w:rsid w:val="00D37684"/>
    <w:rsid w:val="00D37880"/>
    <w:rsid w:val="00D3791B"/>
    <w:rsid w:val="00D37B45"/>
    <w:rsid w:val="00D40118"/>
    <w:rsid w:val="00D4015D"/>
    <w:rsid w:val="00D40AEA"/>
    <w:rsid w:val="00D40E4E"/>
    <w:rsid w:val="00D40F79"/>
    <w:rsid w:val="00D414EB"/>
    <w:rsid w:val="00D415E4"/>
    <w:rsid w:val="00D41715"/>
    <w:rsid w:val="00D417F6"/>
    <w:rsid w:val="00D41AD3"/>
    <w:rsid w:val="00D425EF"/>
    <w:rsid w:val="00D42ED7"/>
    <w:rsid w:val="00D42FFA"/>
    <w:rsid w:val="00D43AB4"/>
    <w:rsid w:val="00D4431F"/>
    <w:rsid w:val="00D44C11"/>
    <w:rsid w:val="00D44E7F"/>
    <w:rsid w:val="00D45C05"/>
    <w:rsid w:val="00D45F37"/>
    <w:rsid w:val="00D46667"/>
    <w:rsid w:val="00D46EC5"/>
    <w:rsid w:val="00D47566"/>
    <w:rsid w:val="00D47725"/>
    <w:rsid w:val="00D477AE"/>
    <w:rsid w:val="00D47999"/>
    <w:rsid w:val="00D507B6"/>
    <w:rsid w:val="00D51513"/>
    <w:rsid w:val="00D516E5"/>
    <w:rsid w:val="00D51A66"/>
    <w:rsid w:val="00D51CE4"/>
    <w:rsid w:val="00D52247"/>
    <w:rsid w:val="00D528F3"/>
    <w:rsid w:val="00D5347C"/>
    <w:rsid w:val="00D53728"/>
    <w:rsid w:val="00D53762"/>
    <w:rsid w:val="00D53882"/>
    <w:rsid w:val="00D542F3"/>
    <w:rsid w:val="00D545D8"/>
    <w:rsid w:val="00D54781"/>
    <w:rsid w:val="00D5481C"/>
    <w:rsid w:val="00D54902"/>
    <w:rsid w:val="00D54D11"/>
    <w:rsid w:val="00D54E3C"/>
    <w:rsid w:val="00D56C01"/>
    <w:rsid w:val="00D57258"/>
    <w:rsid w:val="00D57A75"/>
    <w:rsid w:val="00D57CAF"/>
    <w:rsid w:val="00D57CD7"/>
    <w:rsid w:val="00D57DFB"/>
    <w:rsid w:val="00D60117"/>
    <w:rsid w:val="00D607FB"/>
    <w:rsid w:val="00D60858"/>
    <w:rsid w:val="00D609CF"/>
    <w:rsid w:val="00D60B2B"/>
    <w:rsid w:val="00D60D6C"/>
    <w:rsid w:val="00D6185E"/>
    <w:rsid w:val="00D61D21"/>
    <w:rsid w:val="00D61EB9"/>
    <w:rsid w:val="00D61F13"/>
    <w:rsid w:val="00D6270D"/>
    <w:rsid w:val="00D629D2"/>
    <w:rsid w:val="00D6353D"/>
    <w:rsid w:val="00D63642"/>
    <w:rsid w:val="00D6380B"/>
    <w:rsid w:val="00D63837"/>
    <w:rsid w:val="00D63A98"/>
    <w:rsid w:val="00D63CC9"/>
    <w:rsid w:val="00D63DE5"/>
    <w:rsid w:val="00D63EAC"/>
    <w:rsid w:val="00D64012"/>
    <w:rsid w:val="00D64448"/>
    <w:rsid w:val="00D646DA"/>
    <w:rsid w:val="00D6488F"/>
    <w:rsid w:val="00D6497F"/>
    <w:rsid w:val="00D65108"/>
    <w:rsid w:val="00D6511B"/>
    <w:rsid w:val="00D65298"/>
    <w:rsid w:val="00D653DA"/>
    <w:rsid w:val="00D6579C"/>
    <w:rsid w:val="00D65AC6"/>
    <w:rsid w:val="00D65C64"/>
    <w:rsid w:val="00D65D58"/>
    <w:rsid w:val="00D65FA5"/>
    <w:rsid w:val="00D66335"/>
    <w:rsid w:val="00D66E00"/>
    <w:rsid w:val="00D670D9"/>
    <w:rsid w:val="00D67BF3"/>
    <w:rsid w:val="00D7029B"/>
    <w:rsid w:val="00D7031E"/>
    <w:rsid w:val="00D70400"/>
    <w:rsid w:val="00D7040C"/>
    <w:rsid w:val="00D7087D"/>
    <w:rsid w:val="00D7096B"/>
    <w:rsid w:val="00D70AA5"/>
    <w:rsid w:val="00D71005"/>
    <w:rsid w:val="00D7111F"/>
    <w:rsid w:val="00D7119A"/>
    <w:rsid w:val="00D711B6"/>
    <w:rsid w:val="00D711F5"/>
    <w:rsid w:val="00D71374"/>
    <w:rsid w:val="00D71422"/>
    <w:rsid w:val="00D71D0C"/>
    <w:rsid w:val="00D72A09"/>
    <w:rsid w:val="00D72BBF"/>
    <w:rsid w:val="00D73001"/>
    <w:rsid w:val="00D7329E"/>
    <w:rsid w:val="00D7341B"/>
    <w:rsid w:val="00D73645"/>
    <w:rsid w:val="00D745F7"/>
    <w:rsid w:val="00D74602"/>
    <w:rsid w:val="00D74E04"/>
    <w:rsid w:val="00D74E58"/>
    <w:rsid w:val="00D75265"/>
    <w:rsid w:val="00D75372"/>
    <w:rsid w:val="00D75562"/>
    <w:rsid w:val="00D75758"/>
    <w:rsid w:val="00D757BA"/>
    <w:rsid w:val="00D757F5"/>
    <w:rsid w:val="00D7586A"/>
    <w:rsid w:val="00D75910"/>
    <w:rsid w:val="00D76525"/>
    <w:rsid w:val="00D76E31"/>
    <w:rsid w:val="00D7744E"/>
    <w:rsid w:val="00D77B5D"/>
    <w:rsid w:val="00D77BD0"/>
    <w:rsid w:val="00D77FF0"/>
    <w:rsid w:val="00D807BC"/>
    <w:rsid w:val="00D80847"/>
    <w:rsid w:val="00D80989"/>
    <w:rsid w:val="00D80D42"/>
    <w:rsid w:val="00D80DB9"/>
    <w:rsid w:val="00D80DCB"/>
    <w:rsid w:val="00D8120E"/>
    <w:rsid w:val="00D81D89"/>
    <w:rsid w:val="00D81EB6"/>
    <w:rsid w:val="00D82833"/>
    <w:rsid w:val="00D8286E"/>
    <w:rsid w:val="00D82DF7"/>
    <w:rsid w:val="00D82FAA"/>
    <w:rsid w:val="00D831B3"/>
    <w:rsid w:val="00D834A1"/>
    <w:rsid w:val="00D837A4"/>
    <w:rsid w:val="00D83BB7"/>
    <w:rsid w:val="00D83FEE"/>
    <w:rsid w:val="00D8493A"/>
    <w:rsid w:val="00D853CD"/>
    <w:rsid w:val="00D85428"/>
    <w:rsid w:val="00D8547D"/>
    <w:rsid w:val="00D8581C"/>
    <w:rsid w:val="00D85C6A"/>
    <w:rsid w:val="00D85CFD"/>
    <w:rsid w:val="00D85FF3"/>
    <w:rsid w:val="00D860AA"/>
    <w:rsid w:val="00D861C4"/>
    <w:rsid w:val="00D8664D"/>
    <w:rsid w:val="00D86DC5"/>
    <w:rsid w:val="00D86FCE"/>
    <w:rsid w:val="00D87B33"/>
    <w:rsid w:val="00D901E5"/>
    <w:rsid w:val="00D9034B"/>
    <w:rsid w:val="00D90516"/>
    <w:rsid w:val="00D90DE5"/>
    <w:rsid w:val="00D9107F"/>
    <w:rsid w:val="00D91388"/>
    <w:rsid w:val="00D91851"/>
    <w:rsid w:val="00D918E4"/>
    <w:rsid w:val="00D91D85"/>
    <w:rsid w:val="00D91DAF"/>
    <w:rsid w:val="00D91F94"/>
    <w:rsid w:val="00D923AA"/>
    <w:rsid w:val="00D92468"/>
    <w:rsid w:val="00D9257B"/>
    <w:rsid w:val="00D9297F"/>
    <w:rsid w:val="00D92A27"/>
    <w:rsid w:val="00D92ED2"/>
    <w:rsid w:val="00D93114"/>
    <w:rsid w:val="00D938D3"/>
    <w:rsid w:val="00D94406"/>
    <w:rsid w:val="00D94EA5"/>
    <w:rsid w:val="00D955ED"/>
    <w:rsid w:val="00D95835"/>
    <w:rsid w:val="00D9594F"/>
    <w:rsid w:val="00D95BBE"/>
    <w:rsid w:val="00D960FD"/>
    <w:rsid w:val="00D961A3"/>
    <w:rsid w:val="00D96D9C"/>
    <w:rsid w:val="00D96E68"/>
    <w:rsid w:val="00D97A1C"/>
    <w:rsid w:val="00D97A3D"/>
    <w:rsid w:val="00D97EEA"/>
    <w:rsid w:val="00D97F7E"/>
    <w:rsid w:val="00DA08DC"/>
    <w:rsid w:val="00DA097A"/>
    <w:rsid w:val="00DA0CAB"/>
    <w:rsid w:val="00DA14F6"/>
    <w:rsid w:val="00DA1BF6"/>
    <w:rsid w:val="00DA268D"/>
    <w:rsid w:val="00DA26A2"/>
    <w:rsid w:val="00DA2BB3"/>
    <w:rsid w:val="00DA2C9D"/>
    <w:rsid w:val="00DA3362"/>
    <w:rsid w:val="00DA3674"/>
    <w:rsid w:val="00DA3A4E"/>
    <w:rsid w:val="00DA3F06"/>
    <w:rsid w:val="00DA405A"/>
    <w:rsid w:val="00DA4BC9"/>
    <w:rsid w:val="00DA4E20"/>
    <w:rsid w:val="00DA4ED2"/>
    <w:rsid w:val="00DA553B"/>
    <w:rsid w:val="00DA5942"/>
    <w:rsid w:val="00DA5A51"/>
    <w:rsid w:val="00DA5CB8"/>
    <w:rsid w:val="00DA6786"/>
    <w:rsid w:val="00DA6986"/>
    <w:rsid w:val="00DA6F81"/>
    <w:rsid w:val="00DA7333"/>
    <w:rsid w:val="00DA753B"/>
    <w:rsid w:val="00DA75E1"/>
    <w:rsid w:val="00DA77B9"/>
    <w:rsid w:val="00DB01D4"/>
    <w:rsid w:val="00DB121A"/>
    <w:rsid w:val="00DB13F7"/>
    <w:rsid w:val="00DB14BB"/>
    <w:rsid w:val="00DB157E"/>
    <w:rsid w:val="00DB175B"/>
    <w:rsid w:val="00DB1769"/>
    <w:rsid w:val="00DB17C5"/>
    <w:rsid w:val="00DB193F"/>
    <w:rsid w:val="00DB20FB"/>
    <w:rsid w:val="00DB21D9"/>
    <w:rsid w:val="00DB2592"/>
    <w:rsid w:val="00DB31DF"/>
    <w:rsid w:val="00DB3829"/>
    <w:rsid w:val="00DB3A57"/>
    <w:rsid w:val="00DB3CAB"/>
    <w:rsid w:val="00DB41B9"/>
    <w:rsid w:val="00DB421F"/>
    <w:rsid w:val="00DB471F"/>
    <w:rsid w:val="00DB4BC4"/>
    <w:rsid w:val="00DB4C3B"/>
    <w:rsid w:val="00DB531A"/>
    <w:rsid w:val="00DB5485"/>
    <w:rsid w:val="00DB5D73"/>
    <w:rsid w:val="00DB5E8E"/>
    <w:rsid w:val="00DB64CC"/>
    <w:rsid w:val="00DB6F4C"/>
    <w:rsid w:val="00DB742B"/>
    <w:rsid w:val="00DB74BC"/>
    <w:rsid w:val="00DB767D"/>
    <w:rsid w:val="00DB776E"/>
    <w:rsid w:val="00DB77F9"/>
    <w:rsid w:val="00DC0690"/>
    <w:rsid w:val="00DC0804"/>
    <w:rsid w:val="00DC08DB"/>
    <w:rsid w:val="00DC09DC"/>
    <w:rsid w:val="00DC0B85"/>
    <w:rsid w:val="00DC0C5E"/>
    <w:rsid w:val="00DC0F46"/>
    <w:rsid w:val="00DC17A9"/>
    <w:rsid w:val="00DC1B71"/>
    <w:rsid w:val="00DC262D"/>
    <w:rsid w:val="00DC28F0"/>
    <w:rsid w:val="00DC29AD"/>
    <w:rsid w:val="00DC36EB"/>
    <w:rsid w:val="00DC3C58"/>
    <w:rsid w:val="00DC3D5E"/>
    <w:rsid w:val="00DC3F71"/>
    <w:rsid w:val="00DC4666"/>
    <w:rsid w:val="00DC4731"/>
    <w:rsid w:val="00DC4B04"/>
    <w:rsid w:val="00DC515F"/>
    <w:rsid w:val="00DC543E"/>
    <w:rsid w:val="00DC5B7E"/>
    <w:rsid w:val="00DC5CDB"/>
    <w:rsid w:val="00DC5EE9"/>
    <w:rsid w:val="00DC6253"/>
    <w:rsid w:val="00DC62CC"/>
    <w:rsid w:val="00DC674E"/>
    <w:rsid w:val="00DC6D82"/>
    <w:rsid w:val="00DC6ECD"/>
    <w:rsid w:val="00DC7A27"/>
    <w:rsid w:val="00DD0089"/>
    <w:rsid w:val="00DD00EA"/>
    <w:rsid w:val="00DD04AC"/>
    <w:rsid w:val="00DD057F"/>
    <w:rsid w:val="00DD0C80"/>
    <w:rsid w:val="00DD0EB8"/>
    <w:rsid w:val="00DD2167"/>
    <w:rsid w:val="00DD22C5"/>
    <w:rsid w:val="00DD2CFE"/>
    <w:rsid w:val="00DD2FD9"/>
    <w:rsid w:val="00DD30BF"/>
    <w:rsid w:val="00DD3151"/>
    <w:rsid w:val="00DD40C0"/>
    <w:rsid w:val="00DD4625"/>
    <w:rsid w:val="00DD4ADD"/>
    <w:rsid w:val="00DD4E1F"/>
    <w:rsid w:val="00DD5080"/>
    <w:rsid w:val="00DD51D6"/>
    <w:rsid w:val="00DD51EE"/>
    <w:rsid w:val="00DD5CDB"/>
    <w:rsid w:val="00DD5F2F"/>
    <w:rsid w:val="00DD6A65"/>
    <w:rsid w:val="00DD74B0"/>
    <w:rsid w:val="00DD7756"/>
    <w:rsid w:val="00DD7A93"/>
    <w:rsid w:val="00DD7AFB"/>
    <w:rsid w:val="00DE020C"/>
    <w:rsid w:val="00DE057A"/>
    <w:rsid w:val="00DE06AE"/>
    <w:rsid w:val="00DE095F"/>
    <w:rsid w:val="00DE0B4E"/>
    <w:rsid w:val="00DE0DA1"/>
    <w:rsid w:val="00DE1768"/>
    <w:rsid w:val="00DE1968"/>
    <w:rsid w:val="00DE197D"/>
    <w:rsid w:val="00DE1BB6"/>
    <w:rsid w:val="00DE20C9"/>
    <w:rsid w:val="00DE2667"/>
    <w:rsid w:val="00DE2904"/>
    <w:rsid w:val="00DE29FB"/>
    <w:rsid w:val="00DE2FAE"/>
    <w:rsid w:val="00DE2FCF"/>
    <w:rsid w:val="00DE32B0"/>
    <w:rsid w:val="00DE33D2"/>
    <w:rsid w:val="00DE3A22"/>
    <w:rsid w:val="00DE3BB9"/>
    <w:rsid w:val="00DE4DE8"/>
    <w:rsid w:val="00DE4E4A"/>
    <w:rsid w:val="00DE548D"/>
    <w:rsid w:val="00DE56BE"/>
    <w:rsid w:val="00DE5AF2"/>
    <w:rsid w:val="00DE6012"/>
    <w:rsid w:val="00DE6A80"/>
    <w:rsid w:val="00DE6C73"/>
    <w:rsid w:val="00DE6C9B"/>
    <w:rsid w:val="00DE70F0"/>
    <w:rsid w:val="00DE7115"/>
    <w:rsid w:val="00DE739D"/>
    <w:rsid w:val="00DE74E2"/>
    <w:rsid w:val="00DE7599"/>
    <w:rsid w:val="00DF0273"/>
    <w:rsid w:val="00DF041F"/>
    <w:rsid w:val="00DF084A"/>
    <w:rsid w:val="00DF09CB"/>
    <w:rsid w:val="00DF0FCD"/>
    <w:rsid w:val="00DF1129"/>
    <w:rsid w:val="00DF1414"/>
    <w:rsid w:val="00DF1D2D"/>
    <w:rsid w:val="00DF1D88"/>
    <w:rsid w:val="00DF1F10"/>
    <w:rsid w:val="00DF20DB"/>
    <w:rsid w:val="00DF28C4"/>
    <w:rsid w:val="00DF28C5"/>
    <w:rsid w:val="00DF3210"/>
    <w:rsid w:val="00DF3B48"/>
    <w:rsid w:val="00DF3EB6"/>
    <w:rsid w:val="00DF4DE4"/>
    <w:rsid w:val="00DF4E68"/>
    <w:rsid w:val="00DF5021"/>
    <w:rsid w:val="00DF50CA"/>
    <w:rsid w:val="00DF5C47"/>
    <w:rsid w:val="00DF6423"/>
    <w:rsid w:val="00DF6BAC"/>
    <w:rsid w:val="00DF70DB"/>
    <w:rsid w:val="00DF77FA"/>
    <w:rsid w:val="00E00281"/>
    <w:rsid w:val="00E00287"/>
    <w:rsid w:val="00E01ABF"/>
    <w:rsid w:val="00E01B67"/>
    <w:rsid w:val="00E01BBF"/>
    <w:rsid w:val="00E01C5B"/>
    <w:rsid w:val="00E0236F"/>
    <w:rsid w:val="00E028D2"/>
    <w:rsid w:val="00E02939"/>
    <w:rsid w:val="00E02DCB"/>
    <w:rsid w:val="00E02DD0"/>
    <w:rsid w:val="00E02F78"/>
    <w:rsid w:val="00E03250"/>
    <w:rsid w:val="00E03285"/>
    <w:rsid w:val="00E034CD"/>
    <w:rsid w:val="00E039B9"/>
    <w:rsid w:val="00E03B4C"/>
    <w:rsid w:val="00E03FBB"/>
    <w:rsid w:val="00E042BB"/>
    <w:rsid w:val="00E044AB"/>
    <w:rsid w:val="00E0482E"/>
    <w:rsid w:val="00E04C0B"/>
    <w:rsid w:val="00E04DFC"/>
    <w:rsid w:val="00E05F40"/>
    <w:rsid w:val="00E06819"/>
    <w:rsid w:val="00E06A89"/>
    <w:rsid w:val="00E06D0C"/>
    <w:rsid w:val="00E07025"/>
    <w:rsid w:val="00E072B0"/>
    <w:rsid w:val="00E07A98"/>
    <w:rsid w:val="00E07CD0"/>
    <w:rsid w:val="00E07D02"/>
    <w:rsid w:val="00E07E37"/>
    <w:rsid w:val="00E10426"/>
    <w:rsid w:val="00E106AF"/>
    <w:rsid w:val="00E10F7B"/>
    <w:rsid w:val="00E11723"/>
    <w:rsid w:val="00E11FB1"/>
    <w:rsid w:val="00E12108"/>
    <w:rsid w:val="00E1219C"/>
    <w:rsid w:val="00E12660"/>
    <w:rsid w:val="00E130AD"/>
    <w:rsid w:val="00E13120"/>
    <w:rsid w:val="00E13414"/>
    <w:rsid w:val="00E135F9"/>
    <w:rsid w:val="00E13D46"/>
    <w:rsid w:val="00E14769"/>
    <w:rsid w:val="00E14B9B"/>
    <w:rsid w:val="00E14CD4"/>
    <w:rsid w:val="00E14FF7"/>
    <w:rsid w:val="00E159A1"/>
    <w:rsid w:val="00E15E43"/>
    <w:rsid w:val="00E164E3"/>
    <w:rsid w:val="00E16DCE"/>
    <w:rsid w:val="00E17806"/>
    <w:rsid w:val="00E20391"/>
    <w:rsid w:val="00E20894"/>
    <w:rsid w:val="00E20ED7"/>
    <w:rsid w:val="00E21A2B"/>
    <w:rsid w:val="00E21B69"/>
    <w:rsid w:val="00E21BA9"/>
    <w:rsid w:val="00E21E64"/>
    <w:rsid w:val="00E2213C"/>
    <w:rsid w:val="00E22428"/>
    <w:rsid w:val="00E23219"/>
    <w:rsid w:val="00E23533"/>
    <w:rsid w:val="00E23C59"/>
    <w:rsid w:val="00E23E55"/>
    <w:rsid w:val="00E2431C"/>
    <w:rsid w:val="00E24A43"/>
    <w:rsid w:val="00E24B6B"/>
    <w:rsid w:val="00E2554C"/>
    <w:rsid w:val="00E256C4"/>
    <w:rsid w:val="00E25777"/>
    <w:rsid w:val="00E25789"/>
    <w:rsid w:val="00E25912"/>
    <w:rsid w:val="00E25A8D"/>
    <w:rsid w:val="00E25EB0"/>
    <w:rsid w:val="00E25EBF"/>
    <w:rsid w:val="00E26103"/>
    <w:rsid w:val="00E26613"/>
    <w:rsid w:val="00E2682F"/>
    <w:rsid w:val="00E274C9"/>
    <w:rsid w:val="00E3053D"/>
    <w:rsid w:val="00E307DC"/>
    <w:rsid w:val="00E309A4"/>
    <w:rsid w:val="00E30B18"/>
    <w:rsid w:val="00E30E33"/>
    <w:rsid w:val="00E30FD5"/>
    <w:rsid w:val="00E31B0B"/>
    <w:rsid w:val="00E325A0"/>
    <w:rsid w:val="00E326F7"/>
    <w:rsid w:val="00E327B7"/>
    <w:rsid w:val="00E32EC7"/>
    <w:rsid w:val="00E3319A"/>
    <w:rsid w:val="00E3347D"/>
    <w:rsid w:val="00E33489"/>
    <w:rsid w:val="00E3394A"/>
    <w:rsid w:val="00E33B0F"/>
    <w:rsid w:val="00E33D30"/>
    <w:rsid w:val="00E342EE"/>
    <w:rsid w:val="00E34B89"/>
    <w:rsid w:val="00E3550B"/>
    <w:rsid w:val="00E355A4"/>
    <w:rsid w:val="00E35751"/>
    <w:rsid w:val="00E357E8"/>
    <w:rsid w:val="00E3650A"/>
    <w:rsid w:val="00E365D8"/>
    <w:rsid w:val="00E368F7"/>
    <w:rsid w:val="00E36D1A"/>
    <w:rsid w:val="00E36E0E"/>
    <w:rsid w:val="00E36E1F"/>
    <w:rsid w:val="00E3720D"/>
    <w:rsid w:val="00E37262"/>
    <w:rsid w:val="00E373CD"/>
    <w:rsid w:val="00E374D0"/>
    <w:rsid w:val="00E37633"/>
    <w:rsid w:val="00E376EC"/>
    <w:rsid w:val="00E37D08"/>
    <w:rsid w:val="00E37DF4"/>
    <w:rsid w:val="00E37F75"/>
    <w:rsid w:val="00E37F77"/>
    <w:rsid w:val="00E404D0"/>
    <w:rsid w:val="00E405FD"/>
    <w:rsid w:val="00E407EF"/>
    <w:rsid w:val="00E40A72"/>
    <w:rsid w:val="00E40B88"/>
    <w:rsid w:val="00E40BF7"/>
    <w:rsid w:val="00E40D8A"/>
    <w:rsid w:val="00E40FA0"/>
    <w:rsid w:val="00E41050"/>
    <w:rsid w:val="00E413B7"/>
    <w:rsid w:val="00E41512"/>
    <w:rsid w:val="00E4193F"/>
    <w:rsid w:val="00E4196F"/>
    <w:rsid w:val="00E41B37"/>
    <w:rsid w:val="00E41E42"/>
    <w:rsid w:val="00E420C1"/>
    <w:rsid w:val="00E422DE"/>
    <w:rsid w:val="00E42302"/>
    <w:rsid w:val="00E4242A"/>
    <w:rsid w:val="00E42485"/>
    <w:rsid w:val="00E42585"/>
    <w:rsid w:val="00E42640"/>
    <w:rsid w:val="00E428D9"/>
    <w:rsid w:val="00E42B15"/>
    <w:rsid w:val="00E42BE3"/>
    <w:rsid w:val="00E42DC0"/>
    <w:rsid w:val="00E42E28"/>
    <w:rsid w:val="00E42EFD"/>
    <w:rsid w:val="00E437D1"/>
    <w:rsid w:val="00E4470B"/>
    <w:rsid w:val="00E4472A"/>
    <w:rsid w:val="00E44744"/>
    <w:rsid w:val="00E451E4"/>
    <w:rsid w:val="00E45511"/>
    <w:rsid w:val="00E458A8"/>
    <w:rsid w:val="00E458BE"/>
    <w:rsid w:val="00E45A6E"/>
    <w:rsid w:val="00E45BC9"/>
    <w:rsid w:val="00E45DB5"/>
    <w:rsid w:val="00E46DB7"/>
    <w:rsid w:val="00E47649"/>
    <w:rsid w:val="00E47A98"/>
    <w:rsid w:val="00E47B4C"/>
    <w:rsid w:val="00E47E22"/>
    <w:rsid w:val="00E50276"/>
    <w:rsid w:val="00E50733"/>
    <w:rsid w:val="00E51698"/>
    <w:rsid w:val="00E51EDB"/>
    <w:rsid w:val="00E5281A"/>
    <w:rsid w:val="00E52A80"/>
    <w:rsid w:val="00E52AD6"/>
    <w:rsid w:val="00E52E60"/>
    <w:rsid w:val="00E53095"/>
    <w:rsid w:val="00E530D3"/>
    <w:rsid w:val="00E5312B"/>
    <w:rsid w:val="00E5323C"/>
    <w:rsid w:val="00E534B8"/>
    <w:rsid w:val="00E53EF2"/>
    <w:rsid w:val="00E54801"/>
    <w:rsid w:val="00E54E0C"/>
    <w:rsid w:val="00E54F6C"/>
    <w:rsid w:val="00E557AE"/>
    <w:rsid w:val="00E56491"/>
    <w:rsid w:val="00E56555"/>
    <w:rsid w:val="00E573AA"/>
    <w:rsid w:val="00E57768"/>
    <w:rsid w:val="00E578C6"/>
    <w:rsid w:val="00E5796E"/>
    <w:rsid w:val="00E6031C"/>
    <w:rsid w:val="00E60368"/>
    <w:rsid w:val="00E60575"/>
    <w:rsid w:val="00E605EE"/>
    <w:rsid w:val="00E6060F"/>
    <w:rsid w:val="00E607DB"/>
    <w:rsid w:val="00E608CA"/>
    <w:rsid w:val="00E60A3F"/>
    <w:rsid w:val="00E60AD2"/>
    <w:rsid w:val="00E60D48"/>
    <w:rsid w:val="00E60E5F"/>
    <w:rsid w:val="00E60E60"/>
    <w:rsid w:val="00E6106B"/>
    <w:rsid w:val="00E6114E"/>
    <w:rsid w:val="00E61507"/>
    <w:rsid w:val="00E6161D"/>
    <w:rsid w:val="00E61D30"/>
    <w:rsid w:val="00E61E08"/>
    <w:rsid w:val="00E623DE"/>
    <w:rsid w:val="00E62667"/>
    <w:rsid w:val="00E628A4"/>
    <w:rsid w:val="00E62B29"/>
    <w:rsid w:val="00E63262"/>
    <w:rsid w:val="00E632F2"/>
    <w:rsid w:val="00E63C31"/>
    <w:rsid w:val="00E6419C"/>
    <w:rsid w:val="00E6422F"/>
    <w:rsid w:val="00E64454"/>
    <w:rsid w:val="00E6475A"/>
    <w:rsid w:val="00E647E6"/>
    <w:rsid w:val="00E64A5D"/>
    <w:rsid w:val="00E64B1D"/>
    <w:rsid w:val="00E65384"/>
    <w:rsid w:val="00E65488"/>
    <w:rsid w:val="00E65700"/>
    <w:rsid w:val="00E65F84"/>
    <w:rsid w:val="00E676AA"/>
    <w:rsid w:val="00E6794F"/>
    <w:rsid w:val="00E67AD6"/>
    <w:rsid w:val="00E70095"/>
    <w:rsid w:val="00E70406"/>
    <w:rsid w:val="00E71083"/>
    <w:rsid w:val="00E714E2"/>
    <w:rsid w:val="00E717A4"/>
    <w:rsid w:val="00E71944"/>
    <w:rsid w:val="00E719C4"/>
    <w:rsid w:val="00E71C77"/>
    <w:rsid w:val="00E7270D"/>
    <w:rsid w:val="00E7295A"/>
    <w:rsid w:val="00E729E7"/>
    <w:rsid w:val="00E72C1B"/>
    <w:rsid w:val="00E72C9D"/>
    <w:rsid w:val="00E72E42"/>
    <w:rsid w:val="00E730EB"/>
    <w:rsid w:val="00E73738"/>
    <w:rsid w:val="00E73835"/>
    <w:rsid w:val="00E73880"/>
    <w:rsid w:val="00E73887"/>
    <w:rsid w:val="00E74BA3"/>
    <w:rsid w:val="00E74D4D"/>
    <w:rsid w:val="00E74EBD"/>
    <w:rsid w:val="00E753BD"/>
    <w:rsid w:val="00E753DA"/>
    <w:rsid w:val="00E755BE"/>
    <w:rsid w:val="00E75EF3"/>
    <w:rsid w:val="00E760A5"/>
    <w:rsid w:val="00E763BC"/>
    <w:rsid w:val="00E767B1"/>
    <w:rsid w:val="00E767F3"/>
    <w:rsid w:val="00E76C50"/>
    <w:rsid w:val="00E77B5C"/>
    <w:rsid w:val="00E800A4"/>
    <w:rsid w:val="00E800BE"/>
    <w:rsid w:val="00E80334"/>
    <w:rsid w:val="00E804B4"/>
    <w:rsid w:val="00E80E87"/>
    <w:rsid w:val="00E80F23"/>
    <w:rsid w:val="00E81087"/>
    <w:rsid w:val="00E81272"/>
    <w:rsid w:val="00E81414"/>
    <w:rsid w:val="00E8169A"/>
    <w:rsid w:val="00E81788"/>
    <w:rsid w:val="00E82B8B"/>
    <w:rsid w:val="00E832F1"/>
    <w:rsid w:val="00E83B62"/>
    <w:rsid w:val="00E83BAF"/>
    <w:rsid w:val="00E83DE1"/>
    <w:rsid w:val="00E8406F"/>
    <w:rsid w:val="00E84123"/>
    <w:rsid w:val="00E8448E"/>
    <w:rsid w:val="00E846E2"/>
    <w:rsid w:val="00E84BCF"/>
    <w:rsid w:val="00E84DAF"/>
    <w:rsid w:val="00E85125"/>
    <w:rsid w:val="00E85300"/>
    <w:rsid w:val="00E854E8"/>
    <w:rsid w:val="00E85DCD"/>
    <w:rsid w:val="00E861BD"/>
    <w:rsid w:val="00E8622C"/>
    <w:rsid w:val="00E8652B"/>
    <w:rsid w:val="00E86747"/>
    <w:rsid w:val="00E86EF0"/>
    <w:rsid w:val="00E870FD"/>
    <w:rsid w:val="00E873A4"/>
    <w:rsid w:val="00E874E5"/>
    <w:rsid w:val="00E87508"/>
    <w:rsid w:val="00E876A8"/>
    <w:rsid w:val="00E87908"/>
    <w:rsid w:val="00E87975"/>
    <w:rsid w:val="00E87F3D"/>
    <w:rsid w:val="00E90323"/>
    <w:rsid w:val="00E9128E"/>
    <w:rsid w:val="00E912AF"/>
    <w:rsid w:val="00E9145F"/>
    <w:rsid w:val="00E9184A"/>
    <w:rsid w:val="00E91A2C"/>
    <w:rsid w:val="00E91E7A"/>
    <w:rsid w:val="00E91E94"/>
    <w:rsid w:val="00E921FF"/>
    <w:rsid w:val="00E92218"/>
    <w:rsid w:val="00E92318"/>
    <w:rsid w:val="00E925C5"/>
    <w:rsid w:val="00E92812"/>
    <w:rsid w:val="00E92D6C"/>
    <w:rsid w:val="00E92E16"/>
    <w:rsid w:val="00E92F97"/>
    <w:rsid w:val="00E93121"/>
    <w:rsid w:val="00E93B18"/>
    <w:rsid w:val="00E94825"/>
    <w:rsid w:val="00E9484C"/>
    <w:rsid w:val="00E94A6E"/>
    <w:rsid w:val="00E961B5"/>
    <w:rsid w:val="00E9639F"/>
    <w:rsid w:val="00E9650A"/>
    <w:rsid w:val="00E96690"/>
    <w:rsid w:val="00E96C7F"/>
    <w:rsid w:val="00E96D09"/>
    <w:rsid w:val="00E96ECF"/>
    <w:rsid w:val="00E96FDF"/>
    <w:rsid w:val="00E97256"/>
    <w:rsid w:val="00E975F9"/>
    <w:rsid w:val="00E97761"/>
    <w:rsid w:val="00E97BBD"/>
    <w:rsid w:val="00EA0347"/>
    <w:rsid w:val="00EA0654"/>
    <w:rsid w:val="00EA07DC"/>
    <w:rsid w:val="00EA0B49"/>
    <w:rsid w:val="00EA0BC0"/>
    <w:rsid w:val="00EA0C86"/>
    <w:rsid w:val="00EA11E4"/>
    <w:rsid w:val="00EA1960"/>
    <w:rsid w:val="00EA1A73"/>
    <w:rsid w:val="00EA2132"/>
    <w:rsid w:val="00EA228F"/>
    <w:rsid w:val="00EA2795"/>
    <w:rsid w:val="00EA2BEA"/>
    <w:rsid w:val="00EA2DEA"/>
    <w:rsid w:val="00EA35AB"/>
    <w:rsid w:val="00EA35DA"/>
    <w:rsid w:val="00EA3999"/>
    <w:rsid w:val="00EA3D51"/>
    <w:rsid w:val="00EA3DDA"/>
    <w:rsid w:val="00EA3FE6"/>
    <w:rsid w:val="00EA41D8"/>
    <w:rsid w:val="00EA4488"/>
    <w:rsid w:val="00EA4E7F"/>
    <w:rsid w:val="00EA52AB"/>
    <w:rsid w:val="00EA536F"/>
    <w:rsid w:val="00EA53DE"/>
    <w:rsid w:val="00EA64BC"/>
    <w:rsid w:val="00EA661B"/>
    <w:rsid w:val="00EA6E66"/>
    <w:rsid w:val="00EA72D8"/>
    <w:rsid w:val="00EA7E4B"/>
    <w:rsid w:val="00EA7F1A"/>
    <w:rsid w:val="00EB0073"/>
    <w:rsid w:val="00EB0261"/>
    <w:rsid w:val="00EB02E4"/>
    <w:rsid w:val="00EB03A3"/>
    <w:rsid w:val="00EB0AA3"/>
    <w:rsid w:val="00EB0B3B"/>
    <w:rsid w:val="00EB0E69"/>
    <w:rsid w:val="00EB11EB"/>
    <w:rsid w:val="00EB1428"/>
    <w:rsid w:val="00EB15CB"/>
    <w:rsid w:val="00EB186B"/>
    <w:rsid w:val="00EB19A7"/>
    <w:rsid w:val="00EB1A1A"/>
    <w:rsid w:val="00EB1E7B"/>
    <w:rsid w:val="00EB1FED"/>
    <w:rsid w:val="00EB2312"/>
    <w:rsid w:val="00EB25D1"/>
    <w:rsid w:val="00EB2830"/>
    <w:rsid w:val="00EB2D9C"/>
    <w:rsid w:val="00EB2EF6"/>
    <w:rsid w:val="00EB2FE4"/>
    <w:rsid w:val="00EB3048"/>
    <w:rsid w:val="00EB323C"/>
    <w:rsid w:val="00EB3349"/>
    <w:rsid w:val="00EB370D"/>
    <w:rsid w:val="00EB3BEA"/>
    <w:rsid w:val="00EB3F55"/>
    <w:rsid w:val="00EB41B1"/>
    <w:rsid w:val="00EB43A8"/>
    <w:rsid w:val="00EB4F77"/>
    <w:rsid w:val="00EB5747"/>
    <w:rsid w:val="00EB5E1A"/>
    <w:rsid w:val="00EB613D"/>
    <w:rsid w:val="00EB6307"/>
    <w:rsid w:val="00EB677F"/>
    <w:rsid w:val="00EB6E8E"/>
    <w:rsid w:val="00EB6EE7"/>
    <w:rsid w:val="00EB6F4E"/>
    <w:rsid w:val="00EB6FEB"/>
    <w:rsid w:val="00EB71D0"/>
    <w:rsid w:val="00EB7CC8"/>
    <w:rsid w:val="00EC033F"/>
    <w:rsid w:val="00EC03BA"/>
    <w:rsid w:val="00EC07D2"/>
    <w:rsid w:val="00EC0DC7"/>
    <w:rsid w:val="00EC0E7B"/>
    <w:rsid w:val="00EC119E"/>
    <w:rsid w:val="00EC1411"/>
    <w:rsid w:val="00EC1806"/>
    <w:rsid w:val="00EC1FF6"/>
    <w:rsid w:val="00EC28A1"/>
    <w:rsid w:val="00EC2903"/>
    <w:rsid w:val="00EC2EDF"/>
    <w:rsid w:val="00EC3627"/>
    <w:rsid w:val="00EC3736"/>
    <w:rsid w:val="00EC421B"/>
    <w:rsid w:val="00EC43A8"/>
    <w:rsid w:val="00EC4477"/>
    <w:rsid w:val="00EC4CA8"/>
    <w:rsid w:val="00EC4E07"/>
    <w:rsid w:val="00EC4E65"/>
    <w:rsid w:val="00EC4E6B"/>
    <w:rsid w:val="00EC512C"/>
    <w:rsid w:val="00EC5B12"/>
    <w:rsid w:val="00EC623D"/>
    <w:rsid w:val="00EC6BDB"/>
    <w:rsid w:val="00EC6D6C"/>
    <w:rsid w:val="00EC6EDA"/>
    <w:rsid w:val="00EC6F41"/>
    <w:rsid w:val="00EC73A9"/>
    <w:rsid w:val="00EC7952"/>
    <w:rsid w:val="00EC7DD9"/>
    <w:rsid w:val="00EC7FBC"/>
    <w:rsid w:val="00ED02A0"/>
    <w:rsid w:val="00ED0302"/>
    <w:rsid w:val="00ED0878"/>
    <w:rsid w:val="00ED08E3"/>
    <w:rsid w:val="00ED1BCE"/>
    <w:rsid w:val="00ED1E6A"/>
    <w:rsid w:val="00ED1EAE"/>
    <w:rsid w:val="00ED2258"/>
    <w:rsid w:val="00ED23C5"/>
    <w:rsid w:val="00ED24DA"/>
    <w:rsid w:val="00ED25B5"/>
    <w:rsid w:val="00ED2A03"/>
    <w:rsid w:val="00ED2B52"/>
    <w:rsid w:val="00ED3007"/>
    <w:rsid w:val="00ED3081"/>
    <w:rsid w:val="00ED3D28"/>
    <w:rsid w:val="00ED3F80"/>
    <w:rsid w:val="00ED41D4"/>
    <w:rsid w:val="00ED41F6"/>
    <w:rsid w:val="00ED4982"/>
    <w:rsid w:val="00ED4A84"/>
    <w:rsid w:val="00ED5255"/>
    <w:rsid w:val="00ED5895"/>
    <w:rsid w:val="00ED5A88"/>
    <w:rsid w:val="00ED61D9"/>
    <w:rsid w:val="00ED6210"/>
    <w:rsid w:val="00ED66D9"/>
    <w:rsid w:val="00ED7239"/>
    <w:rsid w:val="00ED738A"/>
    <w:rsid w:val="00ED7435"/>
    <w:rsid w:val="00ED74D6"/>
    <w:rsid w:val="00ED7B26"/>
    <w:rsid w:val="00ED7D36"/>
    <w:rsid w:val="00ED7ED2"/>
    <w:rsid w:val="00EE00C3"/>
    <w:rsid w:val="00EE05D3"/>
    <w:rsid w:val="00EE0940"/>
    <w:rsid w:val="00EE0A44"/>
    <w:rsid w:val="00EE0A91"/>
    <w:rsid w:val="00EE15EF"/>
    <w:rsid w:val="00EE1722"/>
    <w:rsid w:val="00EE1D0C"/>
    <w:rsid w:val="00EE1F71"/>
    <w:rsid w:val="00EE2988"/>
    <w:rsid w:val="00EE2B9D"/>
    <w:rsid w:val="00EE2CF6"/>
    <w:rsid w:val="00EE2F46"/>
    <w:rsid w:val="00EE2FC7"/>
    <w:rsid w:val="00EE308D"/>
    <w:rsid w:val="00EE34CF"/>
    <w:rsid w:val="00EE35DC"/>
    <w:rsid w:val="00EE367D"/>
    <w:rsid w:val="00EE3960"/>
    <w:rsid w:val="00EE4577"/>
    <w:rsid w:val="00EE4D2F"/>
    <w:rsid w:val="00EE504E"/>
    <w:rsid w:val="00EE5222"/>
    <w:rsid w:val="00EE5711"/>
    <w:rsid w:val="00EE5D51"/>
    <w:rsid w:val="00EE5F8C"/>
    <w:rsid w:val="00EE6181"/>
    <w:rsid w:val="00EE623F"/>
    <w:rsid w:val="00EE63AF"/>
    <w:rsid w:val="00EE6F82"/>
    <w:rsid w:val="00EE7169"/>
    <w:rsid w:val="00EE7BE9"/>
    <w:rsid w:val="00EF05C3"/>
    <w:rsid w:val="00EF0613"/>
    <w:rsid w:val="00EF0B2A"/>
    <w:rsid w:val="00EF0DFC"/>
    <w:rsid w:val="00EF127E"/>
    <w:rsid w:val="00EF159D"/>
    <w:rsid w:val="00EF1644"/>
    <w:rsid w:val="00EF1A34"/>
    <w:rsid w:val="00EF2550"/>
    <w:rsid w:val="00EF27E2"/>
    <w:rsid w:val="00EF27FA"/>
    <w:rsid w:val="00EF2C1F"/>
    <w:rsid w:val="00EF2DAA"/>
    <w:rsid w:val="00EF3034"/>
    <w:rsid w:val="00EF30AC"/>
    <w:rsid w:val="00EF34A3"/>
    <w:rsid w:val="00EF35FF"/>
    <w:rsid w:val="00EF44B6"/>
    <w:rsid w:val="00EF4C3A"/>
    <w:rsid w:val="00EF5031"/>
    <w:rsid w:val="00EF51A8"/>
    <w:rsid w:val="00EF52ED"/>
    <w:rsid w:val="00EF5666"/>
    <w:rsid w:val="00EF64C2"/>
    <w:rsid w:val="00EF657B"/>
    <w:rsid w:val="00EF705F"/>
    <w:rsid w:val="00EF70CD"/>
    <w:rsid w:val="00EF7299"/>
    <w:rsid w:val="00EF77DD"/>
    <w:rsid w:val="00EF79AD"/>
    <w:rsid w:val="00EF7E12"/>
    <w:rsid w:val="00F00503"/>
    <w:rsid w:val="00F00CF0"/>
    <w:rsid w:val="00F015E5"/>
    <w:rsid w:val="00F01B0B"/>
    <w:rsid w:val="00F01BD1"/>
    <w:rsid w:val="00F0230C"/>
    <w:rsid w:val="00F02A7F"/>
    <w:rsid w:val="00F02CCD"/>
    <w:rsid w:val="00F03471"/>
    <w:rsid w:val="00F03578"/>
    <w:rsid w:val="00F03D7C"/>
    <w:rsid w:val="00F04214"/>
    <w:rsid w:val="00F051E1"/>
    <w:rsid w:val="00F054E3"/>
    <w:rsid w:val="00F054EA"/>
    <w:rsid w:val="00F06466"/>
    <w:rsid w:val="00F06500"/>
    <w:rsid w:val="00F0694F"/>
    <w:rsid w:val="00F06A5D"/>
    <w:rsid w:val="00F06DA8"/>
    <w:rsid w:val="00F071E8"/>
    <w:rsid w:val="00F072B8"/>
    <w:rsid w:val="00F07393"/>
    <w:rsid w:val="00F0756E"/>
    <w:rsid w:val="00F076A0"/>
    <w:rsid w:val="00F07839"/>
    <w:rsid w:val="00F10393"/>
    <w:rsid w:val="00F105F9"/>
    <w:rsid w:val="00F1096E"/>
    <w:rsid w:val="00F10B36"/>
    <w:rsid w:val="00F10EBF"/>
    <w:rsid w:val="00F10EE5"/>
    <w:rsid w:val="00F10F9E"/>
    <w:rsid w:val="00F12E42"/>
    <w:rsid w:val="00F13202"/>
    <w:rsid w:val="00F132FB"/>
    <w:rsid w:val="00F1351B"/>
    <w:rsid w:val="00F136A7"/>
    <w:rsid w:val="00F142B4"/>
    <w:rsid w:val="00F145DA"/>
    <w:rsid w:val="00F146CE"/>
    <w:rsid w:val="00F14D6B"/>
    <w:rsid w:val="00F15227"/>
    <w:rsid w:val="00F15A35"/>
    <w:rsid w:val="00F15F9D"/>
    <w:rsid w:val="00F16004"/>
    <w:rsid w:val="00F16B61"/>
    <w:rsid w:val="00F16CAB"/>
    <w:rsid w:val="00F16D5F"/>
    <w:rsid w:val="00F17713"/>
    <w:rsid w:val="00F1798A"/>
    <w:rsid w:val="00F17EF6"/>
    <w:rsid w:val="00F20356"/>
    <w:rsid w:val="00F20638"/>
    <w:rsid w:val="00F20645"/>
    <w:rsid w:val="00F20719"/>
    <w:rsid w:val="00F20AB9"/>
    <w:rsid w:val="00F20C1A"/>
    <w:rsid w:val="00F213AC"/>
    <w:rsid w:val="00F21892"/>
    <w:rsid w:val="00F21AC1"/>
    <w:rsid w:val="00F22AB8"/>
    <w:rsid w:val="00F22C99"/>
    <w:rsid w:val="00F22D35"/>
    <w:rsid w:val="00F23560"/>
    <w:rsid w:val="00F23ABE"/>
    <w:rsid w:val="00F23D14"/>
    <w:rsid w:val="00F24355"/>
    <w:rsid w:val="00F2441F"/>
    <w:rsid w:val="00F24A02"/>
    <w:rsid w:val="00F24C51"/>
    <w:rsid w:val="00F24C80"/>
    <w:rsid w:val="00F24F8B"/>
    <w:rsid w:val="00F25270"/>
    <w:rsid w:val="00F25514"/>
    <w:rsid w:val="00F255C4"/>
    <w:rsid w:val="00F257F3"/>
    <w:rsid w:val="00F25BF5"/>
    <w:rsid w:val="00F26081"/>
    <w:rsid w:val="00F26183"/>
    <w:rsid w:val="00F262AC"/>
    <w:rsid w:val="00F26865"/>
    <w:rsid w:val="00F26A03"/>
    <w:rsid w:val="00F26A85"/>
    <w:rsid w:val="00F26CEF"/>
    <w:rsid w:val="00F270F4"/>
    <w:rsid w:val="00F27170"/>
    <w:rsid w:val="00F272AE"/>
    <w:rsid w:val="00F274A7"/>
    <w:rsid w:val="00F274CB"/>
    <w:rsid w:val="00F2751E"/>
    <w:rsid w:val="00F30115"/>
    <w:rsid w:val="00F30455"/>
    <w:rsid w:val="00F305B0"/>
    <w:rsid w:val="00F30903"/>
    <w:rsid w:val="00F30A63"/>
    <w:rsid w:val="00F30AB7"/>
    <w:rsid w:val="00F30C30"/>
    <w:rsid w:val="00F30DA3"/>
    <w:rsid w:val="00F31471"/>
    <w:rsid w:val="00F316EB"/>
    <w:rsid w:val="00F316F6"/>
    <w:rsid w:val="00F32154"/>
    <w:rsid w:val="00F32646"/>
    <w:rsid w:val="00F327F3"/>
    <w:rsid w:val="00F32F66"/>
    <w:rsid w:val="00F3301F"/>
    <w:rsid w:val="00F33911"/>
    <w:rsid w:val="00F33AD8"/>
    <w:rsid w:val="00F33EDE"/>
    <w:rsid w:val="00F34447"/>
    <w:rsid w:val="00F34A6F"/>
    <w:rsid w:val="00F34D77"/>
    <w:rsid w:val="00F351BE"/>
    <w:rsid w:val="00F358B8"/>
    <w:rsid w:val="00F35EC6"/>
    <w:rsid w:val="00F368BD"/>
    <w:rsid w:val="00F36FAF"/>
    <w:rsid w:val="00F37117"/>
    <w:rsid w:val="00F37147"/>
    <w:rsid w:val="00F37B75"/>
    <w:rsid w:val="00F37FD0"/>
    <w:rsid w:val="00F401BF"/>
    <w:rsid w:val="00F40600"/>
    <w:rsid w:val="00F40976"/>
    <w:rsid w:val="00F41317"/>
    <w:rsid w:val="00F417DB"/>
    <w:rsid w:val="00F42121"/>
    <w:rsid w:val="00F42312"/>
    <w:rsid w:val="00F4272F"/>
    <w:rsid w:val="00F42FB0"/>
    <w:rsid w:val="00F438A5"/>
    <w:rsid w:val="00F43CAF"/>
    <w:rsid w:val="00F43E89"/>
    <w:rsid w:val="00F441BA"/>
    <w:rsid w:val="00F443A4"/>
    <w:rsid w:val="00F4453D"/>
    <w:rsid w:val="00F461D0"/>
    <w:rsid w:val="00F46580"/>
    <w:rsid w:val="00F46E05"/>
    <w:rsid w:val="00F46E9C"/>
    <w:rsid w:val="00F46F20"/>
    <w:rsid w:val="00F46F3E"/>
    <w:rsid w:val="00F4719D"/>
    <w:rsid w:val="00F4729A"/>
    <w:rsid w:val="00F479E0"/>
    <w:rsid w:val="00F50296"/>
    <w:rsid w:val="00F505CA"/>
    <w:rsid w:val="00F51104"/>
    <w:rsid w:val="00F51899"/>
    <w:rsid w:val="00F51E6F"/>
    <w:rsid w:val="00F52578"/>
    <w:rsid w:val="00F52C5D"/>
    <w:rsid w:val="00F52CE9"/>
    <w:rsid w:val="00F53299"/>
    <w:rsid w:val="00F535EF"/>
    <w:rsid w:val="00F53C5B"/>
    <w:rsid w:val="00F53CF7"/>
    <w:rsid w:val="00F540DB"/>
    <w:rsid w:val="00F54635"/>
    <w:rsid w:val="00F54B3C"/>
    <w:rsid w:val="00F550D8"/>
    <w:rsid w:val="00F55276"/>
    <w:rsid w:val="00F55282"/>
    <w:rsid w:val="00F552B0"/>
    <w:rsid w:val="00F55704"/>
    <w:rsid w:val="00F558A5"/>
    <w:rsid w:val="00F55E09"/>
    <w:rsid w:val="00F563B2"/>
    <w:rsid w:val="00F56FEF"/>
    <w:rsid w:val="00F578FB"/>
    <w:rsid w:val="00F606B0"/>
    <w:rsid w:val="00F6113F"/>
    <w:rsid w:val="00F61447"/>
    <w:rsid w:val="00F616B6"/>
    <w:rsid w:val="00F61F8A"/>
    <w:rsid w:val="00F627F4"/>
    <w:rsid w:val="00F62E4C"/>
    <w:rsid w:val="00F63054"/>
    <w:rsid w:val="00F631D2"/>
    <w:rsid w:val="00F63855"/>
    <w:rsid w:val="00F64180"/>
    <w:rsid w:val="00F6425C"/>
    <w:rsid w:val="00F64510"/>
    <w:rsid w:val="00F6462C"/>
    <w:rsid w:val="00F64A5E"/>
    <w:rsid w:val="00F64F91"/>
    <w:rsid w:val="00F651D8"/>
    <w:rsid w:val="00F653E1"/>
    <w:rsid w:val="00F656B6"/>
    <w:rsid w:val="00F656EC"/>
    <w:rsid w:val="00F66064"/>
    <w:rsid w:val="00F6650C"/>
    <w:rsid w:val="00F66524"/>
    <w:rsid w:val="00F66A2E"/>
    <w:rsid w:val="00F66EF9"/>
    <w:rsid w:val="00F67506"/>
    <w:rsid w:val="00F67C29"/>
    <w:rsid w:val="00F67D79"/>
    <w:rsid w:val="00F7065F"/>
    <w:rsid w:val="00F70F14"/>
    <w:rsid w:val="00F71A01"/>
    <w:rsid w:val="00F723F0"/>
    <w:rsid w:val="00F728A0"/>
    <w:rsid w:val="00F72B32"/>
    <w:rsid w:val="00F72E60"/>
    <w:rsid w:val="00F73143"/>
    <w:rsid w:val="00F73D53"/>
    <w:rsid w:val="00F74089"/>
    <w:rsid w:val="00F744A6"/>
    <w:rsid w:val="00F74A36"/>
    <w:rsid w:val="00F74BBB"/>
    <w:rsid w:val="00F75BE1"/>
    <w:rsid w:val="00F76209"/>
    <w:rsid w:val="00F762BE"/>
    <w:rsid w:val="00F76480"/>
    <w:rsid w:val="00F7770D"/>
    <w:rsid w:val="00F80417"/>
    <w:rsid w:val="00F80A6E"/>
    <w:rsid w:val="00F810A7"/>
    <w:rsid w:val="00F8131C"/>
    <w:rsid w:val="00F8147B"/>
    <w:rsid w:val="00F816A7"/>
    <w:rsid w:val="00F81A87"/>
    <w:rsid w:val="00F81C36"/>
    <w:rsid w:val="00F824BF"/>
    <w:rsid w:val="00F8269B"/>
    <w:rsid w:val="00F8274A"/>
    <w:rsid w:val="00F82D82"/>
    <w:rsid w:val="00F830E6"/>
    <w:rsid w:val="00F839CF"/>
    <w:rsid w:val="00F83ECD"/>
    <w:rsid w:val="00F8477A"/>
    <w:rsid w:val="00F84D00"/>
    <w:rsid w:val="00F858C4"/>
    <w:rsid w:val="00F85E63"/>
    <w:rsid w:val="00F86797"/>
    <w:rsid w:val="00F86BEF"/>
    <w:rsid w:val="00F86DFB"/>
    <w:rsid w:val="00F871F4"/>
    <w:rsid w:val="00F8720D"/>
    <w:rsid w:val="00F873E7"/>
    <w:rsid w:val="00F87469"/>
    <w:rsid w:val="00F875CE"/>
    <w:rsid w:val="00F87677"/>
    <w:rsid w:val="00F87849"/>
    <w:rsid w:val="00F87954"/>
    <w:rsid w:val="00F87D20"/>
    <w:rsid w:val="00F87E1A"/>
    <w:rsid w:val="00F90273"/>
    <w:rsid w:val="00F902CE"/>
    <w:rsid w:val="00F9031D"/>
    <w:rsid w:val="00F90414"/>
    <w:rsid w:val="00F90427"/>
    <w:rsid w:val="00F9091C"/>
    <w:rsid w:val="00F90A7D"/>
    <w:rsid w:val="00F911DB"/>
    <w:rsid w:val="00F91421"/>
    <w:rsid w:val="00F91491"/>
    <w:rsid w:val="00F91CBE"/>
    <w:rsid w:val="00F91F24"/>
    <w:rsid w:val="00F91FFC"/>
    <w:rsid w:val="00F92366"/>
    <w:rsid w:val="00F92792"/>
    <w:rsid w:val="00F92CF7"/>
    <w:rsid w:val="00F92EE7"/>
    <w:rsid w:val="00F9333D"/>
    <w:rsid w:val="00F933EF"/>
    <w:rsid w:val="00F9357D"/>
    <w:rsid w:val="00F939DD"/>
    <w:rsid w:val="00F93AE7"/>
    <w:rsid w:val="00F94166"/>
    <w:rsid w:val="00F944FD"/>
    <w:rsid w:val="00F94513"/>
    <w:rsid w:val="00F945A6"/>
    <w:rsid w:val="00F949AF"/>
    <w:rsid w:val="00F949E1"/>
    <w:rsid w:val="00F9523B"/>
    <w:rsid w:val="00F953E7"/>
    <w:rsid w:val="00F96281"/>
    <w:rsid w:val="00F965B0"/>
    <w:rsid w:val="00F967BC"/>
    <w:rsid w:val="00F96AEF"/>
    <w:rsid w:val="00F96C22"/>
    <w:rsid w:val="00F96DC5"/>
    <w:rsid w:val="00F96E00"/>
    <w:rsid w:val="00F9720F"/>
    <w:rsid w:val="00F9798F"/>
    <w:rsid w:val="00FA0239"/>
    <w:rsid w:val="00FA054A"/>
    <w:rsid w:val="00FA0C0E"/>
    <w:rsid w:val="00FA0E8B"/>
    <w:rsid w:val="00FA0EBC"/>
    <w:rsid w:val="00FA1142"/>
    <w:rsid w:val="00FA12B2"/>
    <w:rsid w:val="00FA2068"/>
    <w:rsid w:val="00FA277C"/>
    <w:rsid w:val="00FA338F"/>
    <w:rsid w:val="00FA3A92"/>
    <w:rsid w:val="00FA3D25"/>
    <w:rsid w:val="00FA3F18"/>
    <w:rsid w:val="00FA506C"/>
    <w:rsid w:val="00FA51C0"/>
    <w:rsid w:val="00FA59F0"/>
    <w:rsid w:val="00FA6AFF"/>
    <w:rsid w:val="00FA6FC4"/>
    <w:rsid w:val="00FA73BF"/>
    <w:rsid w:val="00FA76D5"/>
    <w:rsid w:val="00FA77C3"/>
    <w:rsid w:val="00FA78A2"/>
    <w:rsid w:val="00FB0890"/>
    <w:rsid w:val="00FB08AD"/>
    <w:rsid w:val="00FB095E"/>
    <w:rsid w:val="00FB1095"/>
    <w:rsid w:val="00FB1132"/>
    <w:rsid w:val="00FB172E"/>
    <w:rsid w:val="00FB1C33"/>
    <w:rsid w:val="00FB1E64"/>
    <w:rsid w:val="00FB1F74"/>
    <w:rsid w:val="00FB1FB8"/>
    <w:rsid w:val="00FB2D33"/>
    <w:rsid w:val="00FB3119"/>
    <w:rsid w:val="00FB3CF6"/>
    <w:rsid w:val="00FB4614"/>
    <w:rsid w:val="00FB46F7"/>
    <w:rsid w:val="00FB4734"/>
    <w:rsid w:val="00FB4A3A"/>
    <w:rsid w:val="00FB4D4F"/>
    <w:rsid w:val="00FB4E58"/>
    <w:rsid w:val="00FB5647"/>
    <w:rsid w:val="00FB585A"/>
    <w:rsid w:val="00FB5C6E"/>
    <w:rsid w:val="00FB5DD8"/>
    <w:rsid w:val="00FB64EC"/>
    <w:rsid w:val="00FB6867"/>
    <w:rsid w:val="00FB69D6"/>
    <w:rsid w:val="00FB6C62"/>
    <w:rsid w:val="00FB7062"/>
    <w:rsid w:val="00FB716F"/>
    <w:rsid w:val="00FC01F2"/>
    <w:rsid w:val="00FC028F"/>
    <w:rsid w:val="00FC04A5"/>
    <w:rsid w:val="00FC0AFF"/>
    <w:rsid w:val="00FC0B2C"/>
    <w:rsid w:val="00FC0F0A"/>
    <w:rsid w:val="00FC10D5"/>
    <w:rsid w:val="00FC2244"/>
    <w:rsid w:val="00FC227D"/>
    <w:rsid w:val="00FC2413"/>
    <w:rsid w:val="00FC2A01"/>
    <w:rsid w:val="00FC2A41"/>
    <w:rsid w:val="00FC2BD3"/>
    <w:rsid w:val="00FC2BF7"/>
    <w:rsid w:val="00FC33A4"/>
    <w:rsid w:val="00FC360C"/>
    <w:rsid w:val="00FC3D44"/>
    <w:rsid w:val="00FC4428"/>
    <w:rsid w:val="00FC4648"/>
    <w:rsid w:val="00FC46AB"/>
    <w:rsid w:val="00FC4D09"/>
    <w:rsid w:val="00FC4DC6"/>
    <w:rsid w:val="00FC52EC"/>
    <w:rsid w:val="00FC53C6"/>
    <w:rsid w:val="00FC5480"/>
    <w:rsid w:val="00FC5644"/>
    <w:rsid w:val="00FC5DB8"/>
    <w:rsid w:val="00FC61F0"/>
    <w:rsid w:val="00FC64AF"/>
    <w:rsid w:val="00FC6C93"/>
    <w:rsid w:val="00FC6CD5"/>
    <w:rsid w:val="00FC6DD4"/>
    <w:rsid w:val="00FC7391"/>
    <w:rsid w:val="00FC7A60"/>
    <w:rsid w:val="00FC7BE9"/>
    <w:rsid w:val="00FC7CBF"/>
    <w:rsid w:val="00FD0706"/>
    <w:rsid w:val="00FD0810"/>
    <w:rsid w:val="00FD0B42"/>
    <w:rsid w:val="00FD0CFE"/>
    <w:rsid w:val="00FD12A4"/>
    <w:rsid w:val="00FD17DD"/>
    <w:rsid w:val="00FD1874"/>
    <w:rsid w:val="00FD1CEA"/>
    <w:rsid w:val="00FD214C"/>
    <w:rsid w:val="00FD24B6"/>
    <w:rsid w:val="00FD351F"/>
    <w:rsid w:val="00FD3937"/>
    <w:rsid w:val="00FD3A41"/>
    <w:rsid w:val="00FD3C68"/>
    <w:rsid w:val="00FD3D2D"/>
    <w:rsid w:val="00FD44D8"/>
    <w:rsid w:val="00FD4939"/>
    <w:rsid w:val="00FD4B2E"/>
    <w:rsid w:val="00FD51C7"/>
    <w:rsid w:val="00FD5256"/>
    <w:rsid w:val="00FD59E6"/>
    <w:rsid w:val="00FD5EA0"/>
    <w:rsid w:val="00FD6154"/>
    <w:rsid w:val="00FD6265"/>
    <w:rsid w:val="00FD654E"/>
    <w:rsid w:val="00FD6AAF"/>
    <w:rsid w:val="00FD6AE9"/>
    <w:rsid w:val="00FD6EA2"/>
    <w:rsid w:val="00FD70DF"/>
    <w:rsid w:val="00FD774D"/>
    <w:rsid w:val="00FD7889"/>
    <w:rsid w:val="00FD7A1E"/>
    <w:rsid w:val="00FE03AC"/>
    <w:rsid w:val="00FE0A1F"/>
    <w:rsid w:val="00FE0FBF"/>
    <w:rsid w:val="00FE10A8"/>
    <w:rsid w:val="00FE189A"/>
    <w:rsid w:val="00FE1EBA"/>
    <w:rsid w:val="00FE2DEA"/>
    <w:rsid w:val="00FE2DFE"/>
    <w:rsid w:val="00FE2F6F"/>
    <w:rsid w:val="00FE2FF2"/>
    <w:rsid w:val="00FE467C"/>
    <w:rsid w:val="00FE55E7"/>
    <w:rsid w:val="00FE5B36"/>
    <w:rsid w:val="00FE5BFE"/>
    <w:rsid w:val="00FE5C3E"/>
    <w:rsid w:val="00FE60D6"/>
    <w:rsid w:val="00FE65FA"/>
    <w:rsid w:val="00FE6BC3"/>
    <w:rsid w:val="00FE6EC8"/>
    <w:rsid w:val="00FE6FAE"/>
    <w:rsid w:val="00FE750A"/>
    <w:rsid w:val="00FE759E"/>
    <w:rsid w:val="00FE7636"/>
    <w:rsid w:val="00FE7862"/>
    <w:rsid w:val="00FE7D59"/>
    <w:rsid w:val="00FF00E8"/>
    <w:rsid w:val="00FF0499"/>
    <w:rsid w:val="00FF0767"/>
    <w:rsid w:val="00FF0AF5"/>
    <w:rsid w:val="00FF202F"/>
    <w:rsid w:val="00FF24C5"/>
    <w:rsid w:val="00FF27E9"/>
    <w:rsid w:val="00FF31E9"/>
    <w:rsid w:val="00FF358A"/>
    <w:rsid w:val="00FF3C74"/>
    <w:rsid w:val="00FF447C"/>
    <w:rsid w:val="00FF4C44"/>
    <w:rsid w:val="00FF52DE"/>
    <w:rsid w:val="00FF5979"/>
    <w:rsid w:val="00FF5C7A"/>
    <w:rsid w:val="00FF5D29"/>
    <w:rsid w:val="00FF662F"/>
    <w:rsid w:val="00FF77E4"/>
    <w:rsid w:val="00FF7836"/>
    <w:rsid w:val="00FF78D3"/>
    <w:rsid w:val="00FF7AE7"/>
    <w:rsid w:val="00FF7D71"/>
    <w:rsid w:val="00FF7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dz-B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04B1E35"/>
  <w15:docId w15:val="{93404086-FD78-43EA-9C8B-87B269A93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530B2"/>
    <w:rPr>
      <w:rFonts w:ascii="Book Antiqua" w:hAnsi="Book Antiqua"/>
      <w:sz w:val="23"/>
      <w:szCs w:val="23"/>
      <w:lang w:val="en-GB"/>
    </w:rPr>
  </w:style>
  <w:style w:type="paragraph" w:styleId="Heading1">
    <w:name w:val="heading 1"/>
    <w:basedOn w:val="Normal"/>
    <w:next w:val="Normal"/>
    <w:qFormat/>
    <w:rsid w:val="000B67A7"/>
    <w:pPr>
      <w:keepNext/>
      <w:outlineLvl w:val="0"/>
    </w:pPr>
    <w:rPr>
      <w:b/>
      <w:i/>
      <w:u w:val="single"/>
    </w:rPr>
  </w:style>
  <w:style w:type="paragraph" w:styleId="Heading2">
    <w:name w:val="heading 2"/>
    <w:basedOn w:val="Normal"/>
    <w:next w:val="Normal"/>
    <w:qFormat/>
    <w:rsid w:val="000B67A7"/>
    <w:pPr>
      <w:keepNext/>
      <w:jc w:val="center"/>
      <w:outlineLvl w:val="1"/>
    </w:pPr>
    <w:rPr>
      <w:b/>
      <w:bCs/>
      <w:sz w:val="28"/>
    </w:rPr>
  </w:style>
  <w:style w:type="paragraph" w:styleId="Heading3">
    <w:name w:val="heading 3"/>
    <w:basedOn w:val="Normal"/>
    <w:next w:val="Normal"/>
    <w:qFormat/>
    <w:rsid w:val="000B67A7"/>
    <w:pPr>
      <w:keepNext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rsid w:val="000B67A7"/>
    <w:pPr>
      <w:keepNext/>
      <w:ind w:left="5760"/>
      <w:jc w:val="center"/>
      <w:outlineLvl w:val="3"/>
    </w:pPr>
    <w:rPr>
      <w:b/>
      <w:bCs/>
      <w:sz w:val="28"/>
    </w:rPr>
  </w:style>
  <w:style w:type="paragraph" w:styleId="Heading5">
    <w:name w:val="heading 5"/>
    <w:basedOn w:val="Normal"/>
    <w:next w:val="Normal"/>
    <w:qFormat/>
    <w:rsid w:val="000B67A7"/>
    <w:pPr>
      <w:keepNext/>
      <w:jc w:val="center"/>
      <w:outlineLvl w:val="4"/>
    </w:pPr>
    <w:rPr>
      <w:b/>
      <w:bCs/>
      <w:sz w:val="28"/>
      <w:u w:val="single"/>
    </w:rPr>
  </w:style>
  <w:style w:type="paragraph" w:styleId="Heading6">
    <w:name w:val="heading 6"/>
    <w:basedOn w:val="Normal"/>
    <w:next w:val="Normal"/>
    <w:qFormat/>
    <w:rsid w:val="000B67A7"/>
    <w:pPr>
      <w:keepNext/>
      <w:jc w:val="both"/>
      <w:outlineLvl w:val="5"/>
    </w:pPr>
    <w:rPr>
      <w:i/>
      <w:iCs/>
      <w:sz w:val="28"/>
      <w:u w:val="single"/>
    </w:rPr>
  </w:style>
  <w:style w:type="paragraph" w:styleId="Heading7">
    <w:name w:val="heading 7"/>
    <w:basedOn w:val="Normal"/>
    <w:next w:val="Normal"/>
    <w:qFormat/>
    <w:rsid w:val="000B67A7"/>
    <w:pPr>
      <w:keepNext/>
      <w:outlineLvl w:val="6"/>
    </w:pPr>
    <w:rPr>
      <w:b/>
      <w:bCs/>
      <w:sz w:val="28"/>
    </w:rPr>
  </w:style>
  <w:style w:type="paragraph" w:styleId="Heading8">
    <w:name w:val="heading 8"/>
    <w:basedOn w:val="Normal"/>
    <w:next w:val="Normal"/>
    <w:qFormat/>
    <w:rsid w:val="000B67A7"/>
    <w:pPr>
      <w:keepNext/>
      <w:jc w:val="center"/>
      <w:outlineLvl w:val="7"/>
    </w:pPr>
    <w:rPr>
      <w:b/>
      <w:bCs/>
      <w:sz w:val="32"/>
      <w:u w:val="single"/>
    </w:rPr>
  </w:style>
  <w:style w:type="paragraph" w:styleId="Heading9">
    <w:name w:val="heading 9"/>
    <w:basedOn w:val="Normal"/>
    <w:next w:val="Normal"/>
    <w:qFormat/>
    <w:rsid w:val="000B67A7"/>
    <w:pPr>
      <w:keepNext/>
      <w:ind w:left="5760" w:right="-180"/>
      <w:jc w:val="center"/>
      <w:outlineLvl w:val="8"/>
    </w:pPr>
    <w:rPr>
      <w:rFonts w:ascii="Courier New" w:hAnsi="Courier New" w:cs="Courier New"/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0B67A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B67A7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0B67A7"/>
    <w:pPr>
      <w:jc w:val="both"/>
    </w:pPr>
  </w:style>
  <w:style w:type="character" w:styleId="Hyperlink">
    <w:name w:val="Hyperlink"/>
    <w:basedOn w:val="DefaultParagraphFont"/>
    <w:rsid w:val="000B67A7"/>
    <w:rPr>
      <w:color w:val="0000FF"/>
      <w:u w:val="single"/>
    </w:rPr>
  </w:style>
  <w:style w:type="paragraph" w:styleId="BodyText2">
    <w:name w:val="Body Text 2"/>
    <w:basedOn w:val="Normal"/>
    <w:rsid w:val="000B67A7"/>
    <w:pPr>
      <w:jc w:val="both"/>
    </w:pPr>
    <w:rPr>
      <w:sz w:val="28"/>
    </w:rPr>
  </w:style>
  <w:style w:type="paragraph" w:styleId="BodyText3">
    <w:name w:val="Body Text 3"/>
    <w:basedOn w:val="Normal"/>
    <w:rsid w:val="000B67A7"/>
    <w:pPr>
      <w:ind w:right="-180"/>
      <w:jc w:val="both"/>
    </w:pPr>
  </w:style>
  <w:style w:type="paragraph" w:styleId="BlockText">
    <w:name w:val="Block Text"/>
    <w:basedOn w:val="Normal"/>
    <w:rsid w:val="000B67A7"/>
    <w:pPr>
      <w:ind w:left="360" w:right="-180"/>
      <w:jc w:val="both"/>
    </w:pPr>
  </w:style>
  <w:style w:type="paragraph" w:styleId="BodyTextIndent">
    <w:name w:val="Body Text Indent"/>
    <w:basedOn w:val="Normal"/>
    <w:rsid w:val="000B67A7"/>
    <w:pPr>
      <w:ind w:left="1440"/>
    </w:pPr>
  </w:style>
  <w:style w:type="character" w:styleId="FollowedHyperlink">
    <w:name w:val="FollowedHyperlink"/>
    <w:basedOn w:val="DefaultParagraphFont"/>
    <w:rsid w:val="000B67A7"/>
    <w:rPr>
      <w:color w:val="800080"/>
      <w:u w:val="single"/>
    </w:rPr>
  </w:style>
  <w:style w:type="paragraph" w:styleId="BodyTextIndent2">
    <w:name w:val="Body Text Indent 2"/>
    <w:basedOn w:val="Normal"/>
    <w:rsid w:val="000B67A7"/>
    <w:pPr>
      <w:ind w:left="720"/>
      <w:jc w:val="both"/>
    </w:pPr>
    <w:rPr>
      <w:sz w:val="22"/>
    </w:rPr>
  </w:style>
  <w:style w:type="paragraph" w:styleId="Title">
    <w:name w:val="Title"/>
    <w:basedOn w:val="Normal"/>
    <w:qFormat/>
    <w:rsid w:val="000B67A7"/>
    <w:pPr>
      <w:jc w:val="center"/>
    </w:pPr>
    <w:rPr>
      <w:b/>
      <w:bCs/>
      <w:szCs w:val="24"/>
      <w:u w:val="single"/>
    </w:rPr>
  </w:style>
  <w:style w:type="paragraph" w:customStyle="1" w:styleId="Default">
    <w:name w:val="Default"/>
    <w:rsid w:val="000B67A7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M3">
    <w:name w:val="CM3"/>
    <w:basedOn w:val="Default"/>
    <w:next w:val="Default"/>
    <w:rsid w:val="000B67A7"/>
    <w:pPr>
      <w:spacing w:after="255"/>
    </w:pPr>
    <w:rPr>
      <w:color w:val="auto"/>
    </w:rPr>
  </w:style>
  <w:style w:type="paragraph" w:customStyle="1" w:styleId="CM4">
    <w:name w:val="CM4"/>
    <w:basedOn w:val="Default"/>
    <w:next w:val="Default"/>
    <w:rsid w:val="000B67A7"/>
    <w:pPr>
      <w:spacing w:after="80"/>
    </w:pPr>
    <w:rPr>
      <w:color w:val="auto"/>
    </w:rPr>
  </w:style>
  <w:style w:type="table" w:styleId="TableGrid">
    <w:name w:val="Table Grid"/>
    <w:basedOn w:val="TableNormal"/>
    <w:uiPriority w:val="59"/>
    <w:rsid w:val="003F16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C7420D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rsid w:val="00CE607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3A06E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NoSpacing">
    <w:name w:val="No Spacing"/>
    <w:link w:val="NoSpacingChar"/>
    <w:uiPriority w:val="1"/>
    <w:qFormat/>
    <w:rsid w:val="00926812"/>
    <w:rPr>
      <w:rFonts w:ascii="Calibri" w:hAnsi="Calibri"/>
      <w:sz w:val="22"/>
      <w:szCs w:val="22"/>
    </w:rPr>
  </w:style>
  <w:style w:type="character" w:styleId="Emphasis">
    <w:name w:val="Emphasis"/>
    <w:basedOn w:val="DefaultParagraphFont"/>
    <w:uiPriority w:val="20"/>
    <w:qFormat/>
    <w:rsid w:val="00676FB8"/>
    <w:rPr>
      <w:i/>
      <w:iCs/>
    </w:rPr>
  </w:style>
  <w:style w:type="character" w:customStyle="1" w:styleId="apple-style-span">
    <w:name w:val="apple-style-span"/>
    <w:basedOn w:val="DefaultParagraphFont"/>
    <w:rsid w:val="00114CD6"/>
  </w:style>
  <w:style w:type="paragraph" w:customStyle="1" w:styleId="CharCharChar">
    <w:name w:val="Char Char Char"/>
    <w:basedOn w:val="Normal"/>
    <w:rsid w:val="00581045"/>
    <w:pPr>
      <w:spacing w:after="160" w:line="240" w:lineRule="exact"/>
    </w:pPr>
    <w:rPr>
      <w:rFonts w:ascii="Arial" w:hAnsi="Arial" w:cs="Arial"/>
      <w:b/>
      <w:sz w:val="20"/>
      <w:szCs w:val="20"/>
      <w:lang w:val="en-US"/>
    </w:rPr>
  </w:style>
  <w:style w:type="character" w:styleId="Strong">
    <w:name w:val="Strong"/>
    <w:basedOn w:val="DefaultParagraphFont"/>
    <w:uiPriority w:val="22"/>
    <w:qFormat/>
    <w:rsid w:val="00B9706F"/>
    <w:rPr>
      <w:b/>
      <w:bCs/>
    </w:rPr>
  </w:style>
  <w:style w:type="paragraph" w:customStyle="1" w:styleId="paragraphstyle3">
    <w:name w:val="paragraph_style_3"/>
    <w:basedOn w:val="Normal"/>
    <w:rsid w:val="00DB77F9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character" w:customStyle="1" w:styleId="aufzhlungszeichen">
    <w:name w:val="aufzählungszeichen"/>
    <w:basedOn w:val="DefaultParagraphFont"/>
    <w:rsid w:val="00DB77F9"/>
  </w:style>
  <w:style w:type="paragraph" w:styleId="EndnoteText">
    <w:name w:val="endnote text"/>
    <w:basedOn w:val="Normal"/>
    <w:link w:val="EndnoteTextChar"/>
    <w:rsid w:val="00BD2159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BD2159"/>
    <w:rPr>
      <w:rFonts w:ascii="Book Antiqua" w:hAnsi="Book Antiqua"/>
      <w:lang w:val="en-GB"/>
    </w:rPr>
  </w:style>
  <w:style w:type="character" w:styleId="EndnoteReference">
    <w:name w:val="endnote reference"/>
    <w:basedOn w:val="DefaultParagraphFont"/>
    <w:rsid w:val="00BD2159"/>
    <w:rPr>
      <w:vertAlign w:val="superscript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5E2B79"/>
    <w:rPr>
      <w:rFonts w:ascii="Calibri" w:hAnsi="Calibri"/>
      <w:sz w:val="22"/>
      <w:szCs w:val="22"/>
      <w:lang w:val="en-GB"/>
    </w:rPr>
  </w:style>
  <w:style w:type="character" w:customStyle="1" w:styleId="NoSpacingChar">
    <w:name w:val="No Spacing Char"/>
    <w:link w:val="NoSpacing"/>
    <w:uiPriority w:val="1"/>
    <w:locked/>
    <w:rsid w:val="002E2539"/>
    <w:rPr>
      <w:rFonts w:ascii="Calibri" w:hAnsi="Calibri"/>
      <w:sz w:val="22"/>
      <w:szCs w:val="22"/>
    </w:rPr>
  </w:style>
  <w:style w:type="character" w:customStyle="1" w:styleId="dz">
    <w:name w:val="dz"/>
    <w:basedOn w:val="DefaultParagraphFont"/>
    <w:rsid w:val="00857F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94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90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87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994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4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79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07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076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807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2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18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81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797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819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84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70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172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637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8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64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03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156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252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angayzangmo\Application%20Data\Microsoft\Templates\Letter%20Hea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5CFA6E-DC07-42F0-9DFF-4C5956C93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 Head</Template>
  <TotalTime>2823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Ref</vt:lpstr>
    </vt:vector>
  </TitlesOfParts>
  <Company/>
  <LinksUpToDate>false</LinksUpToDate>
  <CharactersWithSpaces>1344</CharactersWithSpaces>
  <SharedDoc>false</SharedDoc>
  <HLinks>
    <vt:vector size="30" baseType="variant">
      <vt:variant>
        <vt:i4>3473496</vt:i4>
      </vt:variant>
      <vt:variant>
        <vt:i4>18</vt:i4>
      </vt:variant>
      <vt:variant>
        <vt:i4>0</vt:i4>
      </vt:variant>
      <vt:variant>
        <vt:i4>5</vt:i4>
      </vt:variant>
      <vt:variant>
        <vt:lpwstr>mailto:namgyelharry@health.gov.bt</vt:lpwstr>
      </vt:variant>
      <vt:variant>
        <vt:lpwstr/>
      </vt:variant>
      <vt:variant>
        <vt:i4>2621519</vt:i4>
      </vt:variant>
      <vt:variant>
        <vt:i4>3</vt:i4>
      </vt:variant>
      <vt:variant>
        <vt:i4>0</vt:i4>
      </vt:variant>
      <vt:variant>
        <vt:i4>5</vt:i4>
      </vt:variant>
      <vt:variant>
        <vt:lpwstr>mailto:sabita@btb.com.bt</vt:lpwstr>
      </vt:variant>
      <vt:variant>
        <vt:lpwstr/>
      </vt:variant>
      <vt:variant>
        <vt:i4>5046318</vt:i4>
      </vt:variant>
      <vt:variant>
        <vt:i4>0</vt:i4>
      </vt:variant>
      <vt:variant>
        <vt:i4>0</vt:i4>
      </vt:variant>
      <vt:variant>
        <vt:i4>5</vt:i4>
      </vt:variant>
      <vt:variant>
        <vt:lpwstr>mailto:ihrnfp@health.gov.bt</vt:lpwstr>
      </vt:variant>
      <vt:variant>
        <vt:lpwstr/>
      </vt:variant>
      <vt:variant>
        <vt:i4>4456505</vt:i4>
      </vt:variant>
      <vt:variant>
        <vt:i4>-1</vt:i4>
      </vt:variant>
      <vt:variant>
        <vt:i4>2061</vt:i4>
      </vt:variant>
      <vt:variant>
        <vt:i4>4</vt:i4>
      </vt:variant>
      <vt:variant>
        <vt:lpwstr>http://bp0.blogger.com/_rg4DBOJG-tw/RtALfS19bRI/AAAAAAAACqY/RCkuFcwjv1M/s1600-h/bhutan2008logo.jpg</vt:lpwstr>
      </vt:variant>
      <vt:variant>
        <vt:lpwstr/>
      </vt:variant>
      <vt:variant>
        <vt:i4>1376377</vt:i4>
      </vt:variant>
      <vt:variant>
        <vt:i4>-1</vt:i4>
      </vt:variant>
      <vt:variant>
        <vt:i4>2061</vt:i4>
      </vt:variant>
      <vt:variant>
        <vt:i4>1</vt:i4>
      </vt:variant>
      <vt:variant>
        <vt:lpwstr>http://bp0.blogger.com/_rg4DBOJG-tw/RtALfS19bRI/AAAAAAAACqY/RCkuFcwjv1M/s400/bhutan2008logo.jpg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</dc:title>
  <dc:creator>DOS MoH</dc:creator>
  <cp:lastModifiedBy>yosel</cp:lastModifiedBy>
  <cp:revision>101</cp:revision>
  <cp:lastPrinted>2026-10-05T05:04:00Z</cp:lastPrinted>
  <dcterms:created xsi:type="dcterms:W3CDTF">2020-06-29T06:15:00Z</dcterms:created>
  <dcterms:modified xsi:type="dcterms:W3CDTF">2026-10-05T06:07:00Z</dcterms:modified>
</cp:coreProperties>
</file>