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C168D7B" w14:textId="77777777" w:rsidR="00501A8C" w:rsidRPr="00F20FC6" w:rsidRDefault="00501A8C" w:rsidP="00501A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60" w:line="278" w:lineRule="auto"/>
        <w:jc w:val="center"/>
        <w:rPr>
          <w:rFonts w:ascii="Footlight MT Light" w:hAnsi="Footlight MT Light"/>
          <w:b/>
          <w:bCs/>
          <w:sz w:val="22"/>
          <w:szCs w:val="22"/>
        </w:rPr>
      </w:pPr>
      <w:r w:rsidRPr="00F20FC6">
        <w:rPr>
          <w:rFonts w:ascii="Footlight MT Light" w:hAnsi="Footlight MT Light"/>
          <w:b/>
          <w:bCs/>
          <w:sz w:val="22"/>
          <w:szCs w:val="22"/>
        </w:rPr>
        <w:t>STANDARD CATERING REQUISITION FORM</w:t>
      </w:r>
    </w:p>
    <w:p w14:paraId="383E8ABD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b/>
          <w:bCs/>
          <w:sz w:val="22"/>
          <w:szCs w:val="22"/>
        </w:rPr>
      </w:pPr>
      <w:r w:rsidRPr="00F20FC6">
        <w:rPr>
          <w:rFonts w:ascii="Footlight MT Light" w:hAnsi="Footlight MT Light"/>
          <w:b/>
          <w:bCs/>
          <w:sz w:val="22"/>
          <w:szCs w:val="22"/>
        </w:rPr>
        <w:t>A. REQUEST DETAILS</w:t>
      </w:r>
    </w:p>
    <w:tbl>
      <w:tblPr>
        <w:tblW w:w="945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0"/>
        <w:gridCol w:w="6390"/>
      </w:tblGrid>
      <w:tr w:rsidR="00501A8C" w:rsidRPr="00F20FC6" w14:paraId="403FCFF0" w14:textId="77777777" w:rsidTr="0072362B">
        <w:trPr>
          <w:tblCellSpacing w:w="15" w:type="dxa"/>
        </w:trPr>
        <w:tc>
          <w:tcPr>
            <w:tcW w:w="3015" w:type="dxa"/>
            <w:shd w:val="clear" w:color="auto" w:fill="FDE9D9" w:themeFill="accent6" w:themeFillTint="33"/>
            <w:vAlign w:val="center"/>
            <w:hideMark/>
          </w:tcPr>
          <w:p w14:paraId="525D5398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Particulars</w:t>
            </w:r>
          </w:p>
        </w:tc>
        <w:tc>
          <w:tcPr>
            <w:tcW w:w="6345" w:type="dxa"/>
            <w:shd w:val="clear" w:color="auto" w:fill="FDE9D9" w:themeFill="accent6" w:themeFillTint="33"/>
            <w:vAlign w:val="center"/>
            <w:hideMark/>
          </w:tcPr>
          <w:p w14:paraId="615CCD60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Details</w:t>
            </w:r>
          </w:p>
        </w:tc>
      </w:tr>
      <w:tr w:rsidR="00501A8C" w:rsidRPr="00F20FC6" w14:paraId="398D6738" w14:textId="77777777" w:rsidTr="0072362B">
        <w:trPr>
          <w:tblCellSpacing w:w="15" w:type="dxa"/>
        </w:trPr>
        <w:tc>
          <w:tcPr>
            <w:tcW w:w="3015" w:type="dxa"/>
            <w:vAlign w:val="center"/>
            <w:hideMark/>
          </w:tcPr>
          <w:p w14:paraId="6B1911E3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Requisition No.</w:t>
            </w:r>
          </w:p>
        </w:tc>
        <w:tc>
          <w:tcPr>
            <w:tcW w:w="6345" w:type="dxa"/>
            <w:vAlign w:val="center"/>
            <w:hideMark/>
          </w:tcPr>
          <w:p w14:paraId="3BD01A4A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3B6E7D62" w14:textId="77777777" w:rsidTr="0072362B">
        <w:trPr>
          <w:tblCellSpacing w:w="15" w:type="dxa"/>
        </w:trPr>
        <w:tc>
          <w:tcPr>
            <w:tcW w:w="3015" w:type="dxa"/>
            <w:vAlign w:val="center"/>
            <w:hideMark/>
          </w:tcPr>
          <w:p w14:paraId="00BD9D20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Date of Request</w:t>
            </w:r>
          </w:p>
        </w:tc>
        <w:tc>
          <w:tcPr>
            <w:tcW w:w="6345" w:type="dxa"/>
            <w:vAlign w:val="center"/>
            <w:hideMark/>
          </w:tcPr>
          <w:p w14:paraId="05417692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52270323" w14:textId="77777777" w:rsidTr="0072362B">
        <w:trPr>
          <w:tblCellSpacing w:w="15" w:type="dxa"/>
        </w:trPr>
        <w:tc>
          <w:tcPr>
            <w:tcW w:w="3015" w:type="dxa"/>
            <w:vAlign w:val="center"/>
            <w:hideMark/>
          </w:tcPr>
          <w:p w14:paraId="18CCDC5F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Requesting Division/Section</w:t>
            </w:r>
          </w:p>
        </w:tc>
        <w:tc>
          <w:tcPr>
            <w:tcW w:w="6345" w:type="dxa"/>
            <w:vAlign w:val="center"/>
            <w:hideMark/>
          </w:tcPr>
          <w:p w14:paraId="062EF2D8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22D94ACB" w14:textId="77777777" w:rsidTr="0072362B">
        <w:trPr>
          <w:tblCellSpacing w:w="15" w:type="dxa"/>
        </w:trPr>
        <w:tc>
          <w:tcPr>
            <w:tcW w:w="3015" w:type="dxa"/>
            <w:vAlign w:val="center"/>
            <w:hideMark/>
          </w:tcPr>
          <w:p w14:paraId="3DB0382C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Name of Requesting Officer</w:t>
            </w:r>
          </w:p>
        </w:tc>
        <w:tc>
          <w:tcPr>
            <w:tcW w:w="6345" w:type="dxa"/>
            <w:vAlign w:val="center"/>
          </w:tcPr>
          <w:p w14:paraId="2C67BD63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42D851B5" w14:textId="77777777" w:rsidTr="0072362B">
        <w:trPr>
          <w:tblCellSpacing w:w="15" w:type="dxa"/>
        </w:trPr>
        <w:tc>
          <w:tcPr>
            <w:tcW w:w="3015" w:type="dxa"/>
            <w:vAlign w:val="center"/>
            <w:hideMark/>
          </w:tcPr>
          <w:p w14:paraId="051720B2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Designation</w:t>
            </w:r>
          </w:p>
        </w:tc>
        <w:tc>
          <w:tcPr>
            <w:tcW w:w="6345" w:type="dxa"/>
            <w:vAlign w:val="center"/>
            <w:hideMark/>
          </w:tcPr>
          <w:p w14:paraId="634E030F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0E11B78F" w14:textId="77777777" w:rsidTr="0072362B">
        <w:trPr>
          <w:tblCellSpacing w:w="15" w:type="dxa"/>
        </w:trPr>
        <w:tc>
          <w:tcPr>
            <w:tcW w:w="3015" w:type="dxa"/>
            <w:vAlign w:val="center"/>
            <w:hideMark/>
          </w:tcPr>
          <w:p w14:paraId="7FC35EDF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Contact Number</w:t>
            </w:r>
          </w:p>
        </w:tc>
        <w:tc>
          <w:tcPr>
            <w:tcW w:w="6345" w:type="dxa"/>
            <w:vAlign w:val="center"/>
            <w:hideMark/>
          </w:tcPr>
          <w:p w14:paraId="051B9437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5A10F490" w14:textId="77777777" w:rsidTr="0072362B">
        <w:trPr>
          <w:tblCellSpacing w:w="15" w:type="dxa"/>
        </w:trPr>
        <w:tc>
          <w:tcPr>
            <w:tcW w:w="3015" w:type="dxa"/>
            <w:vAlign w:val="center"/>
          </w:tcPr>
          <w:p w14:paraId="58BB978E" w14:textId="77777777" w:rsidR="00501A8C" w:rsidRPr="00F20FC6" w:rsidRDefault="00501A8C" w:rsidP="0072362B">
            <w:pPr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Email ID</w:t>
            </w:r>
          </w:p>
        </w:tc>
        <w:tc>
          <w:tcPr>
            <w:tcW w:w="6345" w:type="dxa"/>
            <w:vAlign w:val="center"/>
          </w:tcPr>
          <w:p w14:paraId="2FB1FBAD" w14:textId="77777777" w:rsidR="00501A8C" w:rsidRPr="00F20FC6" w:rsidRDefault="00501A8C" w:rsidP="0072362B">
            <w:pPr>
              <w:rPr>
                <w:rFonts w:ascii="Footlight MT Light" w:hAnsi="Footlight MT Light"/>
                <w:sz w:val="22"/>
                <w:szCs w:val="22"/>
              </w:rPr>
            </w:pPr>
          </w:p>
        </w:tc>
      </w:tr>
    </w:tbl>
    <w:p w14:paraId="5783148C" w14:textId="77777777" w:rsidR="00501A8C" w:rsidRPr="00F20FC6" w:rsidRDefault="00501A8C" w:rsidP="00501A8C">
      <w:pPr>
        <w:rPr>
          <w:rFonts w:ascii="Footlight MT Light" w:hAnsi="Footlight MT Light"/>
          <w:b/>
          <w:bCs/>
          <w:sz w:val="22"/>
          <w:szCs w:val="22"/>
        </w:rPr>
      </w:pPr>
    </w:p>
    <w:p w14:paraId="5AB82FB3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b/>
          <w:bCs/>
          <w:sz w:val="22"/>
          <w:szCs w:val="22"/>
        </w:rPr>
      </w:pPr>
      <w:r w:rsidRPr="00F20FC6">
        <w:rPr>
          <w:rFonts w:ascii="Footlight MT Light" w:hAnsi="Footlight MT Light"/>
          <w:b/>
          <w:bCs/>
          <w:sz w:val="22"/>
          <w:szCs w:val="22"/>
        </w:rPr>
        <w:t>B. PROGRAMME INFORMATION</w:t>
      </w:r>
    </w:p>
    <w:tbl>
      <w:tblPr>
        <w:tblW w:w="945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5"/>
        <w:gridCol w:w="6395"/>
      </w:tblGrid>
      <w:tr w:rsidR="00501A8C" w:rsidRPr="00F20FC6" w14:paraId="231EBD59" w14:textId="77777777" w:rsidTr="0072362B">
        <w:trPr>
          <w:tblCellSpacing w:w="15" w:type="dxa"/>
        </w:trPr>
        <w:tc>
          <w:tcPr>
            <w:tcW w:w="3010" w:type="dxa"/>
            <w:shd w:val="clear" w:color="auto" w:fill="FDE9D9" w:themeFill="accent6" w:themeFillTint="33"/>
            <w:vAlign w:val="center"/>
            <w:hideMark/>
          </w:tcPr>
          <w:p w14:paraId="670AD4FE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Particulars</w:t>
            </w:r>
          </w:p>
        </w:tc>
        <w:tc>
          <w:tcPr>
            <w:tcW w:w="6350" w:type="dxa"/>
            <w:shd w:val="clear" w:color="auto" w:fill="FDE9D9" w:themeFill="accent6" w:themeFillTint="33"/>
            <w:vAlign w:val="center"/>
            <w:hideMark/>
          </w:tcPr>
          <w:p w14:paraId="259A14DA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Details</w:t>
            </w:r>
          </w:p>
        </w:tc>
      </w:tr>
      <w:tr w:rsidR="00501A8C" w:rsidRPr="00F20FC6" w14:paraId="2EC05138" w14:textId="77777777" w:rsidTr="0072362B">
        <w:trPr>
          <w:tblCellSpacing w:w="15" w:type="dxa"/>
        </w:trPr>
        <w:tc>
          <w:tcPr>
            <w:tcW w:w="3010" w:type="dxa"/>
            <w:vAlign w:val="center"/>
            <w:hideMark/>
          </w:tcPr>
          <w:p w14:paraId="6D52C41D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Name of Programme/Event</w:t>
            </w:r>
          </w:p>
        </w:tc>
        <w:tc>
          <w:tcPr>
            <w:tcW w:w="6350" w:type="dxa"/>
            <w:vAlign w:val="center"/>
          </w:tcPr>
          <w:p w14:paraId="1B3A8300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3D80323B" w14:textId="77777777" w:rsidTr="0072362B">
        <w:trPr>
          <w:tblCellSpacing w:w="15" w:type="dxa"/>
        </w:trPr>
        <w:tc>
          <w:tcPr>
            <w:tcW w:w="3010" w:type="dxa"/>
            <w:vAlign w:val="center"/>
            <w:hideMark/>
          </w:tcPr>
          <w:p w14:paraId="22F8B05B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Purpose of Programme</w:t>
            </w:r>
          </w:p>
        </w:tc>
        <w:tc>
          <w:tcPr>
            <w:tcW w:w="6350" w:type="dxa"/>
            <w:vAlign w:val="center"/>
          </w:tcPr>
          <w:p w14:paraId="399252D3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27CAFC10" w14:textId="77777777" w:rsidTr="0072362B">
        <w:trPr>
          <w:tblCellSpacing w:w="15" w:type="dxa"/>
        </w:trPr>
        <w:tc>
          <w:tcPr>
            <w:tcW w:w="3010" w:type="dxa"/>
            <w:vAlign w:val="center"/>
            <w:hideMark/>
          </w:tcPr>
          <w:p w14:paraId="7A13E981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Venue</w:t>
            </w:r>
          </w:p>
        </w:tc>
        <w:tc>
          <w:tcPr>
            <w:tcW w:w="6350" w:type="dxa"/>
            <w:vAlign w:val="center"/>
          </w:tcPr>
          <w:p w14:paraId="68F20587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023F050A" w14:textId="77777777" w:rsidTr="0072362B">
        <w:trPr>
          <w:tblCellSpacing w:w="15" w:type="dxa"/>
        </w:trPr>
        <w:tc>
          <w:tcPr>
            <w:tcW w:w="3010" w:type="dxa"/>
            <w:vAlign w:val="center"/>
            <w:hideMark/>
          </w:tcPr>
          <w:p w14:paraId="3134BA7F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Date &amp; Duration</w:t>
            </w:r>
          </w:p>
        </w:tc>
        <w:tc>
          <w:tcPr>
            <w:tcW w:w="6350" w:type="dxa"/>
            <w:vAlign w:val="center"/>
          </w:tcPr>
          <w:p w14:paraId="4EE354F4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</w:tbl>
    <w:p w14:paraId="46B0EF6E" w14:textId="77777777" w:rsidR="00501A8C" w:rsidRPr="00F20FC6" w:rsidRDefault="00501A8C" w:rsidP="00501A8C">
      <w:pPr>
        <w:rPr>
          <w:rFonts w:ascii="Footlight MT Light" w:hAnsi="Footlight MT Light"/>
          <w:b/>
          <w:bCs/>
          <w:sz w:val="22"/>
          <w:szCs w:val="22"/>
        </w:rPr>
      </w:pPr>
    </w:p>
    <w:p w14:paraId="0CDE1B8B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b/>
          <w:bCs/>
          <w:sz w:val="22"/>
          <w:szCs w:val="22"/>
        </w:rPr>
      </w:pPr>
      <w:r w:rsidRPr="00F20FC6">
        <w:rPr>
          <w:rFonts w:ascii="Footlight MT Light" w:hAnsi="Footlight MT Light"/>
          <w:b/>
          <w:bCs/>
          <w:sz w:val="22"/>
          <w:szCs w:val="22"/>
        </w:rPr>
        <w:t>C. CATERING REQUIREMENTS</w:t>
      </w:r>
    </w:p>
    <w:tbl>
      <w:tblPr>
        <w:tblW w:w="945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1806"/>
        <w:gridCol w:w="2430"/>
        <w:gridCol w:w="1265"/>
        <w:gridCol w:w="1350"/>
        <w:gridCol w:w="1890"/>
      </w:tblGrid>
      <w:tr w:rsidR="00501A8C" w:rsidRPr="00F20FC6" w14:paraId="664CA940" w14:textId="77777777" w:rsidTr="0072362B">
        <w:trPr>
          <w:tblCellSpacing w:w="15" w:type="dxa"/>
        </w:trPr>
        <w:tc>
          <w:tcPr>
            <w:tcW w:w="0" w:type="auto"/>
            <w:shd w:val="clear" w:color="auto" w:fill="FDE9D9" w:themeFill="accent6" w:themeFillTint="33"/>
            <w:vAlign w:val="center"/>
            <w:hideMark/>
          </w:tcPr>
          <w:p w14:paraId="3FD3600A" w14:textId="77777777" w:rsidR="00501A8C" w:rsidRPr="00F20FC6" w:rsidRDefault="00501A8C" w:rsidP="0072362B">
            <w:pPr>
              <w:spacing w:line="278" w:lineRule="auto"/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Sl. No.</w:t>
            </w:r>
          </w:p>
        </w:tc>
        <w:tc>
          <w:tcPr>
            <w:tcW w:w="1776" w:type="dxa"/>
            <w:shd w:val="clear" w:color="auto" w:fill="FDE9D9" w:themeFill="accent6" w:themeFillTint="33"/>
            <w:vAlign w:val="center"/>
            <w:hideMark/>
          </w:tcPr>
          <w:p w14:paraId="2B18307B" w14:textId="77777777" w:rsidR="00501A8C" w:rsidRPr="00F20FC6" w:rsidRDefault="00501A8C" w:rsidP="0072362B">
            <w:pPr>
              <w:spacing w:line="278" w:lineRule="auto"/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2400" w:type="dxa"/>
            <w:shd w:val="clear" w:color="auto" w:fill="FDE9D9" w:themeFill="accent6" w:themeFillTint="33"/>
            <w:vAlign w:val="center"/>
            <w:hideMark/>
          </w:tcPr>
          <w:p w14:paraId="5A08B826" w14:textId="77777777" w:rsidR="00501A8C" w:rsidRPr="00F20FC6" w:rsidRDefault="00501A8C" w:rsidP="0072362B">
            <w:pPr>
              <w:spacing w:line="278" w:lineRule="auto"/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Meal/Refreshment Type</w:t>
            </w:r>
          </w:p>
        </w:tc>
        <w:tc>
          <w:tcPr>
            <w:tcW w:w="1235" w:type="dxa"/>
            <w:shd w:val="clear" w:color="auto" w:fill="FDE9D9" w:themeFill="accent6" w:themeFillTint="33"/>
            <w:vAlign w:val="center"/>
            <w:hideMark/>
          </w:tcPr>
          <w:p w14:paraId="1B8D5F00" w14:textId="77777777" w:rsidR="00501A8C" w:rsidRPr="00F20FC6" w:rsidRDefault="00501A8C" w:rsidP="0072362B">
            <w:pPr>
              <w:spacing w:line="278" w:lineRule="auto"/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320" w:type="dxa"/>
            <w:shd w:val="clear" w:color="auto" w:fill="FDE9D9" w:themeFill="accent6" w:themeFillTint="33"/>
            <w:vAlign w:val="center"/>
            <w:hideMark/>
          </w:tcPr>
          <w:p w14:paraId="19824AA2" w14:textId="77777777" w:rsidR="00501A8C" w:rsidRPr="00F20FC6" w:rsidRDefault="00501A8C" w:rsidP="0072362B">
            <w:pPr>
              <w:spacing w:line="278" w:lineRule="auto"/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No. of Pax</w:t>
            </w:r>
          </w:p>
        </w:tc>
        <w:tc>
          <w:tcPr>
            <w:tcW w:w="1845" w:type="dxa"/>
            <w:shd w:val="clear" w:color="auto" w:fill="FDE9D9" w:themeFill="accent6" w:themeFillTint="33"/>
            <w:vAlign w:val="center"/>
            <w:hideMark/>
          </w:tcPr>
          <w:p w14:paraId="3675F534" w14:textId="77777777" w:rsidR="00501A8C" w:rsidRPr="00F20FC6" w:rsidRDefault="00501A8C" w:rsidP="0072362B">
            <w:pPr>
              <w:spacing w:line="278" w:lineRule="auto"/>
              <w:jc w:val="center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Remarks</w:t>
            </w:r>
          </w:p>
        </w:tc>
      </w:tr>
      <w:tr w:rsidR="00501A8C" w:rsidRPr="00F20FC6" w14:paraId="7DBF3A21" w14:textId="77777777" w:rsidTr="007236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5E287" w14:textId="77777777" w:rsidR="00501A8C" w:rsidRPr="00F20FC6" w:rsidRDefault="00501A8C" w:rsidP="0072362B">
            <w:pPr>
              <w:spacing w:line="278" w:lineRule="auto"/>
              <w:jc w:val="center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2</w:t>
            </w:r>
          </w:p>
        </w:tc>
        <w:tc>
          <w:tcPr>
            <w:tcW w:w="1776" w:type="dxa"/>
            <w:vAlign w:val="center"/>
            <w:hideMark/>
          </w:tcPr>
          <w:p w14:paraId="4AD02C8F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2400" w:type="dxa"/>
            <w:vAlign w:val="center"/>
            <w:hideMark/>
          </w:tcPr>
          <w:p w14:paraId="2F4A49C9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Morning Tea/Refreshment</w:t>
            </w:r>
          </w:p>
        </w:tc>
        <w:tc>
          <w:tcPr>
            <w:tcW w:w="1235" w:type="dxa"/>
            <w:vAlign w:val="center"/>
            <w:hideMark/>
          </w:tcPr>
          <w:p w14:paraId="4FFD63B5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  <w:hideMark/>
          </w:tcPr>
          <w:p w14:paraId="46E6FFBA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845" w:type="dxa"/>
            <w:vAlign w:val="center"/>
            <w:hideMark/>
          </w:tcPr>
          <w:p w14:paraId="26ED6EC5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687FECBD" w14:textId="77777777" w:rsidTr="007236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25F787" w14:textId="77777777" w:rsidR="00501A8C" w:rsidRPr="00F20FC6" w:rsidRDefault="00501A8C" w:rsidP="0072362B">
            <w:pPr>
              <w:spacing w:line="278" w:lineRule="auto"/>
              <w:jc w:val="center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3</w:t>
            </w:r>
          </w:p>
        </w:tc>
        <w:tc>
          <w:tcPr>
            <w:tcW w:w="1776" w:type="dxa"/>
            <w:vAlign w:val="center"/>
            <w:hideMark/>
          </w:tcPr>
          <w:p w14:paraId="4795D37A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2400" w:type="dxa"/>
            <w:vAlign w:val="center"/>
            <w:hideMark/>
          </w:tcPr>
          <w:p w14:paraId="59DEDC91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Lunch</w:t>
            </w:r>
          </w:p>
        </w:tc>
        <w:tc>
          <w:tcPr>
            <w:tcW w:w="1235" w:type="dxa"/>
            <w:vAlign w:val="center"/>
            <w:hideMark/>
          </w:tcPr>
          <w:p w14:paraId="55C07A12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  <w:hideMark/>
          </w:tcPr>
          <w:p w14:paraId="5417E4BF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845" w:type="dxa"/>
            <w:vAlign w:val="center"/>
            <w:hideMark/>
          </w:tcPr>
          <w:p w14:paraId="33AF55EB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41B84652" w14:textId="77777777" w:rsidTr="007236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A9FCBC" w14:textId="77777777" w:rsidR="00501A8C" w:rsidRPr="00F20FC6" w:rsidRDefault="00501A8C" w:rsidP="0072362B">
            <w:pPr>
              <w:spacing w:line="278" w:lineRule="auto"/>
              <w:jc w:val="center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4</w:t>
            </w:r>
          </w:p>
        </w:tc>
        <w:tc>
          <w:tcPr>
            <w:tcW w:w="1776" w:type="dxa"/>
            <w:vAlign w:val="center"/>
            <w:hideMark/>
          </w:tcPr>
          <w:p w14:paraId="2A516541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2400" w:type="dxa"/>
            <w:vAlign w:val="center"/>
            <w:hideMark/>
          </w:tcPr>
          <w:p w14:paraId="0FA647DB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Afternoon Tea/Refreshment</w:t>
            </w:r>
          </w:p>
        </w:tc>
        <w:tc>
          <w:tcPr>
            <w:tcW w:w="1235" w:type="dxa"/>
            <w:vAlign w:val="center"/>
            <w:hideMark/>
          </w:tcPr>
          <w:p w14:paraId="791F5CD8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320" w:type="dxa"/>
            <w:vAlign w:val="center"/>
            <w:hideMark/>
          </w:tcPr>
          <w:p w14:paraId="4339C4D4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  <w:tc>
          <w:tcPr>
            <w:tcW w:w="1845" w:type="dxa"/>
            <w:vAlign w:val="center"/>
            <w:hideMark/>
          </w:tcPr>
          <w:p w14:paraId="1A40C452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</w:tbl>
    <w:p w14:paraId="556E8B09" w14:textId="77777777" w:rsidR="00501A8C" w:rsidRPr="00F20FC6" w:rsidRDefault="00501A8C" w:rsidP="00501A8C">
      <w:pPr>
        <w:rPr>
          <w:rFonts w:ascii="Footlight MT Light" w:hAnsi="Footlight MT Light"/>
          <w:b/>
          <w:bCs/>
          <w:sz w:val="22"/>
          <w:szCs w:val="22"/>
        </w:rPr>
      </w:pPr>
    </w:p>
    <w:p w14:paraId="0CD8AA8B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b/>
          <w:bCs/>
          <w:sz w:val="22"/>
          <w:szCs w:val="22"/>
        </w:rPr>
      </w:pPr>
      <w:r w:rsidRPr="00F20FC6">
        <w:rPr>
          <w:rFonts w:ascii="Footlight MT Light" w:hAnsi="Footlight MT Light"/>
          <w:b/>
          <w:bCs/>
          <w:sz w:val="22"/>
          <w:szCs w:val="22"/>
        </w:rPr>
        <w:t>D. BUDGET DETAILS</w:t>
      </w:r>
    </w:p>
    <w:tbl>
      <w:tblPr>
        <w:tblW w:w="945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8"/>
        <w:gridCol w:w="6402"/>
      </w:tblGrid>
      <w:tr w:rsidR="00501A8C" w:rsidRPr="00F20FC6" w14:paraId="3186F1AB" w14:textId="77777777" w:rsidTr="0072362B">
        <w:trPr>
          <w:tblCellSpacing w:w="15" w:type="dxa"/>
        </w:trPr>
        <w:tc>
          <w:tcPr>
            <w:tcW w:w="0" w:type="auto"/>
            <w:shd w:val="clear" w:color="auto" w:fill="FDE9D9" w:themeFill="accent6" w:themeFillTint="33"/>
            <w:vAlign w:val="center"/>
            <w:hideMark/>
          </w:tcPr>
          <w:p w14:paraId="6F135AE7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Particulars</w:t>
            </w:r>
          </w:p>
        </w:tc>
        <w:tc>
          <w:tcPr>
            <w:tcW w:w="6357" w:type="dxa"/>
            <w:shd w:val="clear" w:color="auto" w:fill="FDE9D9" w:themeFill="accent6" w:themeFillTint="33"/>
            <w:vAlign w:val="center"/>
            <w:hideMark/>
          </w:tcPr>
          <w:p w14:paraId="549349E6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b/>
                <w:bCs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b/>
                <w:bCs/>
                <w:sz w:val="22"/>
                <w:szCs w:val="22"/>
              </w:rPr>
              <w:t>Details</w:t>
            </w:r>
          </w:p>
        </w:tc>
      </w:tr>
      <w:tr w:rsidR="00501A8C" w:rsidRPr="00F20FC6" w14:paraId="470F5D61" w14:textId="77777777" w:rsidTr="007236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F2034A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Funding Source</w:t>
            </w:r>
          </w:p>
        </w:tc>
        <w:tc>
          <w:tcPr>
            <w:tcW w:w="6357" w:type="dxa"/>
            <w:vAlign w:val="center"/>
          </w:tcPr>
          <w:p w14:paraId="7F75035F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702A4054" w14:textId="77777777" w:rsidTr="007236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E3478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Budget Head/Activity</w:t>
            </w:r>
          </w:p>
        </w:tc>
        <w:tc>
          <w:tcPr>
            <w:tcW w:w="6357" w:type="dxa"/>
            <w:vAlign w:val="center"/>
          </w:tcPr>
          <w:p w14:paraId="0BAFBE75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67DEB90A" w14:textId="77777777" w:rsidTr="007236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F2CEB4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Estimated Cost (Nu.)</w:t>
            </w:r>
          </w:p>
        </w:tc>
        <w:tc>
          <w:tcPr>
            <w:tcW w:w="6357" w:type="dxa"/>
            <w:vAlign w:val="center"/>
          </w:tcPr>
          <w:p w14:paraId="40F0905B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</w:p>
        </w:tc>
      </w:tr>
      <w:tr w:rsidR="00501A8C" w:rsidRPr="00F20FC6" w14:paraId="2D2DE65C" w14:textId="77777777" w:rsidTr="007236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DA77F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Budget Availability Confirmed</w:t>
            </w:r>
          </w:p>
        </w:tc>
        <w:tc>
          <w:tcPr>
            <w:tcW w:w="6357" w:type="dxa"/>
            <w:vAlign w:val="center"/>
            <w:hideMark/>
          </w:tcPr>
          <w:p w14:paraId="17BF9E70" w14:textId="77777777" w:rsidR="00501A8C" w:rsidRPr="00F20FC6" w:rsidRDefault="00501A8C" w:rsidP="0072362B">
            <w:pPr>
              <w:spacing w:line="278" w:lineRule="auto"/>
              <w:rPr>
                <w:rFonts w:ascii="Footlight MT Light" w:hAnsi="Footlight MT Light"/>
                <w:sz w:val="22"/>
                <w:szCs w:val="22"/>
              </w:rPr>
            </w:pPr>
            <w:r w:rsidRPr="00F20FC6">
              <w:rPr>
                <w:rFonts w:ascii="Footlight MT Light" w:hAnsi="Footlight MT Light"/>
                <w:sz w:val="22"/>
                <w:szCs w:val="22"/>
              </w:rPr>
              <w:t>Yes / No</w:t>
            </w:r>
          </w:p>
        </w:tc>
      </w:tr>
    </w:tbl>
    <w:p w14:paraId="3637F5A7" w14:textId="77777777" w:rsidR="00501A8C" w:rsidRPr="00F20FC6" w:rsidRDefault="00501A8C" w:rsidP="00501A8C">
      <w:pPr>
        <w:rPr>
          <w:rFonts w:ascii="Footlight MT Light" w:hAnsi="Footlight MT Light"/>
          <w:b/>
          <w:bCs/>
          <w:sz w:val="22"/>
          <w:szCs w:val="22"/>
        </w:rPr>
      </w:pPr>
    </w:p>
    <w:p w14:paraId="1BD7D0A7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b/>
          <w:bCs/>
          <w:sz w:val="22"/>
          <w:szCs w:val="22"/>
        </w:rPr>
      </w:pPr>
      <w:r w:rsidRPr="00F20FC6">
        <w:rPr>
          <w:rFonts w:ascii="Footlight MT Light" w:hAnsi="Footlight MT Light"/>
          <w:b/>
          <w:bCs/>
          <w:sz w:val="22"/>
          <w:szCs w:val="22"/>
        </w:rPr>
        <w:t>F. JUSTIFICATION</w:t>
      </w:r>
    </w:p>
    <w:p w14:paraId="416C46FF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Briefly state the purpose and necessity of catering services:</w:t>
      </w:r>
    </w:p>
    <w:p w14:paraId="71EC848B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pict w14:anchorId="50F1C837">
          <v:rect id="_x0000_i1025" style="width:0;height:1.5pt" o:hralign="center" o:hrstd="t" o:hr="t" fillcolor="#a0a0a0" stroked="f"/>
        </w:pict>
      </w:r>
    </w:p>
    <w:p w14:paraId="19A5B585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pict w14:anchorId="669ACBA8">
          <v:rect id="_x0000_i1026" style="width:0;height:1.5pt" o:hralign="center" o:hrstd="t" o:hr="t" fillcolor="#a0a0a0" stroked="f"/>
        </w:pict>
      </w:r>
    </w:p>
    <w:p w14:paraId="05316DE3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pict w14:anchorId="5B83D887">
          <v:rect id="_x0000_i1027" style="width:0;height:1.5pt" o:hralign="center" o:hrstd="t" o:hr="t" fillcolor="#a0a0a0" stroked="f"/>
        </w:pict>
      </w:r>
    </w:p>
    <w:p w14:paraId="54514447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b/>
          <w:bCs/>
          <w:sz w:val="22"/>
          <w:szCs w:val="22"/>
        </w:rPr>
      </w:pPr>
      <w:r w:rsidRPr="00F20FC6">
        <w:rPr>
          <w:rFonts w:ascii="Footlight MT Light" w:hAnsi="Footlight MT Light"/>
          <w:b/>
          <w:bCs/>
          <w:sz w:val="22"/>
          <w:szCs w:val="22"/>
        </w:rPr>
        <w:lastRenderedPageBreak/>
        <w:t>G. CERTIFICATION BY REQUESTING OFFICER</w:t>
      </w:r>
    </w:p>
    <w:p w14:paraId="4CB53514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I certify that:</w:t>
      </w:r>
    </w:p>
    <w:p w14:paraId="5EC21F93" w14:textId="77777777" w:rsidR="00501A8C" w:rsidRPr="00F20FC6" w:rsidRDefault="00501A8C" w:rsidP="00501A8C">
      <w:pPr>
        <w:numPr>
          <w:ilvl w:val="0"/>
          <w:numId w:val="24"/>
        </w:num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The catering services requested are required for official purposes.</w:t>
      </w:r>
    </w:p>
    <w:p w14:paraId="5842260A" w14:textId="77777777" w:rsidR="00501A8C" w:rsidRPr="00F20FC6" w:rsidRDefault="00501A8C" w:rsidP="00501A8C">
      <w:pPr>
        <w:numPr>
          <w:ilvl w:val="0"/>
          <w:numId w:val="24"/>
        </w:num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The information provided above is correct.</w:t>
      </w:r>
    </w:p>
    <w:p w14:paraId="7CBA2D17" w14:textId="77777777" w:rsidR="00501A8C" w:rsidRPr="00F20FC6" w:rsidRDefault="00501A8C" w:rsidP="00501A8C">
      <w:pPr>
        <w:numPr>
          <w:ilvl w:val="0"/>
          <w:numId w:val="24"/>
        </w:num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Budget provision is available under the indicated budget head.</w:t>
      </w:r>
    </w:p>
    <w:p w14:paraId="0D60B4EF" w14:textId="77777777" w:rsidR="00501A8C" w:rsidRPr="00F20FC6" w:rsidRDefault="00501A8C" w:rsidP="00501A8C">
      <w:pPr>
        <w:rPr>
          <w:rFonts w:ascii="Footlight MT Light" w:hAnsi="Footlight MT Light"/>
          <w:sz w:val="22"/>
          <w:szCs w:val="22"/>
        </w:rPr>
      </w:pPr>
    </w:p>
    <w:p w14:paraId="5209E5C0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Signature: __________________________</w:t>
      </w:r>
    </w:p>
    <w:p w14:paraId="60BFE80A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Name: _____________________________</w:t>
      </w:r>
    </w:p>
    <w:p w14:paraId="3D35BA0C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Designation: _______________________</w:t>
      </w:r>
    </w:p>
    <w:p w14:paraId="512F4636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Date: _____________________________</w:t>
      </w:r>
    </w:p>
    <w:p w14:paraId="1DA55605" w14:textId="77777777" w:rsidR="00501A8C" w:rsidRPr="00F20FC6" w:rsidRDefault="00501A8C" w:rsidP="00501A8C">
      <w:pPr>
        <w:rPr>
          <w:rFonts w:ascii="Footlight MT Light" w:hAnsi="Footlight MT Light"/>
          <w:b/>
          <w:bCs/>
          <w:sz w:val="22"/>
          <w:szCs w:val="22"/>
        </w:rPr>
      </w:pPr>
    </w:p>
    <w:p w14:paraId="6AE1AD78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b/>
          <w:bCs/>
          <w:sz w:val="22"/>
          <w:szCs w:val="22"/>
        </w:rPr>
      </w:pPr>
      <w:r w:rsidRPr="00F20FC6">
        <w:rPr>
          <w:rFonts w:ascii="Footlight MT Light" w:hAnsi="Footlight MT Light"/>
          <w:b/>
          <w:bCs/>
          <w:sz w:val="22"/>
          <w:szCs w:val="22"/>
        </w:rPr>
        <w:t>H. RECOMMENDATION (Division Chief)</w:t>
      </w:r>
    </w:p>
    <w:p w14:paraId="6EC8C283" w14:textId="77777777" w:rsidR="00501A8C" w:rsidRPr="00F20FC6" w:rsidRDefault="00501A8C" w:rsidP="00501A8C">
      <w:pPr>
        <w:spacing w:after="160"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Recommended by:</w:t>
      </w:r>
    </w:p>
    <w:p w14:paraId="26DB076A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Name: _____________________________</w:t>
      </w:r>
    </w:p>
    <w:p w14:paraId="3BB82FAC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Designation: _______________________</w:t>
      </w:r>
    </w:p>
    <w:p w14:paraId="24099BDF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Signature: _________________________</w:t>
      </w:r>
    </w:p>
    <w:p w14:paraId="1FAD914E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>Date: _____________________________</w:t>
      </w:r>
    </w:p>
    <w:p w14:paraId="60AC2843" w14:textId="77777777" w:rsidR="00501A8C" w:rsidRPr="00F20FC6" w:rsidRDefault="00501A8C" w:rsidP="00501A8C">
      <w:pPr>
        <w:jc w:val="center"/>
        <w:rPr>
          <w:rFonts w:ascii="Footlight MT Light" w:hAnsi="Footlight MT Light"/>
          <w:b/>
          <w:bCs/>
          <w:sz w:val="22"/>
          <w:szCs w:val="22"/>
        </w:rPr>
      </w:pPr>
    </w:p>
    <w:p w14:paraId="479184C1" w14:textId="77777777" w:rsidR="00501A8C" w:rsidRPr="00F20FC6" w:rsidRDefault="00501A8C" w:rsidP="00501A8C">
      <w:pPr>
        <w:jc w:val="center"/>
        <w:rPr>
          <w:rFonts w:ascii="Footlight MT Light" w:hAnsi="Footlight MT Light"/>
          <w:b/>
          <w:bCs/>
          <w:sz w:val="22"/>
          <w:szCs w:val="22"/>
        </w:rPr>
      </w:pPr>
    </w:p>
    <w:p w14:paraId="349EC7F7" w14:textId="77777777" w:rsidR="00501A8C" w:rsidRDefault="00501A8C" w:rsidP="00501A8C">
      <w:pPr>
        <w:pStyle w:val="ListParagraph"/>
        <w:spacing w:after="0"/>
        <w:ind w:left="1080"/>
        <w:rPr>
          <w:rFonts w:ascii="Footlight MT Light" w:hAnsi="Footlight MT Light"/>
          <w:b/>
          <w:bCs/>
        </w:rPr>
      </w:pPr>
      <w:r w:rsidRPr="00F20FC6">
        <w:rPr>
          <w:rFonts w:ascii="Footlight MT Light" w:hAnsi="Footlight MT Light"/>
          <w:b/>
          <w:bCs/>
        </w:rPr>
        <w:t xml:space="preserve">                                 APPROVAL (Department Head)</w:t>
      </w:r>
    </w:p>
    <w:p w14:paraId="5201AB37" w14:textId="77777777" w:rsidR="00501A8C" w:rsidRDefault="00501A8C" w:rsidP="00501A8C">
      <w:pPr>
        <w:pStyle w:val="ListParagraph"/>
        <w:spacing w:after="0"/>
        <w:ind w:left="1080"/>
        <w:rPr>
          <w:rFonts w:ascii="Footlight MT Light" w:hAnsi="Footlight MT Light"/>
          <w:b/>
          <w:bCs/>
        </w:rPr>
      </w:pPr>
    </w:p>
    <w:p w14:paraId="4A9C5C1E" w14:textId="77777777" w:rsidR="00501A8C" w:rsidRPr="00F20FC6" w:rsidRDefault="00501A8C" w:rsidP="00501A8C">
      <w:pPr>
        <w:pStyle w:val="ListParagraph"/>
        <w:spacing w:after="0"/>
        <w:ind w:left="1080"/>
        <w:rPr>
          <w:rFonts w:ascii="Footlight MT Light" w:hAnsi="Footlight MT Light"/>
          <w:b/>
          <w:bCs/>
        </w:rPr>
      </w:pPr>
    </w:p>
    <w:p w14:paraId="4A6A1F21" w14:textId="77777777" w:rsidR="00501A8C" w:rsidRPr="00F20FC6" w:rsidRDefault="00501A8C" w:rsidP="00501A8C">
      <w:pPr>
        <w:pStyle w:val="ListParagraph"/>
        <w:spacing w:after="0"/>
        <w:ind w:left="1080"/>
        <w:rPr>
          <w:rFonts w:ascii="Footlight MT Light" w:hAnsi="Footlight MT Light"/>
          <w:b/>
          <w:bCs/>
        </w:rPr>
      </w:pPr>
      <w:r w:rsidRPr="00F20FC6">
        <w:rPr>
          <w:rFonts w:ascii="Footlight MT Light" w:hAnsi="Footlight MT Light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EB5F4" wp14:editId="46471620">
                <wp:simplePos x="0" y="0"/>
                <wp:positionH relativeFrom="margin">
                  <wp:posOffset>2679700</wp:posOffset>
                </wp:positionH>
                <wp:positionV relativeFrom="paragraph">
                  <wp:posOffset>116840</wp:posOffset>
                </wp:positionV>
                <wp:extent cx="279400" cy="203200"/>
                <wp:effectExtent l="0" t="0" r="25400" b="25400"/>
                <wp:wrapNone/>
                <wp:docPr id="97344416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203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E33514" id="Rectangle 1" o:spid="_x0000_s1026" style="position:absolute;margin-left:211pt;margin-top:9.2pt;width:22pt;height:1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" fillcolor="white [3201]" strokecolor="#f79646 [3209]" strokeweight="2pt">
                <w10:wrap anchorx="margin"/>
              </v:rect>
            </w:pict>
          </mc:Fallback>
        </mc:AlternateContent>
      </w:r>
      <w:r w:rsidRPr="00F20FC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28A437" wp14:editId="22309C9C">
                <wp:simplePos x="0" y="0"/>
                <wp:positionH relativeFrom="column">
                  <wp:posOffset>1619250</wp:posOffset>
                </wp:positionH>
                <wp:positionV relativeFrom="paragraph">
                  <wp:posOffset>151765</wp:posOffset>
                </wp:positionV>
                <wp:extent cx="279400" cy="203200"/>
                <wp:effectExtent l="0" t="0" r="25400" b="25400"/>
                <wp:wrapNone/>
                <wp:docPr id="1053142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203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D0B36" id="Rectangle 1" o:spid="_x0000_s1026" style="position:absolute;margin-left:127.5pt;margin-top:11.95pt;width:22pt;height:1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" fillcolor="white [3201]" strokecolor="#f79646 [3209]" strokeweight="2pt"/>
            </w:pict>
          </mc:Fallback>
        </mc:AlternateContent>
      </w:r>
    </w:p>
    <w:p w14:paraId="64390B01" w14:textId="77777777" w:rsidR="00501A8C" w:rsidRPr="00F20FC6" w:rsidRDefault="00501A8C" w:rsidP="00501A8C">
      <w:pPr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 xml:space="preserve">                                                        Approved                Not Approved</w:t>
      </w:r>
    </w:p>
    <w:p w14:paraId="7B681348" w14:textId="77777777" w:rsidR="00501A8C" w:rsidRPr="00F20FC6" w:rsidRDefault="00501A8C" w:rsidP="00501A8C">
      <w:pPr>
        <w:spacing w:line="278" w:lineRule="auto"/>
        <w:jc w:val="center"/>
        <w:rPr>
          <w:rFonts w:ascii="Footlight MT Light" w:hAnsi="Footlight MT Light"/>
          <w:sz w:val="22"/>
          <w:szCs w:val="22"/>
        </w:rPr>
      </w:pPr>
    </w:p>
    <w:p w14:paraId="62B89CE7" w14:textId="77777777" w:rsidR="00501A8C" w:rsidRDefault="00501A8C" w:rsidP="00501A8C">
      <w:pPr>
        <w:jc w:val="center"/>
        <w:rPr>
          <w:rFonts w:ascii="Footlight MT Light" w:hAnsi="Footlight MT Light"/>
          <w:sz w:val="22"/>
          <w:szCs w:val="22"/>
        </w:rPr>
      </w:pPr>
      <w:r w:rsidRPr="00F20FC6">
        <w:rPr>
          <w:rFonts w:ascii="Footlight MT Light" w:hAnsi="Footlight MT Light"/>
          <w:sz w:val="22"/>
          <w:szCs w:val="22"/>
        </w:rPr>
        <w:t xml:space="preserve"> </w:t>
      </w:r>
    </w:p>
    <w:p w14:paraId="5F682B8C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>
        <w:rPr>
          <w:rFonts w:ascii="Footlight MT Light" w:hAnsi="Footlight MT Light"/>
          <w:sz w:val="22"/>
          <w:szCs w:val="22"/>
        </w:rPr>
        <w:t xml:space="preserve">                              </w:t>
      </w:r>
      <w:r w:rsidRPr="00F20FC6">
        <w:rPr>
          <w:rFonts w:ascii="Footlight MT Light" w:hAnsi="Footlight MT Light"/>
          <w:sz w:val="22"/>
          <w:szCs w:val="22"/>
        </w:rPr>
        <w:t xml:space="preserve"> Name: _____________________________</w:t>
      </w:r>
    </w:p>
    <w:p w14:paraId="3A5B8DB3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>
        <w:rPr>
          <w:rFonts w:ascii="Footlight MT Light" w:hAnsi="Footlight MT Light"/>
          <w:sz w:val="22"/>
          <w:szCs w:val="22"/>
        </w:rPr>
        <w:t xml:space="preserve">                               </w:t>
      </w:r>
      <w:r w:rsidRPr="00F20FC6">
        <w:rPr>
          <w:rFonts w:ascii="Footlight MT Light" w:hAnsi="Footlight MT Light"/>
          <w:sz w:val="22"/>
          <w:szCs w:val="22"/>
        </w:rPr>
        <w:t>Designation: _______________________</w:t>
      </w:r>
    </w:p>
    <w:p w14:paraId="6557DED2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>
        <w:rPr>
          <w:rFonts w:ascii="Footlight MT Light" w:hAnsi="Footlight MT Light"/>
          <w:sz w:val="22"/>
          <w:szCs w:val="22"/>
        </w:rPr>
        <w:t xml:space="preserve">                               </w:t>
      </w:r>
      <w:r w:rsidRPr="00F20FC6">
        <w:rPr>
          <w:rFonts w:ascii="Footlight MT Light" w:hAnsi="Footlight MT Light"/>
          <w:sz w:val="22"/>
          <w:szCs w:val="22"/>
        </w:rPr>
        <w:t>Signature: _________________________</w:t>
      </w:r>
    </w:p>
    <w:p w14:paraId="770C1379" w14:textId="77777777" w:rsidR="00501A8C" w:rsidRPr="00F20FC6" w:rsidRDefault="00501A8C" w:rsidP="00501A8C">
      <w:pPr>
        <w:spacing w:line="278" w:lineRule="auto"/>
        <w:rPr>
          <w:rFonts w:ascii="Footlight MT Light" w:hAnsi="Footlight MT Light"/>
          <w:sz w:val="22"/>
          <w:szCs w:val="22"/>
        </w:rPr>
      </w:pPr>
      <w:r>
        <w:rPr>
          <w:rFonts w:ascii="Footlight MT Light" w:hAnsi="Footlight MT Light"/>
          <w:sz w:val="22"/>
          <w:szCs w:val="22"/>
        </w:rPr>
        <w:t xml:space="preserve">                               </w:t>
      </w:r>
      <w:r w:rsidRPr="00F20FC6">
        <w:rPr>
          <w:rFonts w:ascii="Footlight MT Light" w:hAnsi="Footlight MT Light"/>
          <w:sz w:val="22"/>
          <w:szCs w:val="22"/>
        </w:rPr>
        <w:t>Date: _____________________________</w:t>
      </w:r>
    </w:p>
    <w:p w14:paraId="25540C75" w14:textId="77777777" w:rsidR="00501A8C" w:rsidRPr="00F20FC6" w:rsidRDefault="00501A8C" w:rsidP="00501A8C">
      <w:pPr>
        <w:jc w:val="right"/>
        <w:rPr>
          <w:rFonts w:ascii="Footlight MT Light" w:hAnsi="Footlight MT Light"/>
          <w:sz w:val="22"/>
          <w:szCs w:val="22"/>
        </w:rPr>
      </w:pPr>
    </w:p>
    <w:p w14:paraId="45C2DD9C" w14:textId="0E7C44C4" w:rsidR="00CF54DE" w:rsidRPr="00501A8C" w:rsidRDefault="00CF54DE" w:rsidP="00501A8C"/>
    <w:sectPr w:rsidR="00CF54DE" w:rsidRPr="00501A8C" w:rsidSect="00AA0165">
      <w:headerReference w:type="default" r:id="rId8"/>
      <w:footerReference w:type="default" r:id="rId9"/>
      <w:pgSz w:w="11906" w:h="16838" w:code="9"/>
      <w:pgMar w:top="1920" w:right="1350" w:bottom="900" w:left="1620" w:header="446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8518E" w14:textId="77777777" w:rsidR="00E73C58" w:rsidRDefault="00E73C58">
      <w:r>
        <w:separator/>
      </w:r>
    </w:p>
  </w:endnote>
  <w:endnote w:type="continuationSeparator" w:id="0">
    <w:p w14:paraId="74F40E31" w14:textId="77777777" w:rsidR="00E73C58" w:rsidRDefault="00E7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suig_04">
    <w:altName w:val="Microsoft Himalaya"/>
    <w:charset w:val="00"/>
    <w:family w:val="auto"/>
    <w:pitch w:val="variable"/>
    <w:sig w:usb0="00000003" w:usb1="00000000" w:usb2="0000004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angdi29">
    <w:panose1 w:val="02000508020000020004"/>
    <w:charset w:val="00"/>
    <w:family w:val="auto"/>
    <w:pitch w:val="variable"/>
    <w:sig w:usb0="80000003" w:usb1="00000000" w:usb2="00000040" w:usb3="00000000" w:csb0="00000001" w:csb1="00000000"/>
  </w:font>
  <w:font w:name="DDC Uchen">
    <w:altName w:val="Times New Roman"/>
    <w:panose1 w:val="01010100010101010101"/>
    <w:charset w:val="00"/>
    <w:family w:val="auto"/>
    <w:pitch w:val="variable"/>
    <w:sig w:usb0="A0000077" w:usb1="5001E04A" w:usb2="0C00004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007FE" w14:textId="3D5A9B3C" w:rsidR="0060309D" w:rsidRDefault="0060309D" w:rsidP="003E3DCE">
    <w:pPr>
      <w:pStyle w:val="Header"/>
      <w:tabs>
        <w:tab w:val="clear" w:pos="4320"/>
      </w:tabs>
      <w:rPr>
        <w:b/>
        <w:sz w:val="22"/>
      </w:rPr>
    </w:pPr>
    <w:r>
      <w:rPr>
        <w:b/>
        <w:sz w:val="22"/>
      </w:rPr>
      <w:t>____________________________________________________________________________________</w:t>
    </w:r>
  </w:p>
  <w:p w14:paraId="3D2FF934" w14:textId="77DCD063" w:rsidR="005A1C5B" w:rsidRPr="008E3CA1" w:rsidRDefault="00CF54DE" w:rsidP="008E3CA1">
    <w:pPr>
      <w:pStyle w:val="Header"/>
      <w:tabs>
        <w:tab w:val="clear" w:pos="4320"/>
      </w:tabs>
      <w:ind w:right="-360"/>
      <w:rPr>
        <w:rFonts w:ascii="Garamond" w:hAnsi="Garamond" w:cstheme="minorHAnsi"/>
        <w:b/>
        <w:bCs/>
        <w:sz w:val="24"/>
        <w:szCs w:val="24"/>
      </w:rPr>
    </w:pPr>
    <w:r>
      <w:rPr>
        <w:rFonts w:ascii="Garamond" w:hAnsi="Garamond" w:cstheme="minorHAnsi"/>
        <w:b/>
        <w:bCs/>
        <w:sz w:val="24"/>
        <w:szCs w:val="24"/>
      </w:rPr>
      <w:t>PMR 2022</w:t>
    </w:r>
    <w:r w:rsidR="008E3CA1" w:rsidRPr="008E3CA1">
      <w:rPr>
        <w:rFonts w:ascii="Garamond" w:hAnsi="Garamond" w:cstheme="minorHAnsi"/>
        <w:b/>
        <w:bCs/>
        <w:sz w:val="24"/>
        <w:szCs w:val="24"/>
      </w:rPr>
      <w:t xml:space="preserve">                                                                  </w:t>
    </w:r>
    <w:r w:rsidR="008E3CA1">
      <w:rPr>
        <w:rFonts w:ascii="Garamond" w:hAnsi="Garamond" w:cstheme="minorHAnsi"/>
        <w:b/>
        <w:bCs/>
        <w:sz w:val="24"/>
        <w:szCs w:val="24"/>
      </w:rPr>
      <w:t xml:space="preserve">           </w:t>
    </w:r>
    <w:r w:rsidR="008E3CA1" w:rsidRPr="008E3CA1">
      <w:rPr>
        <w:rFonts w:ascii="Garamond" w:hAnsi="Garamond" w:cstheme="minorHAnsi"/>
        <w:b/>
        <w:bCs/>
        <w:sz w:val="24"/>
        <w:szCs w:val="24"/>
      </w:rPr>
      <w:t xml:space="preserve">                    </w:t>
    </w:r>
    <w:r>
      <w:rPr>
        <w:rFonts w:ascii="Garamond" w:hAnsi="Garamond" w:cstheme="minorHAnsi"/>
        <w:b/>
        <w:bCs/>
        <w:sz w:val="24"/>
        <w:szCs w:val="24"/>
      </w:rPr>
      <w:t xml:space="preserve">                         Page 43-44</w:t>
    </w:r>
  </w:p>
  <w:p w14:paraId="55782049" w14:textId="45023FE5" w:rsidR="0060309D" w:rsidRDefault="0060309D" w:rsidP="005A1C5B">
    <w:pPr>
      <w:pStyle w:val="Header"/>
      <w:tabs>
        <w:tab w:val="clear" w:pos="43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2E57A" w14:textId="77777777" w:rsidR="00E73C58" w:rsidRDefault="00E73C58">
      <w:r>
        <w:separator/>
      </w:r>
    </w:p>
  </w:footnote>
  <w:footnote w:type="continuationSeparator" w:id="0">
    <w:p w14:paraId="4F6828F2" w14:textId="77777777" w:rsidR="00E73C58" w:rsidRDefault="00E73C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B56D7" w14:textId="6CCD3814" w:rsidR="0060309D" w:rsidRPr="00DC0804" w:rsidRDefault="00501A8C" w:rsidP="00B2635A">
    <w:pPr>
      <w:rPr>
        <w:rFonts w:asciiTheme="minorBidi" w:hAnsiTheme="minorBidi" w:cstheme="minorBidi"/>
        <w:b/>
        <w:sz w:val="44"/>
        <w:szCs w:val="44"/>
        <w:lang w:val="en-US"/>
      </w:rPr>
    </w:pPr>
    <w:r>
      <w:rPr>
        <w:b/>
        <w:smallCaps/>
        <w:noProof/>
        <w:sz w:val="52"/>
        <w:szCs w:val="52"/>
        <w:lang w:val="en-US" w:bidi="bo-CN"/>
      </w:rPr>
      <w:drawing>
        <wp:anchor distT="0" distB="0" distL="114300" distR="114300" simplePos="0" relativeHeight="251677184" behindDoc="1" locked="0" layoutInCell="1" allowOverlap="1" wp14:anchorId="1739CBC9" wp14:editId="4F9691A1">
          <wp:simplePos x="0" y="0"/>
          <wp:positionH relativeFrom="column">
            <wp:posOffset>5324475</wp:posOffset>
          </wp:positionH>
          <wp:positionV relativeFrom="paragraph">
            <wp:posOffset>46990</wp:posOffset>
          </wp:positionV>
          <wp:extent cx="708025" cy="698500"/>
          <wp:effectExtent l="0" t="0" r="0" b="6350"/>
          <wp:wrapTight wrapText="bothSides">
            <wp:wrapPolygon edited="0">
              <wp:start x="5812" y="0"/>
              <wp:lineTo x="0" y="4124"/>
              <wp:lineTo x="0" y="15316"/>
              <wp:lineTo x="2325" y="18851"/>
              <wp:lineTo x="5230" y="21207"/>
              <wp:lineTo x="5812" y="21207"/>
              <wp:lineTo x="15110" y="21207"/>
              <wp:lineTo x="15691" y="21207"/>
              <wp:lineTo x="18597" y="18851"/>
              <wp:lineTo x="20922" y="15316"/>
              <wp:lineTo x="20922" y="4124"/>
              <wp:lineTo x="15110" y="0"/>
              <wp:lineTo x="5812" y="0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moh_logo_color_ol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025" cy="698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635A">
      <w:rPr>
        <w:b/>
        <w:smallCaps/>
        <w:noProof/>
        <w:sz w:val="52"/>
        <w:szCs w:val="52"/>
        <w:lang w:val="en-US" w:bidi="bo-CN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1DA74D01" wp14:editId="1BA5428F">
              <wp:simplePos x="0" y="0"/>
              <wp:positionH relativeFrom="margin">
                <wp:posOffset>-44450</wp:posOffset>
              </wp:positionH>
              <wp:positionV relativeFrom="paragraph">
                <wp:posOffset>834390</wp:posOffset>
              </wp:positionV>
              <wp:extent cx="6267450" cy="0"/>
              <wp:effectExtent l="0" t="19050" r="38100" b="3810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60325" cmpd="thickThin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CFFF24" id="Straight Connector 7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5pt,65.7pt" to="490pt,6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" strokecolor="black [3213]" strokeweight="4.75pt">
              <v:stroke linestyle="thickThin"/>
              <w10:wrap anchorx="margin"/>
            </v:line>
          </w:pict>
        </mc:Fallback>
      </mc:AlternateContent>
    </w:r>
    <w:r w:rsidR="00B2635A">
      <w:rPr>
        <w:rFonts w:ascii="Tsuig_04" w:eastAsia="Arial Unicode MS" w:hAnsi="Tsuig_04" w:cs="Tsuig_04"/>
        <w:b/>
        <w:noProof/>
        <w:sz w:val="52"/>
        <w:szCs w:val="52"/>
        <w:lang w:val="en-US" w:bidi="bo-CN"/>
      </w:rPr>
      <w:drawing>
        <wp:anchor distT="0" distB="0" distL="114300" distR="114300" simplePos="0" relativeHeight="251676160" behindDoc="1" locked="0" layoutInCell="1" allowOverlap="1" wp14:anchorId="4F5FAA77" wp14:editId="34B26848">
          <wp:simplePos x="0" y="0"/>
          <wp:positionH relativeFrom="margin">
            <wp:posOffset>-123825</wp:posOffset>
          </wp:positionH>
          <wp:positionV relativeFrom="paragraph">
            <wp:posOffset>78105</wp:posOffset>
          </wp:positionV>
          <wp:extent cx="714375" cy="695325"/>
          <wp:effectExtent l="0" t="0" r="9525" b="9525"/>
          <wp:wrapTight wrapText="bothSides">
            <wp:wrapPolygon edited="0">
              <wp:start x="9216" y="0"/>
              <wp:lineTo x="4032" y="2367"/>
              <wp:lineTo x="0" y="7101"/>
              <wp:lineTo x="0" y="17162"/>
              <wp:lineTo x="8640" y="21304"/>
              <wp:lineTo x="9216" y="21304"/>
              <wp:lineTo x="12096" y="21304"/>
              <wp:lineTo x="12672" y="21304"/>
              <wp:lineTo x="21312" y="17162"/>
              <wp:lineTo x="21312" y="5918"/>
              <wp:lineTo x="17856" y="2367"/>
              <wp:lineTo x="12096" y="0"/>
              <wp:lineTo x="9216" y="0"/>
            </wp:wrapPolygon>
          </wp:wrapTight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4oth_logo_color_fina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37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635A">
      <w:rPr>
        <w:b/>
        <w:smallCaps/>
        <w:noProof/>
        <w:sz w:val="52"/>
        <w:szCs w:val="52"/>
        <w:lang w:val="en-US" w:bidi="bo-CN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49C62BDF" wp14:editId="6E65FA24">
              <wp:simplePos x="0" y="0"/>
              <wp:positionH relativeFrom="margin">
                <wp:posOffset>1374775</wp:posOffset>
              </wp:positionH>
              <wp:positionV relativeFrom="paragraph">
                <wp:posOffset>548640</wp:posOffset>
              </wp:positionV>
              <wp:extent cx="3219450" cy="342900"/>
              <wp:effectExtent l="0" t="0" r="0" b="0"/>
              <wp:wrapNone/>
              <wp:docPr id="8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45507A" w14:textId="350F6EC2" w:rsidR="00F949AF" w:rsidRPr="00501A8C" w:rsidRDefault="00F949AF" w:rsidP="00F949AF">
                          <w:pPr>
                            <w:pStyle w:val="NoSpacing"/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</w:rPr>
                          </w:pPr>
                          <w:r w:rsidRPr="00501A8C">
                            <w:rPr>
                              <w:rFonts w:ascii="Wangdi29" w:hAnsi="Wangdi29" w:cs="Wangdi29"/>
                              <w:b/>
                              <w:bCs/>
                              <w:sz w:val="44"/>
                              <w:szCs w:val="44"/>
                            </w:rPr>
                            <w:t xml:space="preserve"> </w:t>
                          </w:r>
                          <w:r w:rsidRPr="00501A8C">
                            <w:rPr>
                              <w:rFonts w:asciiTheme="majorHAnsi" w:hAnsiTheme="majorHAnsi"/>
                              <w:b/>
                              <w:bCs/>
                            </w:rPr>
                            <w:t>(</w:t>
                          </w:r>
                          <w:r w:rsidR="008D01E4" w:rsidRPr="00501A8C">
                            <w:rPr>
                              <w:rFonts w:asciiTheme="majorHAnsi" w:hAnsiTheme="majorHAnsi"/>
                              <w:b/>
                              <w:bCs/>
                            </w:rPr>
                            <w:t>Division of Support</w:t>
                          </w:r>
                          <w:r w:rsidRPr="00501A8C">
                            <w:rPr>
                              <w:rFonts w:asciiTheme="majorHAnsi" w:hAnsiTheme="majorHAnsi"/>
                              <w:b/>
                              <w:bCs/>
                            </w:rPr>
                            <w:t xml:space="preserve"> Services)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C62BDF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108.25pt;margin-top:43.2pt;width:253.5pt;height:27pt;z-index: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" filled="f" stroked="f">
              <v:textbox>
                <w:txbxContent>
                  <w:p w14:paraId="4545507A" w14:textId="350F6EC2" w:rsidR="00F949AF" w:rsidRPr="00501A8C" w:rsidRDefault="00F949AF" w:rsidP="00F949AF">
                    <w:pPr>
                      <w:pStyle w:val="NoSpacing"/>
                      <w:jc w:val="center"/>
                      <w:rPr>
                        <w:rFonts w:asciiTheme="majorHAnsi" w:hAnsiTheme="majorHAnsi"/>
                        <w:b/>
                        <w:bCs/>
                      </w:rPr>
                    </w:pPr>
                    <w:r w:rsidRPr="00501A8C">
                      <w:rPr>
                        <w:rFonts w:ascii="Wangdi29" w:hAnsi="Wangdi29" w:cs="Wangdi29"/>
                        <w:b/>
                        <w:bCs/>
                        <w:sz w:val="44"/>
                        <w:szCs w:val="44"/>
                      </w:rPr>
                      <w:t xml:space="preserve"> </w:t>
                    </w:r>
                    <w:r w:rsidRPr="00501A8C">
                      <w:rPr>
                        <w:rFonts w:asciiTheme="majorHAnsi" w:hAnsiTheme="majorHAnsi"/>
                        <w:b/>
                        <w:bCs/>
                      </w:rPr>
                      <w:t>(</w:t>
                    </w:r>
                    <w:r w:rsidR="008D01E4" w:rsidRPr="00501A8C">
                      <w:rPr>
                        <w:rFonts w:asciiTheme="majorHAnsi" w:hAnsiTheme="majorHAnsi"/>
                        <w:b/>
                        <w:bCs/>
                      </w:rPr>
                      <w:t>Division of Support</w:t>
                    </w:r>
                    <w:r w:rsidRPr="00501A8C">
                      <w:rPr>
                        <w:rFonts w:asciiTheme="majorHAnsi" w:hAnsiTheme="majorHAnsi"/>
                        <w:b/>
                        <w:bCs/>
                      </w:rPr>
                      <w:t xml:space="preserve"> Services)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2635A">
      <w:rPr>
        <w:b/>
        <w:smallCaps/>
        <w:noProof/>
        <w:sz w:val="52"/>
        <w:szCs w:val="52"/>
        <w:lang w:val="en-US" w:bidi="bo-C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A4C3F16" wp14:editId="47AA9BE5">
              <wp:simplePos x="0" y="0"/>
              <wp:positionH relativeFrom="margin">
                <wp:posOffset>-3175</wp:posOffset>
              </wp:positionH>
              <wp:positionV relativeFrom="paragraph">
                <wp:posOffset>326390</wp:posOffset>
              </wp:positionV>
              <wp:extent cx="6223000" cy="26670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230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29AFA" w14:textId="16A39FBD" w:rsidR="00E42BE3" w:rsidRPr="00501A8C" w:rsidRDefault="00E42BE3" w:rsidP="004105AC">
                          <w:pPr>
                            <w:pStyle w:val="NoSpacing"/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</w:rPr>
                          </w:pPr>
                          <w:r w:rsidRPr="00501A8C">
                            <w:rPr>
                              <w:rFonts w:asciiTheme="majorHAnsi" w:hAnsiTheme="majorHAnsi"/>
                              <w:b/>
                              <w:bCs/>
                            </w:rPr>
                            <w:t>Royal Government of Bhutan</w:t>
                          </w:r>
                          <w:r w:rsidR="004105AC" w:rsidRPr="00501A8C">
                            <w:rPr>
                              <w:rFonts w:asciiTheme="majorHAnsi" w:hAnsiTheme="majorHAnsi"/>
                              <w:b/>
                              <w:bCs/>
                            </w:rPr>
                            <w:t xml:space="preserve">, </w:t>
                          </w:r>
                          <w:r w:rsidRPr="00501A8C">
                            <w:rPr>
                              <w:rFonts w:asciiTheme="majorHAnsi" w:hAnsiTheme="majorHAnsi"/>
                              <w:b/>
                              <w:bCs/>
                            </w:rPr>
                            <w:t xml:space="preserve">Ministry of Health, </w:t>
                          </w:r>
                          <w:r w:rsidR="004105AC" w:rsidRPr="00501A8C">
                            <w:rPr>
                              <w:rFonts w:asciiTheme="majorHAnsi" w:hAnsiTheme="majorHAnsi"/>
                              <w:b/>
                              <w:bCs/>
                            </w:rPr>
                            <w:t>Thimphu, Bhutan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4C3F16" id="_x0000_s1027" type="#_x0000_t202" style="position:absolute;margin-left:-.25pt;margin-top:25.7pt;width:490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" filled="f" stroked="f">
              <v:textbox>
                <w:txbxContent>
                  <w:p w14:paraId="25629AFA" w14:textId="16A39FBD" w:rsidR="00E42BE3" w:rsidRPr="00501A8C" w:rsidRDefault="00E42BE3" w:rsidP="004105AC">
                    <w:pPr>
                      <w:pStyle w:val="NoSpacing"/>
                      <w:jc w:val="center"/>
                      <w:rPr>
                        <w:rFonts w:asciiTheme="majorHAnsi" w:hAnsiTheme="majorHAnsi"/>
                        <w:b/>
                        <w:bCs/>
                      </w:rPr>
                    </w:pPr>
                    <w:r w:rsidRPr="00501A8C">
                      <w:rPr>
                        <w:rFonts w:asciiTheme="majorHAnsi" w:hAnsiTheme="majorHAnsi"/>
                        <w:b/>
                        <w:bCs/>
                      </w:rPr>
                      <w:t>Royal Government of Bhutan</w:t>
                    </w:r>
                    <w:r w:rsidR="004105AC" w:rsidRPr="00501A8C">
                      <w:rPr>
                        <w:rFonts w:asciiTheme="majorHAnsi" w:hAnsiTheme="majorHAnsi"/>
                        <w:b/>
                        <w:bCs/>
                      </w:rPr>
                      <w:t xml:space="preserve">, </w:t>
                    </w:r>
                    <w:r w:rsidRPr="00501A8C">
                      <w:rPr>
                        <w:rFonts w:asciiTheme="majorHAnsi" w:hAnsiTheme="majorHAnsi"/>
                        <w:b/>
                        <w:bCs/>
                      </w:rPr>
                      <w:t xml:space="preserve">Ministry of Health, </w:t>
                    </w:r>
                    <w:r w:rsidR="004105AC" w:rsidRPr="00501A8C">
                      <w:rPr>
                        <w:rFonts w:asciiTheme="majorHAnsi" w:hAnsiTheme="majorHAnsi"/>
                        <w:b/>
                        <w:bCs/>
                      </w:rPr>
                      <w:t>Thimphu, Bhutan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2635A">
      <w:rPr>
        <w:rFonts w:ascii="Tsuig_04" w:eastAsia="Arial Unicode MS" w:hAnsi="Tsuig_04" w:cs="Tsuig_04"/>
        <w:b/>
        <w:noProof/>
        <w:sz w:val="52"/>
        <w:szCs w:val="52"/>
        <w:lang w:val="en-US" w:bidi="bo-CN"/>
      </w:rPr>
      <w:drawing>
        <wp:anchor distT="0" distB="0" distL="114300" distR="114300" simplePos="0" relativeHeight="251656703" behindDoc="1" locked="0" layoutInCell="1" allowOverlap="1" wp14:anchorId="1AE90326" wp14:editId="3D51276A">
          <wp:simplePos x="0" y="0"/>
          <wp:positionH relativeFrom="column">
            <wp:posOffset>1247140</wp:posOffset>
          </wp:positionH>
          <wp:positionV relativeFrom="paragraph">
            <wp:posOffset>59690</wp:posOffset>
          </wp:positionV>
          <wp:extent cx="3629025" cy="316865"/>
          <wp:effectExtent l="0" t="0" r="9525" b="6985"/>
          <wp:wrapTight wrapText="bothSides">
            <wp:wrapPolygon edited="0">
              <wp:start x="0" y="0"/>
              <wp:lineTo x="0" y="20778"/>
              <wp:lineTo x="21543" y="20778"/>
              <wp:lineTo x="21543" y="0"/>
              <wp:lineTo x="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" name="moh_header_dz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9025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5DDB" w:rsidRPr="00857F3B">
      <w:rPr>
        <w:rFonts w:ascii="Tsuig_04" w:eastAsia="Arial Unicode MS" w:hAnsi="Tsuig_04" w:cs="Tsuig_04"/>
        <w:b/>
        <w:noProof/>
        <w:sz w:val="52"/>
        <w:szCs w:val="52"/>
        <w:lang w:val="en-US" w:bidi="bo-CN"/>
      </w:rPr>
      <mc:AlternateContent>
        <mc:Choice Requires="wps">
          <w:drawing>
            <wp:anchor distT="45720" distB="45720" distL="114300" distR="114300" simplePos="0" relativeHeight="251662848" behindDoc="0" locked="0" layoutInCell="1" allowOverlap="1" wp14:anchorId="0153D439" wp14:editId="4DF082CD">
              <wp:simplePos x="0" y="0"/>
              <wp:positionH relativeFrom="column">
                <wp:posOffset>1101725</wp:posOffset>
              </wp:positionH>
              <wp:positionV relativeFrom="paragraph">
                <wp:posOffset>-83185</wp:posOffset>
              </wp:positionV>
              <wp:extent cx="1950720" cy="140462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072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C9B583" w14:textId="2B958508" w:rsidR="00857F3B" w:rsidRPr="00857F3B" w:rsidRDefault="00857F3B" w:rsidP="00857F3B">
                          <w:pPr>
                            <w:contextualSpacing/>
                            <w:jc w:val="center"/>
                            <w:rPr>
                              <w:rFonts w:ascii="DDC Uchen" w:hAnsi="DDC Uchen" w:cs="DDC Uchen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153D439" id="Text Box 2" o:spid="_x0000_s1028" type="#_x0000_t202" style="position:absolute;margin-left:86.75pt;margin-top:-6.55pt;width:153.6pt;height:110.6pt;z-index:251662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" filled="f" stroked="f">
              <v:textbox style="mso-fit-shape-to-text:t">
                <w:txbxContent>
                  <w:p w14:paraId="7DC9B583" w14:textId="2B958508" w:rsidR="00857F3B" w:rsidRPr="00857F3B" w:rsidRDefault="00857F3B" w:rsidP="00857F3B">
                    <w:pPr>
                      <w:contextualSpacing/>
                      <w:jc w:val="center"/>
                      <w:rPr>
                        <w:rFonts w:ascii="DDC Uchen" w:hAnsi="DDC Uchen" w:cs="DDC Uchen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60309D">
      <w:rPr>
        <w:rFonts w:ascii="Tsuig_04" w:eastAsia="Arial Unicode MS" w:hAnsi="Tsuig_04" w:cs="Tsuig_04"/>
        <w:b/>
        <w:sz w:val="52"/>
        <w:szCs w:val="52"/>
      </w:rPr>
      <w:t xml:space="preserve">    </w:t>
    </w:r>
    <w:r w:rsidR="008D6944">
      <w:rPr>
        <w:rFonts w:ascii="Tsuig_04" w:eastAsia="Arial Unicode MS" w:hAnsi="Tsuig_04" w:cs="Tsuig_04"/>
        <w:b/>
        <w:sz w:val="52"/>
        <w:szCs w:val="52"/>
      </w:rPr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3072"/>
    <w:multiLevelType w:val="hybridMultilevel"/>
    <w:tmpl w:val="DDFE12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6DB6"/>
    <w:multiLevelType w:val="hybridMultilevel"/>
    <w:tmpl w:val="E88AB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14246"/>
    <w:multiLevelType w:val="hybridMultilevel"/>
    <w:tmpl w:val="99BE968A"/>
    <w:lvl w:ilvl="0" w:tplc="3118DBC4">
      <w:start w:val="1"/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913677"/>
    <w:multiLevelType w:val="multilevel"/>
    <w:tmpl w:val="732E2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C7000F"/>
    <w:multiLevelType w:val="hybridMultilevel"/>
    <w:tmpl w:val="287A21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A6F"/>
    <w:multiLevelType w:val="hybridMultilevel"/>
    <w:tmpl w:val="CA12C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33439"/>
    <w:multiLevelType w:val="hybridMultilevel"/>
    <w:tmpl w:val="3B0CB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D1A03"/>
    <w:multiLevelType w:val="hybridMultilevel"/>
    <w:tmpl w:val="C7C0C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087973"/>
    <w:multiLevelType w:val="hybridMultilevel"/>
    <w:tmpl w:val="21F65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34010"/>
    <w:multiLevelType w:val="hybridMultilevel"/>
    <w:tmpl w:val="D204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B388B"/>
    <w:multiLevelType w:val="hybridMultilevel"/>
    <w:tmpl w:val="BBFAF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1216BE"/>
    <w:multiLevelType w:val="hybridMultilevel"/>
    <w:tmpl w:val="7D92C8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3719D7"/>
    <w:multiLevelType w:val="hybridMultilevel"/>
    <w:tmpl w:val="0DDE4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602C2"/>
    <w:multiLevelType w:val="hybridMultilevel"/>
    <w:tmpl w:val="BE3C7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B328D3"/>
    <w:multiLevelType w:val="hybridMultilevel"/>
    <w:tmpl w:val="9B3E4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76713"/>
    <w:multiLevelType w:val="hybridMultilevel"/>
    <w:tmpl w:val="BC2C5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154BD5"/>
    <w:multiLevelType w:val="hybridMultilevel"/>
    <w:tmpl w:val="85D0D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5065B5"/>
    <w:multiLevelType w:val="hybridMultilevel"/>
    <w:tmpl w:val="AC40B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E4622D"/>
    <w:multiLevelType w:val="hybridMultilevel"/>
    <w:tmpl w:val="CEF65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D51432"/>
    <w:multiLevelType w:val="hybridMultilevel"/>
    <w:tmpl w:val="75582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8902A1"/>
    <w:multiLevelType w:val="hybridMultilevel"/>
    <w:tmpl w:val="265AA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D15DE6"/>
    <w:multiLevelType w:val="hybridMultilevel"/>
    <w:tmpl w:val="DF1CBF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E4788E"/>
    <w:multiLevelType w:val="hybridMultilevel"/>
    <w:tmpl w:val="F8348E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C76D01"/>
    <w:multiLevelType w:val="hybridMultilevel"/>
    <w:tmpl w:val="10C84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23884">
    <w:abstractNumId w:val="6"/>
  </w:num>
  <w:num w:numId="2" w16cid:durableId="1506021447">
    <w:abstractNumId w:val="18"/>
  </w:num>
  <w:num w:numId="3" w16cid:durableId="1091896410">
    <w:abstractNumId w:val="0"/>
  </w:num>
  <w:num w:numId="4" w16cid:durableId="1084883903">
    <w:abstractNumId w:val="20"/>
  </w:num>
  <w:num w:numId="5" w16cid:durableId="645476040">
    <w:abstractNumId w:val="8"/>
  </w:num>
  <w:num w:numId="6" w16cid:durableId="904334917">
    <w:abstractNumId w:val="10"/>
  </w:num>
  <w:num w:numId="7" w16cid:durableId="2016689602">
    <w:abstractNumId w:val="9"/>
  </w:num>
  <w:num w:numId="8" w16cid:durableId="596132484">
    <w:abstractNumId w:val="23"/>
  </w:num>
  <w:num w:numId="9" w16cid:durableId="934440420">
    <w:abstractNumId w:val="21"/>
  </w:num>
  <w:num w:numId="10" w16cid:durableId="568271096">
    <w:abstractNumId w:val="11"/>
  </w:num>
  <w:num w:numId="11" w16cid:durableId="383213981">
    <w:abstractNumId w:val="1"/>
  </w:num>
  <w:num w:numId="12" w16cid:durableId="1595285593">
    <w:abstractNumId w:val="16"/>
  </w:num>
  <w:num w:numId="13" w16cid:durableId="815224045">
    <w:abstractNumId w:val="7"/>
  </w:num>
  <w:num w:numId="14" w16cid:durableId="25836877">
    <w:abstractNumId w:val="22"/>
  </w:num>
  <w:num w:numId="15" w16cid:durableId="667710704">
    <w:abstractNumId w:val="2"/>
  </w:num>
  <w:num w:numId="16" w16cid:durableId="1715614246">
    <w:abstractNumId w:val="12"/>
  </w:num>
  <w:num w:numId="17" w16cid:durableId="1681847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933906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92094037">
    <w:abstractNumId w:val="17"/>
  </w:num>
  <w:num w:numId="20" w16cid:durableId="726421696">
    <w:abstractNumId w:val="13"/>
  </w:num>
  <w:num w:numId="21" w16cid:durableId="1595092787">
    <w:abstractNumId w:val="19"/>
  </w:num>
  <w:num w:numId="22" w16cid:durableId="1617903019">
    <w:abstractNumId w:val="14"/>
  </w:num>
  <w:num w:numId="23" w16cid:durableId="2069065645">
    <w:abstractNumId w:val="4"/>
  </w:num>
  <w:num w:numId="24" w16cid:durableId="4132817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activeWritingStyle w:appName="MSWord" w:lang="en-US" w:vendorID="64" w:dllVersion="6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5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C3A"/>
    <w:rsid w:val="000003B6"/>
    <w:rsid w:val="0000058F"/>
    <w:rsid w:val="0000078E"/>
    <w:rsid w:val="00001F3C"/>
    <w:rsid w:val="0000206A"/>
    <w:rsid w:val="00002651"/>
    <w:rsid w:val="00002C83"/>
    <w:rsid w:val="00002D60"/>
    <w:rsid w:val="0000366C"/>
    <w:rsid w:val="00003816"/>
    <w:rsid w:val="00003A3F"/>
    <w:rsid w:val="00003D02"/>
    <w:rsid w:val="00003F3F"/>
    <w:rsid w:val="00004652"/>
    <w:rsid w:val="00004E58"/>
    <w:rsid w:val="00005978"/>
    <w:rsid w:val="00005A03"/>
    <w:rsid w:val="00005AA3"/>
    <w:rsid w:val="000065F4"/>
    <w:rsid w:val="000068AA"/>
    <w:rsid w:val="00006B14"/>
    <w:rsid w:val="00006C0A"/>
    <w:rsid w:val="00006D5E"/>
    <w:rsid w:val="00006D73"/>
    <w:rsid w:val="0000712C"/>
    <w:rsid w:val="00007185"/>
    <w:rsid w:val="00007687"/>
    <w:rsid w:val="00007A69"/>
    <w:rsid w:val="00007E5E"/>
    <w:rsid w:val="0001048C"/>
    <w:rsid w:val="000105A0"/>
    <w:rsid w:val="00010681"/>
    <w:rsid w:val="0001075E"/>
    <w:rsid w:val="00010B4B"/>
    <w:rsid w:val="00010B85"/>
    <w:rsid w:val="00010F34"/>
    <w:rsid w:val="00011BE9"/>
    <w:rsid w:val="00011CB1"/>
    <w:rsid w:val="00011DE9"/>
    <w:rsid w:val="00011E25"/>
    <w:rsid w:val="00011F5A"/>
    <w:rsid w:val="0001279C"/>
    <w:rsid w:val="0001282F"/>
    <w:rsid w:val="00012EF7"/>
    <w:rsid w:val="000133B6"/>
    <w:rsid w:val="000134F2"/>
    <w:rsid w:val="00013646"/>
    <w:rsid w:val="00013815"/>
    <w:rsid w:val="00013CB9"/>
    <w:rsid w:val="00013FE2"/>
    <w:rsid w:val="00014077"/>
    <w:rsid w:val="000142B2"/>
    <w:rsid w:val="000144EA"/>
    <w:rsid w:val="000147EB"/>
    <w:rsid w:val="00014BB9"/>
    <w:rsid w:val="00014BD3"/>
    <w:rsid w:val="00014D37"/>
    <w:rsid w:val="00014EA9"/>
    <w:rsid w:val="00014F77"/>
    <w:rsid w:val="0001576C"/>
    <w:rsid w:val="00015DA2"/>
    <w:rsid w:val="00015F61"/>
    <w:rsid w:val="00016635"/>
    <w:rsid w:val="00016786"/>
    <w:rsid w:val="00016836"/>
    <w:rsid w:val="00016A0C"/>
    <w:rsid w:val="00016C4A"/>
    <w:rsid w:val="00017458"/>
    <w:rsid w:val="000174A3"/>
    <w:rsid w:val="0001784D"/>
    <w:rsid w:val="00020BF1"/>
    <w:rsid w:val="00020E65"/>
    <w:rsid w:val="0002221D"/>
    <w:rsid w:val="000225F7"/>
    <w:rsid w:val="000225FD"/>
    <w:rsid w:val="000226E7"/>
    <w:rsid w:val="00022731"/>
    <w:rsid w:val="000227A9"/>
    <w:rsid w:val="00022E0B"/>
    <w:rsid w:val="00022F44"/>
    <w:rsid w:val="000231D2"/>
    <w:rsid w:val="00023347"/>
    <w:rsid w:val="000235A8"/>
    <w:rsid w:val="000236C1"/>
    <w:rsid w:val="00023AEF"/>
    <w:rsid w:val="00023B0B"/>
    <w:rsid w:val="00023BFF"/>
    <w:rsid w:val="00023C5E"/>
    <w:rsid w:val="00023EDE"/>
    <w:rsid w:val="00023F7C"/>
    <w:rsid w:val="00024031"/>
    <w:rsid w:val="00024766"/>
    <w:rsid w:val="0002489B"/>
    <w:rsid w:val="00024BC2"/>
    <w:rsid w:val="00024F36"/>
    <w:rsid w:val="000255C5"/>
    <w:rsid w:val="0002562E"/>
    <w:rsid w:val="0002571C"/>
    <w:rsid w:val="00025BFE"/>
    <w:rsid w:val="0002631E"/>
    <w:rsid w:val="00027383"/>
    <w:rsid w:val="000273AA"/>
    <w:rsid w:val="00027668"/>
    <w:rsid w:val="00027BE4"/>
    <w:rsid w:val="0003063B"/>
    <w:rsid w:val="000309B9"/>
    <w:rsid w:val="00030B6B"/>
    <w:rsid w:val="00030BE4"/>
    <w:rsid w:val="00030E3C"/>
    <w:rsid w:val="000313A0"/>
    <w:rsid w:val="00031DE5"/>
    <w:rsid w:val="00032481"/>
    <w:rsid w:val="000325E8"/>
    <w:rsid w:val="00032867"/>
    <w:rsid w:val="00032F7B"/>
    <w:rsid w:val="0003301B"/>
    <w:rsid w:val="0003330E"/>
    <w:rsid w:val="0003339E"/>
    <w:rsid w:val="000336EE"/>
    <w:rsid w:val="00033B1D"/>
    <w:rsid w:val="00033F2E"/>
    <w:rsid w:val="000343A6"/>
    <w:rsid w:val="00034FD7"/>
    <w:rsid w:val="000351B8"/>
    <w:rsid w:val="000353D1"/>
    <w:rsid w:val="00035671"/>
    <w:rsid w:val="00036410"/>
    <w:rsid w:val="00037192"/>
    <w:rsid w:val="000371A1"/>
    <w:rsid w:val="00037234"/>
    <w:rsid w:val="0003724E"/>
    <w:rsid w:val="00037451"/>
    <w:rsid w:val="00037922"/>
    <w:rsid w:val="00037AFC"/>
    <w:rsid w:val="00037B26"/>
    <w:rsid w:val="00037E23"/>
    <w:rsid w:val="00040919"/>
    <w:rsid w:val="00040F4C"/>
    <w:rsid w:val="00040FBF"/>
    <w:rsid w:val="00041050"/>
    <w:rsid w:val="00041087"/>
    <w:rsid w:val="00041196"/>
    <w:rsid w:val="0004135A"/>
    <w:rsid w:val="000414CC"/>
    <w:rsid w:val="000417D1"/>
    <w:rsid w:val="00041B54"/>
    <w:rsid w:val="00041DC8"/>
    <w:rsid w:val="00041E02"/>
    <w:rsid w:val="00041FB7"/>
    <w:rsid w:val="0004226D"/>
    <w:rsid w:val="00042692"/>
    <w:rsid w:val="0004274B"/>
    <w:rsid w:val="00043D3F"/>
    <w:rsid w:val="000441E9"/>
    <w:rsid w:val="00044914"/>
    <w:rsid w:val="00044CFD"/>
    <w:rsid w:val="00044FDB"/>
    <w:rsid w:val="0004558C"/>
    <w:rsid w:val="00045692"/>
    <w:rsid w:val="00045E4E"/>
    <w:rsid w:val="00046203"/>
    <w:rsid w:val="000463FA"/>
    <w:rsid w:val="000467FE"/>
    <w:rsid w:val="00046842"/>
    <w:rsid w:val="00046E72"/>
    <w:rsid w:val="000471B4"/>
    <w:rsid w:val="000473C3"/>
    <w:rsid w:val="00047ADB"/>
    <w:rsid w:val="00047BFF"/>
    <w:rsid w:val="00047FAE"/>
    <w:rsid w:val="0005018E"/>
    <w:rsid w:val="0005031C"/>
    <w:rsid w:val="000503B9"/>
    <w:rsid w:val="000507A8"/>
    <w:rsid w:val="00050A64"/>
    <w:rsid w:val="00050D5B"/>
    <w:rsid w:val="00050E20"/>
    <w:rsid w:val="00051355"/>
    <w:rsid w:val="0005189E"/>
    <w:rsid w:val="0005195D"/>
    <w:rsid w:val="000529AD"/>
    <w:rsid w:val="00052BA3"/>
    <w:rsid w:val="0005304E"/>
    <w:rsid w:val="00053341"/>
    <w:rsid w:val="000533F9"/>
    <w:rsid w:val="000537C3"/>
    <w:rsid w:val="00054689"/>
    <w:rsid w:val="00054881"/>
    <w:rsid w:val="00054AC2"/>
    <w:rsid w:val="00054C3E"/>
    <w:rsid w:val="00054DD8"/>
    <w:rsid w:val="00054FB3"/>
    <w:rsid w:val="00054FF2"/>
    <w:rsid w:val="00055204"/>
    <w:rsid w:val="00055884"/>
    <w:rsid w:val="00055BE7"/>
    <w:rsid w:val="00055F9F"/>
    <w:rsid w:val="00056272"/>
    <w:rsid w:val="0005646C"/>
    <w:rsid w:val="0005654F"/>
    <w:rsid w:val="0005697D"/>
    <w:rsid w:val="00056A71"/>
    <w:rsid w:val="00056B5A"/>
    <w:rsid w:val="00056B7A"/>
    <w:rsid w:val="0005742A"/>
    <w:rsid w:val="00057683"/>
    <w:rsid w:val="0005781B"/>
    <w:rsid w:val="00057894"/>
    <w:rsid w:val="000579CA"/>
    <w:rsid w:val="00060B16"/>
    <w:rsid w:val="00060FB3"/>
    <w:rsid w:val="00061508"/>
    <w:rsid w:val="00061661"/>
    <w:rsid w:val="0006169A"/>
    <w:rsid w:val="00061752"/>
    <w:rsid w:val="000618C9"/>
    <w:rsid w:val="00061A76"/>
    <w:rsid w:val="00061C5F"/>
    <w:rsid w:val="00061CA0"/>
    <w:rsid w:val="000627E9"/>
    <w:rsid w:val="000628BF"/>
    <w:rsid w:val="00063708"/>
    <w:rsid w:val="00063A53"/>
    <w:rsid w:val="00063E92"/>
    <w:rsid w:val="000640BF"/>
    <w:rsid w:val="0006443A"/>
    <w:rsid w:val="0006482D"/>
    <w:rsid w:val="00065003"/>
    <w:rsid w:val="00065131"/>
    <w:rsid w:val="000655B3"/>
    <w:rsid w:val="0006580B"/>
    <w:rsid w:val="00065830"/>
    <w:rsid w:val="00065AA4"/>
    <w:rsid w:val="00065C26"/>
    <w:rsid w:val="00065CA3"/>
    <w:rsid w:val="00066138"/>
    <w:rsid w:val="00067533"/>
    <w:rsid w:val="000676B8"/>
    <w:rsid w:val="00067808"/>
    <w:rsid w:val="00067B91"/>
    <w:rsid w:val="00067EF3"/>
    <w:rsid w:val="00070288"/>
    <w:rsid w:val="0007030C"/>
    <w:rsid w:val="00070540"/>
    <w:rsid w:val="0007088A"/>
    <w:rsid w:val="00070A68"/>
    <w:rsid w:val="00071653"/>
    <w:rsid w:val="00071F46"/>
    <w:rsid w:val="00072585"/>
    <w:rsid w:val="000729DB"/>
    <w:rsid w:val="00072AEE"/>
    <w:rsid w:val="0007338F"/>
    <w:rsid w:val="000734A8"/>
    <w:rsid w:val="0007362A"/>
    <w:rsid w:val="00073631"/>
    <w:rsid w:val="00073968"/>
    <w:rsid w:val="00073C26"/>
    <w:rsid w:val="00073DE7"/>
    <w:rsid w:val="0007404D"/>
    <w:rsid w:val="000747CF"/>
    <w:rsid w:val="0007485F"/>
    <w:rsid w:val="00074A87"/>
    <w:rsid w:val="00074A95"/>
    <w:rsid w:val="00074B77"/>
    <w:rsid w:val="0007507C"/>
    <w:rsid w:val="00075948"/>
    <w:rsid w:val="00075B64"/>
    <w:rsid w:val="00076899"/>
    <w:rsid w:val="00076A48"/>
    <w:rsid w:val="00076BE8"/>
    <w:rsid w:val="00076C16"/>
    <w:rsid w:val="000774AA"/>
    <w:rsid w:val="00077622"/>
    <w:rsid w:val="0007774E"/>
    <w:rsid w:val="00077BBB"/>
    <w:rsid w:val="00077BF6"/>
    <w:rsid w:val="0008004B"/>
    <w:rsid w:val="0008008E"/>
    <w:rsid w:val="00080322"/>
    <w:rsid w:val="000808F3"/>
    <w:rsid w:val="00080AA7"/>
    <w:rsid w:val="000814EF"/>
    <w:rsid w:val="000818AB"/>
    <w:rsid w:val="0008199E"/>
    <w:rsid w:val="000821F0"/>
    <w:rsid w:val="0008260E"/>
    <w:rsid w:val="00082B62"/>
    <w:rsid w:val="00082E83"/>
    <w:rsid w:val="00082FFE"/>
    <w:rsid w:val="00083072"/>
    <w:rsid w:val="0008387C"/>
    <w:rsid w:val="00083C3A"/>
    <w:rsid w:val="00083E7D"/>
    <w:rsid w:val="00083F1C"/>
    <w:rsid w:val="000840C1"/>
    <w:rsid w:val="00084193"/>
    <w:rsid w:val="0008430E"/>
    <w:rsid w:val="0008491F"/>
    <w:rsid w:val="00084AEA"/>
    <w:rsid w:val="00084D7B"/>
    <w:rsid w:val="00085044"/>
    <w:rsid w:val="00085F16"/>
    <w:rsid w:val="000868BC"/>
    <w:rsid w:val="00086BAD"/>
    <w:rsid w:val="00086E3C"/>
    <w:rsid w:val="000870E3"/>
    <w:rsid w:val="0008715A"/>
    <w:rsid w:val="00087596"/>
    <w:rsid w:val="000876EC"/>
    <w:rsid w:val="00087805"/>
    <w:rsid w:val="00087928"/>
    <w:rsid w:val="00087ABD"/>
    <w:rsid w:val="00087D6C"/>
    <w:rsid w:val="00087DF1"/>
    <w:rsid w:val="0009029A"/>
    <w:rsid w:val="000908C8"/>
    <w:rsid w:val="00090AC2"/>
    <w:rsid w:val="00090DB0"/>
    <w:rsid w:val="00091411"/>
    <w:rsid w:val="00091521"/>
    <w:rsid w:val="00091CC5"/>
    <w:rsid w:val="00091F28"/>
    <w:rsid w:val="000920A1"/>
    <w:rsid w:val="00092168"/>
    <w:rsid w:val="000925D1"/>
    <w:rsid w:val="00092766"/>
    <w:rsid w:val="00092A06"/>
    <w:rsid w:val="00092A42"/>
    <w:rsid w:val="00092C17"/>
    <w:rsid w:val="00092F4C"/>
    <w:rsid w:val="000931A6"/>
    <w:rsid w:val="000932AB"/>
    <w:rsid w:val="00093806"/>
    <w:rsid w:val="00093B0D"/>
    <w:rsid w:val="00093F4B"/>
    <w:rsid w:val="000948F4"/>
    <w:rsid w:val="000951C4"/>
    <w:rsid w:val="00095F07"/>
    <w:rsid w:val="0009639B"/>
    <w:rsid w:val="00096449"/>
    <w:rsid w:val="0009659F"/>
    <w:rsid w:val="00096E70"/>
    <w:rsid w:val="00096EA9"/>
    <w:rsid w:val="000972EB"/>
    <w:rsid w:val="00097470"/>
    <w:rsid w:val="0009748C"/>
    <w:rsid w:val="000974BB"/>
    <w:rsid w:val="00097CE4"/>
    <w:rsid w:val="00097D31"/>
    <w:rsid w:val="000A0436"/>
    <w:rsid w:val="000A06AC"/>
    <w:rsid w:val="000A075D"/>
    <w:rsid w:val="000A125D"/>
    <w:rsid w:val="000A157D"/>
    <w:rsid w:val="000A15CA"/>
    <w:rsid w:val="000A15FB"/>
    <w:rsid w:val="000A19F1"/>
    <w:rsid w:val="000A1A33"/>
    <w:rsid w:val="000A1A6F"/>
    <w:rsid w:val="000A1D63"/>
    <w:rsid w:val="000A202E"/>
    <w:rsid w:val="000A26EE"/>
    <w:rsid w:val="000A370D"/>
    <w:rsid w:val="000A377A"/>
    <w:rsid w:val="000A389D"/>
    <w:rsid w:val="000A3A37"/>
    <w:rsid w:val="000A3EF7"/>
    <w:rsid w:val="000A3F4D"/>
    <w:rsid w:val="000A4168"/>
    <w:rsid w:val="000A4A7C"/>
    <w:rsid w:val="000A4DD8"/>
    <w:rsid w:val="000A4EBF"/>
    <w:rsid w:val="000A6269"/>
    <w:rsid w:val="000A6684"/>
    <w:rsid w:val="000A72D9"/>
    <w:rsid w:val="000A74F0"/>
    <w:rsid w:val="000A781A"/>
    <w:rsid w:val="000A7B02"/>
    <w:rsid w:val="000B0E41"/>
    <w:rsid w:val="000B1B81"/>
    <w:rsid w:val="000B1BB8"/>
    <w:rsid w:val="000B1D95"/>
    <w:rsid w:val="000B2697"/>
    <w:rsid w:val="000B31B3"/>
    <w:rsid w:val="000B32A2"/>
    <w:rsid w:val="000B36B1"/>
    <w:rsid w:val="000B3856"/>
    <w:rsid w:val="000B3B87"/>
    <w:rsid w:val="000B42DF"/>
    <w:rsid w:val="000B4A2B"/>
    <w:rsid w:val="000B4F02"/>
    <w:rsid w:val="000B513E"/>
    <w:rsid w:val="000B55CC"/>
    <w:rsid w:val="000B573F"/>
    <w:rsid w:val="000B598C"/>
    <w:rsid w:val="000B5DFA"/>
    <w:rsid w:val="000B6003"/>
    <w:rsid w:val="000B6081"/>
    <w:rsid w:val="000B671D"/>
    <w:rsid w:val="000B67A7"/>
    <w:rsid w:val="000B69D2"/>
    <w:rsid w:val="000B6D8E"/>
    <w:rsid w:val="000B71CF"/>
    <w:rsid w:val="000B71F1"/>
    <w:rsid w:val="000B7253"/>
    <w:rsid w:val="000B794E"/>
    <w:rsid w:val="000B79A6"/>
    <w:rsid w:val="000C064F"/>
    <w:rsid w:val="000C0AA6"/>
    <w:rsid w:val="000C0D9B"/>
    <w:rsid w:val="000C113C"/>
    <w:rsid w:val="000C1187"/>
    <w:rsid w:val="000C1951"/>
    <w:rsid w:val="000C1A2A"/>
    <w:rsid w:val="000C25D2"/>
    <w:rsid w:val="000C2794"/>
    <w:rsid w:val="000C3146"/>
    <w:rsid w:val="000C3354"/>
    <w:rsid w:val="000C3741"/>
    <w:rsid w:val="000C38EA"/>
    <w:rsid w:val="000C440E"/>
    <w:rsid w:val="000C469E"/>
    <w:rsid w:val="000C4946"/>
    <w:rsid w:val="000C4A21"/>
    <w:rsid w:val="000C4B1E"/>
    <w:rsid w:val="000C4FC6"/>
    <w:rsid w:val="000C5207"/>
    <w:rsid w:val="000C5357"/>
    <w:rsid w:val="000C5390"/>
    <w:rsid w:val="000C53CC"/>
    <w:rsid w:val="000C5EA2"/>
    <w:rsid w:val="000C63B4"/>
    <w:rsid w:val="000C63F0"/>
    <w:rsid w:val="000C6D57"/>
    <w:rsid w:val="000C72C1"/>
    <w:rsid w:val="000C7B7E"/>
    <w:rsid w:val="000C7FF2"/>
    <w:rsid w:val="000D0CF5"/>
    <w:rsid w:val="000D12D7"/>
    <w:rsid w:val="000D1C51"/>
    <w:rsid w:val="000D1CB4"/>
    <w:rsid w:val="000D2826"/>
    <w:rsid w:val="000D2994"/>
    <w:rsid w:val="000D2C54"/>
    <w:rsid w:val="000D3361"/>
    <w:rsid w:val="000D3959"/>
    <w:rsid w:val="000D39D1"/>
    <w:rsid w:val="000D3A6C"/>
    <w:rsid w:val="000D3E19"/>
    <w:rsid w:val="000D41B9"/>
    <w:rsid w:val="000D4306"/>
    <w:rsid w:val="000D482C"/>
    <w:rsid w:val="000D49A5"/>
    <w:rsid w:val="000D54D0"/>
    <w:rsid w:val="000D5D11"/>
    <w:rsid w:val="000D5E3D"/>
    <w:rsid w:val="000D64DA"/>
    <w:rsid w:val="000D6890"/>
    <w:rsid w:val="000D6A6E"/>
    <w:rsid w:val="000D6CDA"/>
    <w:rsid w:val="000D6F4F"/>
    <w:rsid w:val="000D7188"/>
    <w:rsid w:val="000E00B9"/>
    <w:rsid w:val="000E02D3"/>
    <w:rsid w:val="000E04E5"/>
    <w:rsid w:val="000E0CAB"/>
    <w:rsid w:val="000E1938"/>
    <w:rsid w:val="000E2496"/>
    <w:rsid w:val="000E27C8"/>
    <w:rsid w:val="000E2A4E"/>
    <w:rsid w:val="000E358B"/>
    <w:rsid w:val="000E409E"/>
    <w:rsid w:val="000E4603"/>
    <w:rsid w:val="000E468B"/>
    <w:rsid w:val="000E4FC9"/>
    <w:rsid w:val="000E6163"/>
    <w:rsid w:val="000E630C"/>
    <w:rsid w:val="000E6598"/>
    <w:rsid w:val="000E6E02"/>
    <w:rsid w:val="000E70F2"/>
    <w:rsid w:val="000E7663"/>
    <w:rsid w:val="000E7805"/>
    <w:rsid w:val="000F0B63"/>
    <w:rsid w:val="000F0CAE"/>
    <w:rsid w:val="000F0F5D"/>
    <w:rsid w:val="000F11A7"/>
    <w:rsid w:val="000F12D5"/>
    <w:rsid w:val="000F1452"/>
    <w:rsid w:val="000F17BC"/>
    <w:rsid w:val="000F1864"/>
    <w:rsid w:val="000F1A2B"/>
    <w:rsid w:val="000F1FC7"/>
    <w:rsid w:val="000F22FC"/>
    <w:rsid w:val="000F2324"/>
    <w:rsid w:val="000F2346"/>
    <w:rsid w:val="000F25E7"/>
    <w:rsid w:val="000F26E7"/>
    <w:rsid w:val="000F2722"/>
    <w:rsid w:val="000F2772"/>
    <w:rsid w:val="000F2979"/>
    <w:rsid w:val="000F29FF"/>
    <w:rsid w:val="000F37F4"/>
    <w:rsid w:val="000F3B47"/>
    <w:rsid w:val="000F3D14"/>
    <w:rsid w:val="000F3E8C"/>
    <w:rsid w:val="000F3F28"/>
    <w:rsid w:val="000F3FD7"/>
    <w:rsid w:val="000F41EA"/>
    <w:rsid w:val="000F490B"/>
    <w:rsid w:val="000F4F0A"/>
    <w:rsid w:val="000F520E"/>
    <w:rsid w:val="000F5493"/>
    <w:rsid w:val="000F5BF9"/>
    <w:rsid w:val="000F5CA3"/>
    <w:rsid w:val="000F5E1F"/>
    <w:rsid w:val="000F61BB"/>
    <w:rsid w:val="000F62CC"/>
    <w:rsid w:val="000F63DC"/>
    <w:rsid w:val="000F66FE"/>
    <w:rsid w:val="000F6B1E"/>
    <w:rsid w:val="000F6DF7"/>
    <w:rsid w:val="000F6FBD"/>
    <w:rsid w:val="000F7026"/>
    <w:rsid w:val="000F77DA"/>
    <w:rsid w:val="000F79DB"/>
    <w:rsid w:val="00100475"/>
    <w:rsid w:val="001007EB"/>
    <w:rsid w:val="0010083B"/>
    <w:rsid w:val="00100A61"/>
    <w:rsid w:val="00100DAC"/>
    <w:rsid w:val="00100ED9"/>
    <w:rsid w:val="001010A5"/>
    <w:rsid w:val="001015ED"/>
    <w:rsid w:val="001015F6"/>
    <w:rsid w:val="001019E0"/>
    <w:rsid w:val="00101B79"/>
    <w:rsid w:val="00101BF7"/>
    <w:rsid w:val="00101D5C"/>
    <w:rsid w:val="001021E6"/>
    <w:rsid w:val="0010234E"/>
    <w:rsid w:val="0010235A"/>
    <w:rsid w:val="00102512"/>
    <w:rsid w:val="001026EA"/>
    <w:rsid w:val="00103CFF"/>
    <w:rsid w:val="00103D20"/>
    <w:rsid w:val="00103E4C"/>
    <w:rsid w:val="00104369"/>
    <w:rsid w:val="001047EA"/>
    <w:rsid w:val="001050BE"/>
    <w:rsid w:val="00105400"/>
    <w:rsid w:val="00105AD9"/>
    <w:rsid w:val="00105FAE"/>
    <w:rsid w:val="001061B8"/>
    <w:rsid w:val="00106203"/>
    <w:rsid w:val="001062E0"/>
    <w:rsid w:val="001063C0"/>
    <w:rsid w:val="00106656"/>
    <w:rsid w:val="00106BAB"/>
    <w:rsid w:val="00106E01"/>
    <w:rsid w:val="00107248"/>
    <w:rsid w:val="00107643"/>
    <w:rsid w:val="00107788"/>
    <w:rsid w:val="001079F1"/>
    <w:rsid w:val="001103B4"/>
    <w:rsid w:val="001105C3"/>
    <w:rsid w:val="00110A83"/>
    <w:rsid w:val="00110AA4"/>
    <w:rsid w:val="00110B91"/>
    <w:rsid w:val="001112B4"/>
    <w:rsid w:val="001119D9"/>
    <w:rsid w:val="001125A2"/>
    <w:rsid w:val="00112738"/>
    <w:rsid w:val="001127E0"/>
    <w:rsid w:val="00112BCB"/>
    <w:rsid w:val="0011310C"/>
    <w:rsid w:val="00113762"/>
    <w:rsid w:val="001137B0"/>
    <w:rsid w:val="001138C0"/>
    <w:rsid w:val="00113C22"/>
    <w:rsid w:val="00113F11"/>
    <w:rsid w:val="001142EF"/>
    <w:rsid w:val="0011436D"/>
    <w:rsid w:val="0011444C"/>
    <w:rsid w:val="00114517"/>
    <w:rsid w:val="00114BBA"/>
    <w:rsid w:val="00114CD6"/>
    <w:rsid w:val="0011541E"/>
    <w:rsid w:val="00115D37"/>
    <w:rsid w:val="00116789"/>
    <w:rsid w:val="001167EC"/>
    <w:rsid w:val="00116A03"/>
    <w:rsid w:val="00116DF8"/>
    <w:rsid w:val="00116E86"/>
    <w:rsid w:val="0011706F"/>
    <w:rsid w:val="001172A6"/>
    <w:rsid w:val="00117595"/>
    <w:rsid w:val="001177A0"/>
    <w:rsid w:val="00117F15"/>
    <w:rsid w:val="0012008B"/>
    <w:rsid w:val="001206E1"/>
    <w:rsid w:val="00120736"/>
    <w:rsid w:val="00120850"/>
    <w:rsid w:val="001208C5"/>
    <w:rsid w:val="00120954"/>
    <w:rsid w:val="00120B00"/>
    <w:rsid w:val="00120E7B"/>
    <w:rsid w:val="00120F86"/>
    <w:rsid w:val="00121083"/>
    <w:rsid w:val="00122365"/>
    <w:rsid w:val="001223CF"/>
    <w:rsid w:val="0012271E"/>
    <w:rsid w:val="00122874"/>
    <w:rsid w:val="001229A9"/>
    <w:rsid w:val="00122BCB"/>
    <w:rsid w:val="00122D2C"/>
    <w:rsid w:val="00122F48"/>
    <w:rsid w:val="00123159"/>
    <w:rsid w:val="00123D0D"/>
    <w:rsid w:val="00124005"/>
    <w:rsid w:val="00124374"/>
    <w:rsid w:val="00124DD2"/>
    <w:rsid w:val="001254B1"/>
    <w:rsid w:val="0012626D"/>
    <w:rsid w:val="0012635F"/>
    <w:rsid w:val="00126549"/>
    <w:rsid w:val="00126739"/>
    <w:rsid w:val="0012685B"/>
    <w:rsid w:val="001270D0"/>
    <w:rsid w:val="00127A79"/>
    <w:rsid w:val="00127C21"/>
    <w:rsid w:val="00127D1A"/>
    <w:rsid w:val="00130528"/>
    <w:rsid w:val="00130ED3"/>
    <w:rsid w:val="001312FA"/>
    <w:rsid w:val="00131737"/>
    <w:rsid w:val="00131799"/>
    <w:rsid w:val="001326F7"/>
    <w:rsid w:val="00132893"/>
    <w:rsid w:val="00133003"/>
    <w:rsid w:val="0013364F"/>
    <w:rsid w:val="00133B8C"/>
    <w:rsid w:val="001347F3"/>
    <w:rsid w:val="00134C81"/>
    <w:rsid w:val="00134E21"/>
    <w:rsid w:val="00134F2E"/>
    <w:rsid w:val="00134F67"/>
    <w:rsid w:val="0013523B"/>
    <w:rsid w:val="00135241"/>
    <w:rsid w:val="00135282"/>
    <w:rsid w:val="001355D3"/>
    <w:rsid w:val="0013572E"/>
    <w:rsid w:val="00135B29"/>
    <w:rsid w:val="001364B1"/>
    <w:rsid w:val="00136858"/>
    <w:rsid w:val="00136ADB"/>
    <w:rsid w:val="00136B8B"/>
    <w:rsid w:val="00136F54"/>
    <w:rsid w:val="0013756C"/>
    <w:rsid w:val="00137C7D"/>
    <w:rsid w:val="0014023A"/>
    <w:rsid w:val="0014047B"/>
    <w:rsid w:val="0014095A"/>
    <w:rsid w:val="001411E7"/>
    <w:rsid w:val="00141A2F"/>
    <w:rsid w:val="00141A4D"/>
    <w:rsid w:val="00142028"/>
    <w:rsid w:val="001421E5"/>
    <w:rsid w:val="001423D2"/>
    <w:rsid w:val="0014282C"/>
    <w:rsid w:val="001431CC"/>
    <w:rsid w:val="001434D2"/>
    <w:rsid w:val="001434E3"/>
    <w:rsid w:val="001436FF"/>
    <w:rsid w:val="001439BC"/>
    <w:rsid w:val="00143A62"/>
    <w:rsid w:val="0014415D"/>
    <w:rsid w:val="001444AD"/>
    <w:rsid w:val="00144C87"/>
    <w:rsid w:val="0014513D"/>
    <w:rsid w:val="001456FD"/>
    <w:rsid w:val="00145DB5"/>
    <w:rsid w:val="0014601D"/>
    <w:rsid w:val="00146063"/>
    <w:rsid w:val="001463A8"/>
    <w:rsid w:val="00146604"/>
    <w:rsid w:val="00146DEA"/>
    <w:rsid w:val="001471C0"/>
    <w:rsid w:val="00147413"/>
    <w:rsid w:val="001475D3"/>
    <w:rsid w:val="00147B17"/>
    <w:rsid w:val="00147CFF"/>
    <w:rsid w:val="00147D9E"/>
    <w:rsid w:val="001507BF"/>
    <w:rsid w:val="00150B16"/>
    <w:rsid w:val="00150D7C"/>
    <w:rsid w:val="001511C9"/>
    <w:rsid w:val="001514A0"/>
    <w:rsid w:val="00151566"/>
    <w:rsid w:val="0015171C"/>
    <w:rsid w:val="00151B58"/>
    <w:rsid w:val="0015226D"/>
    <w:rsid w:val="0015231F"/>
    <w:rsid w:val="001525BF"/>
    <w:rsid w:val="00153730"/>
    <w:rsid w:val="001537F2"/>
    <w:rsid w:val="001539C0"/>
    <w:rsid w:val="00154374"/>
    <w:rsid w:val="0015441C"/>
    <w:rsid w:val="00154697"/>
    <w:rsid w:val="0015474E"/>
    <w:rsid w:val="00154802"/>
    <w:rsid w:val="001549D1"/>
    <w:rsid w:val="00154CB2"/>
    <w:rsid w:val="00154D0B"/>
    <w:rsid w:val="00155424"/>
    <w:rsid w:val="00155CC4"/>
    <w:rsid w:val="00155CC6"/>
    <w:rsid w:val="00155F0B"/>
    <w:rsid w:val="00156232"/>
    <w:rsid w:val="001565D3"/>
    <w:rsid w:val="00156E2C"/>
    <w:rsid w:val="00157094"/>
    <w:rsid w:val="00157FCB"/>
    <w:rsid w:val="001602BF"/>
    <w:rsid w:val="00160466"/>
    <w:rsid w:val="00160BDD"/>
    <w:rsid w:val="00160C5E"/>
    <w:rsid w:val="00160F4C"/>
    <w:rsid w:val="00161447"/>
    <w:rsid w:val="00161473"/>
    <w:rsid w:val="00161660"/>
    <w:rsid w:val="001626A6"/>
    <w:rsid w:val="001628D1"/>
    <w:rsid w:val="00162C41"/>
    <w:rsid w:val="00162EB7"/>
    <w:rsid w:val="00163538"/>
    <w:rsid w:val="001642A3"/>
    <w:rsid w:val="001643A9"/>
    <w:rsid w:val="00164412"/>
    <w:rsid w:val="001645D0"/>
    <w:rsid w:val="001647D4"/>
    <w:rsid w:val="00164EFD"/>
    <w:rsid w:val="00164FEA"/>
    <w:rsid w:val="00165320"/>
    <w:rsid w:val="00165B52"/>
    <w:rsid w:val="00165D45"/>
    <w:rsid w:val="00166123"/>
    <w:rsid w:val="00166476"/>
    <w:rsid w:val="001664ED"/>
    <w:rsid w:val="001665F5"/>
    <w:rsid w:val="00166732"/>
    <w:rsid w:val="00166760"/>
    <w:rsid w:val="001667CC"/>
    <w:rsid w:val="00166D1F"/>
    <w:rsid w:val="00167936"/>
    <w:rsid w:val="00167C76"/>
    <w:rsid w:val="00170AEA"/>
    <w:rsid w:val="00170C42"/>
    <w:rsid w:val="00170C98"/>
    <w:rsid w:val="00171FFE"/>
    <w:rsid w:val="00172574"/>
    <w:rsid w:val="001727D6"/>
    <w:rsid w:val="00172983"/>
    <w:rsid w:val="00172EB1"/>
    <w:rsid w:val="0017306A"/>
    <w:rsid w:val="00173807"/>
    <w:rsid w:val="00174636"/>
    <w:rsid w:val="00174673"/>
    <w:rsid w:val="001748B9"/>
    <w:rsid w:val="0017497C"/>
    <w:rsid w:val="001752DF"/>
    <w:rsid w:val="00175AC1"/>
    <w:rsid w:val="0017630B"/>
    <w:rsid w:val="001764BB"/>
    <w:rsid w:val="001769F5"/>
    <w:rsid w:val="00176A93"/>
    <w:rsid w:val="0017737F"/>
    <w:rsid w:val="00177771"/>
    <w:rsid w:val="00177D89"/>
    <w:rsid w:val="001802A8"/>
    <w:rsid w:val="00180556"/>
    <w:rsid w:val="00180A04"/>
    <w:rsid w:val="00180B3A"/>
    <w:rsid w:val="00180C5A"/>
    <w:rsid w:val="00180C9A"/>
    <w:rsid w:val="00180F09"/>
    <w:rsid w:val="00181128"/>
    <w:rsid w:val="001817A3"/>
    <w:rsid w:val="001817CF"/>
    <w:rsid w:val="00181E0E"/>
    <w:rsid w:val="00181F68"/>
    <w:rsid w:val="0018231B"/>
    <w:rsid w:val="001826B5"/>
    <w:rsid w:val="001826B8"/>
    <w:rsid w:val="00182D1A"/>
    <w:rsid w:val="00182F02"/>
    <w:rsid w:val="00183310"/>
    <w:rsid w:val="00184002"/>
    <w:rsid w:val="00184181"/>
    <w:rsid w:val="001845BD"/>
    <w:rsid w:val="00184EF7"/>
    <w:rsid w:val="00185571"/>
    <w:rsid w:val="00185889"/>
    <w:rsid w:val="00185CFA"/>
    <w:rsid w:val="001863AA"/>
    <w:rsid w:val="0018651B"/>
    <w:rsid w:val="001867A1"/>
    <w:rsid w:val="00186FC6"/>
    <w:rsid w:val="001874D3"/>
    <w:rsid w:val="00187855"/>
    <w:rsid w:val="00187B34"/>
    <w:rsid w:val="001900AE"/>
    <w:rsid w:val="001901FF"/>
    <w:rsid w:val="00190EFB"/>
    <w:rsid w:val="00190FCF"/>
    <w:rsid w:val="0019137C"/>
    <w:rsid w:val="00191860"/>
    <w:rsid w:val="0019198A"/>
    <w:rsid w:val="0019198D"/>
    <w:rsid w:val="00191F4E"/>
    <w:rsid w:val="00191FDF"/>
    <w:rsid w:val="00192469"/>
    <w:rsid w:val="001929B1"/>
    <w:rsid w:val="00192C68"/>
    <w:rsid w:val="00193200"/>
    <w:rsid w:val="001939B6"/>
    <w:rsid w:val="001939E4"/>
    <w:rsid w:val="00194377"/>
    <w:rsid w:val="001943A2"/>
    <w:rsid w:val="00194D69"/>
    <w:rsid w:val="00194E83"/>
    <w:rsid w:val="00195161"/>
    <w:rsid w:val="00195A46"/>
    <w:rsid w:val="00195FEB"/>
    <w:rsid w:val="00196E84"/>
    <w:rsid w:val="00196EC9"/>
    <w:rsid w:val="001970A6"/>
    <w:rsid w:val="00197877"/>
    <w:rsid w:val="00197A32"/>
    <w:rsid w:val="00197B97"/>
    <w:rsid w:val="00197F5B"/>
    <w:rsid w:val="001A06A1"/>
    <w:rsid w:val="001A0C83"/>
    <w:rsid w:val="001A0E4F"/>
    <w:rsid w:val="001A15BB"/>
    <w:rsid w:val="001A16A7"/>
    <w:rsid w:val="001A1910"/>
    <w:rsid w:val="001A19D6"/>
    <w:rsid w:val="001A1FE5"/>
    <w:rsid w:val="001A22AD"/>
    <w:rsid w:val="001A2303"/>
    <w:rsid w:val="001A23A0"/>
    <w:rsid w:val="001A23B0"/>
    <w:rsid w:val="001A2C6D"/>
    <w:rsid w:val="001A4A5F"/>
    <w:rsid w:val="001A4F3A"/>
    <w:rsid w:val="001A5273"/>
    <w:rsid w:val="001A537B"/>
    <w:rsid w:val="001A53DF"/>
    <w:rsid w:val="001A57AE"/>
    <w:rsid w:val="001A57DA"/>
    <w:rsid w:val="001A585B"/>
    <w:rsid w:val="001A5B1A"/>
    <w:rsid w:val="001A5BAF"/>
    <w:rsid w:val="001A5F40"/>
    <w:rsid w:val="001A67E3"/>
    <w:rsid w:val="001A6D89"/>
    <w:rsid w:val="001A74E6"/>
    <w:rsid w:val="001A7606"/>
    <w:rsid w:val="001A7636"/>
    <w:rsid w:val="001B06B5"/>
    <w:rsid w:val="001B07D8"/>
    <w:rsid w:val="001B08A2"/>
    <w:rsid w:val="001B0C9B"/>
    <w:rsid w:val="001B1110"/>
    <w:rsid w:val="001B1E21"/>
    <w:rsid w:val="001B1F5D"/>
    <w:rsid w:val="001B2487"/>
    <w:rsid w:val="001B3EFB"/>
    <w:rsid w:val="001B44D3"/>
    <w:rsid w:val="001B4AF8"/>
    <w:rsid w:val="001B4C2B"/>
    <w:rsid w:val="001B4D2E"/>
    <w:rsid w:val="001B52BE"/>
    <w:rsid w:val="001B52D7"/>
    <w:rsid w:val="001B5305"/>
    <w:rsid w:val="001B5823"/>
    <w:rsid w:val="001B591F"/>
    <w:rsid w:val="001B5FB3"/>
    <w:rsid w:val="001B600C"/>
    <w:rsid w:val="001B6AFC"/>
    <w:rsid w:val="001B6B68"/>
    <w:rsid w:val="001B6BB6"/>
    <w:rsid w:val="001B7169"/>
    <w:rsid w:val="001B766A"/>
    <w:rsid w:val="001B79D1"/>
    <w:rsid w:val="001C06D4"/>
    <w:rsid w:val="001C079C"/>
    <w:rsid w:val="001C0887"/>
    <w:rsid w:val="001C0B59"/>
    <w:rsid w:val="001C0D3F"/>
    <w:rsid w:val="001C0F06"/>
    <w:rsid w:val="001C1ACF"/>
    <w:rsid w:val="001C1AD0"/>
    <w:rsid w:val="001C1C02"/>
    <w:rsid w:val="001C2029"/>
    <w:rsid w:val="001C23A1"/>
    <w:rsid w:val="001C23B1"/>
    <w:rsid w:val="001C23DE"/>
    <w:rsid w:val="001C251F"/>
    <w:rsid w:val="001C2780"/>
    <w:rsid w:val="001C29E1"/>
    <w:rsid w:val="001C2A2D"/>
    <w:rsid w:val="001C2A7A"/>
    <w:rsid w:val="001C3353"/>
    <w:rsid w:val="001C35C8"/>
    <w:rsid w:val="001C365E"/>
    <w:rsid w:val="001C36BA"/>
    <w:rsid w:val="001C3890"/>
    <w:rsid w:val="001C399C"/>
    <w:rsid w:val="001C4054"/>
    <w:rsid w:val="001C44AF"/>
    <w:rsid w:val="001C44E0"/>
    <w:rsid w:val="001C46AA"/>
    <w:rsid w:val="001C476C"/>
    <w:rsid w:val="001C4793"/>
    <w:rsid w:val="001C48D9"/>
    <w:rsid w:val="001C4C05"/>
    <w:rsid w:val="001C4D32"/>
    <w:rsid w:val="001C4E27"/>
    <w:rsid w:val="001C4F3E"/>
    <w:rsid w:val="001C528E"/>
    <w:rsid w:val="001C5410"/>
    <w:rsid w:val="001C5780"/>
    <w:rsid w:val="001C5A41"/>
    <w:rsid w:val="001C5AF1"/>
    <w:rsid w:val="001C6613"/>
    <w:rsid w:val="001C762F"/>
    <w:rsid w:val="001D03FA"/>
    <w:rsid w:val="001D0F25"/>
    <w:rsid w:val="001D0FB0"/>
    <w:rsid w:val="001D10CC"/>
    <w:rsid w:val="001D13AC"/>
    <w:rsid w:val="001D15D5"/>
    <w:rsid w:val="001D17DF"/>
    <w:rsid w:val="001D19C7"/>
    <w:rsid w:val="001D1A4C"/>
    <w:rsid w:val="001D2348"/>
    <w:rsid w:val="001D2AEA"/>
    <w:rsid w:val="001D3195"/>
    <w:rsid w:val="001D3459"/>
    <w:rsid w:val="001D379D"/>
    <w:rsid w:val="001D40A1"/>
    <w:rsid w:val="001D41B2"/>
    <w:rsid w:val="001D4299"/>
    <w:rsid w:val="001D429B"/>
    <w:rsid w:val="001D4A91"/>
    <w:rsid w:val="001D5716"/>
    <w:rsid w:val="001D5786"/>
    <w:rsid w:val="001D59A4"/>
    <w:rsid w:val="001D6147"/>
    <w:rsid w:val="001D67FD"/>
    <w:rsid w:val="001D69A6"/>
    <w:rsid w:val="001D6B90"/>
    <w:rsid w:val="001D72B4"/>
    <w:rsid w:val="001D73ED"/>
    <w:rsid w:val="001D7A10"/>
    <w:rsid w:val="001D7BD9"/>
    <w:rsid w:val="001D7DB0"/>
    <w:rsid w:val="001E00C5"/>
    <w:rsid w:val="001E03B6"/>
    <w:rsid w:val="001E04C6"/>
    <w:rsid w:val="001E0BF0"/>
    <w:rsid w:val="001E0C47"/>
    <w:rsid w:val="001E0F97"/>
    <w:rsid w:val="001E13F0"/>
    <w:rsid w:val="001E142E"/>
    <w:rsid w:val="001E1720"/>
    <w:rsid w:val="001E17D3"/>
    <w:rsid w:val="001E1C9A"/>
    <w:rsid w:val="001E1CD2"/>
    <w:rsid w:val="001E1D9F"/>
    <w:rsid w:val="001E1EC5"/>
    <w:rsid w:val="001E26DD"/>
    <w:rsid w:val="001E285B"/>
    <w:rsid w:val="001E3046"/>
    <w:rsid w:val="001E3177"/>
    <w:rsid w:val="001E32D4"/>
    <w:rsid w:val="001E3341"/>
    <w:rsid w:val="001E378A"/>
    <w:rsid w:val="001E400E"/>
    <w:rsid w:val="001E4641"/>
    <w:rsid w:val="001E562C"/>
    <w:rsid w:val="001E6399"/>
    <w:rsid w:val="001E6571"/>
    <w:rsid w:val="001E6A60"/>
    <w:rsid w:val="001E6B2F"/>
    <w:rsid w:val="001E7267"/>
    <w:rsid w:val="001E7653"/>
    <w:rsid w:val="001E7743"/>
    <w:rsid w:val="001E782C"/>
    <w:rsid w:val="001E79FF"/>
    <w:rsid w:val="001E7C3D"/>
    <w:rsid w:val="001E7DBB"/>
    <w:rsid w:val="001F015D"/>
    <w:rsid w:val="001F01C6"/>
    <w:rsid w:val="001F0241"/>
    <w:rsid w:val="001F0625"/>
    <w:rsid w:val="001F071F"/>
    <w:rsid w:val="001F0871"/>
    <w:rsid w:val="001F0A7B"/>
    <w:rsid w:val="001F0CCD"/>
    <w:rsid w:val="001F0E10"/>
    <w:rsid w:val="001F0E15"/>
    <w:rsid w:val="001F0F93"/>
    <w:rsid w:val="001F103C"/>
    <w:rsid w:val="001F12F6"/>
    <w:rsid w:val="001F1317"/>
    <w:rsid w:val="001F1DC9"/>
    <w:rsid w:val="001F1FBD"/>
    <w:rsid w:val="001F23E5"/>
    <w:rsid w:val="001F29D7"/>
    <w:rsid w:val="001F2F3B"/>
    <w:rsid w:val="001F30F9"/>
    <w:rsid w:val="001F3155"/>
    <w:rsid w:val="001F319C"/>
    <w:rsid w:val="001F3E39"/>
    <w:rsid w:val="001F4420"/>
    <w:rsid w:val="001F4DCC"/>
    <w:rsid w:val="001F55D5"/>
    <w:rsid w:val="001F6110"/>
    <w:rsid w:val="001F65C1"/>
    <w:rsid w:val="001F69AA"/>
    <w:rsid w:val="001F6D88"/>
    <w:rsid w:val="001F706B"/>
    <w:rsid w:val="001F74EB"/>
    <w:rsid w:val="001F74FF"/>
    <w:rsid w:val="001F7682"/>
    <w:rsid w:val="001F7A83"/>
    <w:rsid w:val="001F7DDA"/>
    <w:rsid w:val="00200460"/>
    <w:rsid w:val="002005CF"/>
    <w:rsid w:val="002024B0"/>
    <w:rsid w:val="002025E5"/>
    <w:rsid w:val="002026FF"/>
    <w:rsid w:val="00202E47"/>
    <w:rsid w:val="0020326A"/>
    <w:rsid w:val="00203921"/>
    <w:rsid w:val="00203A8D"/>
    <w:rsid w:val="00203C0D"/>
    <w:rsid w:val="00203D2F"/>
    <w:rsid w:val="00203D54"/>
    <w:rsid w:val="00204694"/>
    <w:rsid w:val="00204758"/>
    <w:rsid w:val="00204795"/>
    <w:rsid w:val="00204A2D"/>
    <w:rsid w:val="00204B44"/>
    <w:rsid w:val="00204DF5"/>
    <w:rsid w:val="00205081"/>
    <w:rsid w:val="00205A5A"/>
    <w:rsid w:val="00205C92"/>
    <w:rsid w:val="0020693D"/>
    <w:rsid w:val="00206AA0"/>
    <w:rsid w:val="00206EB4"/>
    <w:rsid w:val="00207F58"/>
    <w:rsid w:val="00210047"/>
    <w:rsid w:val="002101FE"/>
    <w:rsid w:val="002116B5"/>
    <w:rsid w:val="002116EB"/>
    <w:rsid w:val="00211772"/>
    <w:rsid w:val="00211807"/>
    <w:rsid w:val="002122E8"/>
    <w:rsid w:val="0021277F"/>
    <w:rsid w:val="00212834"/>
    <w:rsid w:val="00212867"/>
    <w:rsid w:val="002129D2"/>
    <w:rsid w:val="002130BB"/>
    <w:rsid w:val="00213422"/>
    <w:rsid w:val="0021343B"/>
    <w:rsid w:val="0021347C"/>
    <w:rsid w:val="0021357F"/>
    <w:rsid w:val="002146FC"/>
    <w:rsid w:val="00214999"/>
    <w:rsid w:val="00214DFF"/>
    <w:rsid w:val="002157C0"/>
    <w:rsid w:val="00215B0F"/>
    <w:rsid w:val="00215E18"/>
    <w:rsid w:val="00215F7A"/>
    <w:rsid w:val="0021670E"/>
    <w:rsid w:val="00216A2B"/>
    <w:rsid w:val="00216B94"/>
    <w:rsid w:val="0021701D"/>
    <w:rsid w:val="00217224"/>
    <w:rsid w:val="00217923"/>
    <w:rsid w:val="00217C69"/>
    <w:rsid w:val="002200F7"/>
    <w:rsid w:val="00220826"/>
    <w:rsid w:val="002209A7"/>
    <w:rsid w:val="00220AF4"/>
    <w:rsid w:val="00220C26"/>
    <w:rsid w:val="00220D2D"/>
    <w:rsid w:val="002211A1"/>
    <w:rsid w:val="0022225B"/>
    <w:rsid w:val="002222E0"/>
    <w:rsid w:val="002224FB"/>
    <w:rsid w:val="00222569"/>
    <w:rsid w:val="002229D4"/>
    <w:rsid w:val="00222B40"/>
    <w:rsid w:val="002230DC"/>
    <w:rsid w:val="002232B3"/>
    <w:rsid w:val="002234DC"/>
    <w:rsid w:val="00223524"/>
    <w:rsid w:val="00223559"/>
    <w:rsid w:val="00224615"/>
    <w:rsid w:val="00225895"/>
    <w:rsid w:val="0022631E"/>
    <w:rsid w:val="00226408"/>
    <w:rsid w:val="002266C8"/>
    <w:rsid w:val="002268C5"/>
    <w:rsid w:val="00226B0D"/>
    <w:rsid w:val="00226D0A"/>
    <w:rsid w:val="00226DD5"/>
    <w:rsid w:val="00226F51"/>
    <w:rsid w:val="0022703A"/>
    <w:rsid w:val="0022769E"/>
    <w:rsid w:val="002276C1"/>
    <w:rsid w:val="002278C1"/>
    <w:rsid w:val="00227970"/>
    <w:rsid w:val="00227B17"/>
    <w:rsid w:val="00227E28"/>
    <w:rsid w:val="0023015A"/>
    <w:rsid w:val="0023016A"/>
    <w:rsid w:val="002305C0"/>
    <w:rsid w:val="002305C7"/>
    <w:rsid w:val="002305FB"/>
    <w:rsid w:val="00230E0C"/>
    <w:rsid w:val="00230FB0"/>
    <w:rsid w:val="0023119D"/>
    <w:rsid w:val="002312C7"/>
    <w:rsid w:val="0023138F"/>
    <w:rsid w:val="0023235C"/>
    <w:rsid w:val="00232532"/>
    <w:rsid w:val="00232647"/>
    <w:rsid w:val="002326CB"/>
    <w:rsid w:val="00232B0D"/>
    <w:rsid w:val="00232B37"/>
    <w:rsid w:val="00232EEB"/>
    <w:rsid w:val="00233ECE"/>
    <w:rsid w:val="0023414B"/>
    <w:rsid w:val="00234C2E"/>
    <w:rsid w:val="00234FC6"/>
    <w:rsid w:val="0023572F"/>
    <w:rsid w:val="00236190"/>
    <w:rsid w:val="002365E8"/>
    <w:rsid w:val="002367AC"/>
    <w:rsid w:val="00236BFD"/>
    <w:rsid w:val="00236DD7"/>
    <w:rsid w:val="00236DE0"/>
    <w:rsid w:val="00237095"/>
    <w:rsid w:val="002372F7"/>
    <w:rsid w:val="00237370"/>
    <w:rsid w:val="00237552"/>
    <w:rsid w:val="0023771F"/>
    <w:rsid w:val="00237A70"/>
    <w:rsid w:val="00237BDB"/>
    <w:rsid w:val="00237C8B"/>
    <w:rsid w:val="0024034E"/>
    <w:rsid w:val="00240B9E"/>
    <w:rsid w:val="00241956"/>
    <w:rsid w:val="00241C8D"/>
    <w:rsid w:val="00242CC1"/>
    <w:rsid w:val="00243013"/>
    <w:rsid w:val="0024327A"/>
    <w:rsid w:val="00243B62"/>
    <w:rsid w:val="00243E58"/>
    <w:rsid w:val="002443CF"/>
    <w:rsid w:val="002446B4"/>
    <w:rsid w:val="00245486"/>
    <w:rsid w:val="0024598D"/>
    <w:rsid w:val="00245A20"/>
    <w:rsid w:val="00245D44"/>
    <w:rsid w:val="00245D7B"/>
    <w:rsid w:val="00246590"/>
    <w:rsid w:val="002465AE"/>
    <w:rsid w:val="0024752E"/>
    <w:rsid w:val="00247E66"/>
    <w:rsid w:val="00247FD3"/>
    <w:rsid w:val="00250010"/>
    <w:rsid w:val="00250089"/>
    <w:rsid w:val="00250396"/>
    <w:rsid w:val="002507B2"/>
    <w:rsid w:val="00250AD3"/>
    <w:rsid w:val="00250C13"/>
    <w:rsid w:val="00250D84"/>
    <w:rsid w:val="00250F27"/>
    <w:rsid w:val="0025172B"/>
    <w:rsid w:val="00251801"/>
    <w:rsid w:val="00251911"/>
    <w:rsid w:val="00251A95"/>
    <w:rsid w:val="00251FE0"/>
    <w:rsid w:val="00252318"/>
    <w:rsid w:val="00252382"/>
    <w:rsid w:val="00252511"/>
    <w:rsid w:val="00252711"/>
    <w:rsid w:val="0025295D"/>
    <w:rsid w:val="00252B39"/>
    <w:rsid w:val="00252B8A"/>
    <w:rsid w:val="00252C72"/>
    <w:rsid w:val="00252FE1"/>
    <w:rsid w:val="00252FE3"/>
    <w:rsid w:val="0025335B"/>
    <w:rsid w:val="002535D4"/>
    <w:rsid w:val="00253A0D"/>
    <w:rsid w:val="00253B61"/>
    <w:rsid w:val="00253B95"/>
    <w:rsid w:val="00253F5B"/>
    <w:rsid w:val="00254708"/>
    <w:rsid w:val="0025508A"/>
    <w:rsid w:val="00255316"/>
    <w:rsid w:val="00255391"/>
    <w:rsid w:val="002559E5"/>
    <w:rsid w:val="00255EF4"/>
    <w:rsid w:val="00255F1A"/>
    <w:rsid w:val="002560BF"/>
    <w:rsid w:val="002561C1"/>
    <w:rsid w:val="002565BD"/>
    <w:rsid w:val="002570B9"/>
    <w:rsid w:val="00257194"/>
    <w:rsid w:val="00257248"/>
    <w:rsid w:val="00257AB3"/>
    <w:rsid w:val="002604E3"/>
    <w:rsid w:val="0026054C"/>
    <w:rsid w:val="002607A6"/>
    <w:rsid w:val="0026092B"/>
    <w:rsid w:val="002611CA"/>
    <w:rsid w:val="00261DB2"/>
    <w:rsid w:val="002622C0"/>
    <w:rsid w:val="00262374"/>
    <w:rsid w:val="00262631"/>
    <w:rsid w:val="00262B34"/>
    <w:rsid w:val="00262B51"/>
    <w:rsid w:val="00263214"/>
    <w:rsid w:val="00263257"/>
    <w:rsid w:val="002643D2"/>
    <w:rsid w:val="002645AE"/>
    <w:rsid w:val="00264743"/>
    <w:rsid w:val="002648E6"/>
    <w:rsid w:val="0026493F"/>
    <w:rsid w:val="0026499A"/>
    <w:rsid w:val="00264A62"/>
    <w:rsid w:val="00264BD0"/>
    <w:rsid w:val="00264DAD"/>
    <w:rsid w:val="00264E96"/>
    <w:rsid w:val="00264FB5"/>
    <w:rsid w:val="00264FE9"/>
    <w:rsid w:val="002653A5"/>
    <w:rsid w:val="00265A5F"/>
    <w:rsid w:val="00265D96"/>
    <w:rsid w:val="00265FE3"/>
    <w:rsid w:val="00265FFD"/>
    <w:rsid w:val="00266060"/>
    <w:rsid w:val="00266436"/>
    <w:rsid w:val="00266A4C"/>
    <w:rsid w:val="00266DCA"/>
    <w:rsid w:val="00267033"/>
    <w:rsid w:val="00267513"/>
    <w:rsid w:val="00267DBD"/>
    <w:rsid w:val="00267DCC"/>
    <w:rsid w:val="002700CC"/>
    <w:rsid w:val="00270823"/>
    <w:rsid w:val="0027088C"/>
    <w:rsid w:val="00270E8D"/>
    <w:rsid w:val="00270EC5"/>
    <w:rsid w:val="0027143F"/>
    <w:rsid w:val="0027167C"/>
    <w:rsid w:val="00271749"/>
    <w:rsid w:val="00271DDF"/>
    <w:rsid w:val="00271EC3"/>
    <w:rsid w:val="00271F31"/>
    <w:rsid w:val="0027215F"/>
    <w:rsid w:val="00272A47"/>
    <w:rsid w:val="00272C71"/>
    <w:rsid w:val="00272EF8"/>
    <w:rsid w:val="00274255"/>
    <w:rsid w:val="002742DF"/>
    <w:rsid w:val="00274B66"/>
    <w:rsid w:val="00274C9F"/>
    <w:rsid w:val="0027519B"/>
    <w:rsid w:val="002751A2"/>
    <w:rsid w:val="002756A0"/>
    <w:rsid w:val="00275BEF"/>
    <w:rsid w:val="00275E01"/>
    <w:rsid w:val="002762D3"/>
    <w:rsid w:val="00276ADE"/>
    <w:rsid w:val="00276DC1"/>
    <w:rsid w:val="002773C2"/>
    <w:rsid w:val="00277687"/>
    <w:rsid w:val="00277E3C"/>
    <w:rsid w:val="00280084"/>
    <w:rsid w:val="00280317"/>
    <w:rsid w:val="0028062F"/>
    <w:rsid w:val="00280CB9"/>
    <w:rsid w:val="00280DC6"/>
    <w:rsid w:val="00281365"/>
    <w:rsid w:val="00281397"/>
    <w:rsid w:val="002813FF"/>
    <w:rsid w:val="0028140B"/>
    <w:rsid w:val="00281493"/>
    <w:rsid w:val="002814CA"/>
    <w:rsid w:val="00281511"/>
    <w:rsid w:val="00281523"/>
    <w:rsid w:val="002819C4"/>
    <w:rsid w:val="002820DC"/>
    <w:rsid w:val="002825A5"/>
    <w:rsid w:val="00283327"/>
    <w:rsid w:val="0028339B"/>
    <w:rsid w:val="00283771"/>
    <w:rsid w:val="0028391C"/>
    <w:rsid w:val="00283D05"/>
    <w:rsid w:val="0028439C"/>
    <w:rsid w:val="0028500D"/>
    <w:rsid w:val="0028515F"/>
    <w:rsid w:val="0028560C"/>
    <w:rsid w:val="0028581E"/>
    <w:rsid w:val="00285C31"/>
    <w:rsid w:val="00285D1D"/>
    <w:rsid w:val="00285F21"/>
    <w:rsid w:val="00286212"/>
    <w:rsid w:val="00286650"/>
    <w:rsid w:val="00286722"/>
    <w:rsid w:val="00286846"/>
    <w:rsid w:val="00286D76"/>
    <w:rsid w:val="00287064"/>
    <w:rsid w:val="0028791A"/>
    <w:rsid w:val="00290897"/>
    <w:rsid w:val="002909F8"/>
    <w:rsid w:val="00290AEB"/>
    <w:rsid w:val="00290E19"/>
    <w:rsid w:val="0029134E"/>
    <w:rsid w:val="00291C95"/>
    <w:rsid w:val="00292190"/>
    <w:rsid w:val="00292960"/>
    <w:rsid w:val="00292A52"/>
    <w:rsid w:val="00292C83"/>
    <w:rsid w:val="00292CC9"/>
    <w:rsid w:val="00292EB0"/>
    <w:rsid w:val="0029303E"/>
    <w:rsid w:val="00293251"/>
    <w:rsid w:val="00293393"/>
    <w:rsid w:val="00293DFF"/>
    <w:rsid w:val="002944BE"/>
    <w:rsid w:val="0029509E"/>
    <w:rsid w:val="002950F1"/>
    <w:rsid w:val="002950FF"/>
    <w:rsid w:val="00295145"/>
    <w:rsid w:val="00295F8D"/>
    <w:rsid w:val="00296B9E"/>
    <w:rsid w:val="00296BA6"/>
    <w:rsid w:val="0029707E"/>
    <w:rsid w:val="0029736E"/>
    <w:rsid w:val="00297765"/>
    <w:rsid w:val="00297B60"/>
    <w:rsid w:val="002A0A8C"/>
    <w:rsid w:val="002A0D05"/>
    <w:rsid w:val="002A120A"/>
    <w:rsid w:val="002A13F8"/>
    <w:rsid w:val="002A1FAB"/>
    <w:rsid w:val="002A2728"/>
    <w:rsid w:val="002A27D9"/>
    <w:rsid w:val="002A287F"/>
    <w:rsid w:val="002A2A6F"/>
    <w:rsid w:val="002A2A85"/>
    <w:rsid w:val="002A2B89"/>
    <w:rsid w:val="002A2D08"/>
    <w:rsid w:val="002A2F2F"/>
    <w:rsid w:val="002A3272"/>
    <w:rsid w:val="002A32B7"/>
    <w:rsid w:val="002A32CD"/>
    <w:rsid w:val="002A34D9"/>
    <w:rsid w:val="002A37DB"/>
    <w:rsid w:val="002A3A00"/>
    <w:rsid w:val="002A3DF9"/>
    <w:rsid w:val="002A3ED8"/>
    <w:rsid w:val="002A3F7D"/>
    <w:rsid w:val="002A45F5"/>
    <w:rsid w:val="002A5317"/>
    <w:rsid w:val="002A5F33"/>
    <w:rsid w:val="002A6595"/>
    <w:rsid w:val="002A685A"/>
    <w:rsid w:val="002A68DB"/>
    <w:rsid w:val="002A6A9C"/>
    <w:rsid w:val="002A6B5A"/>
    <w:rsid w:val="002A6BED"/>
    <w:rsid w:val="002A6C96"/>
    <w:rsid w:val="002A6D41"/>
    <w:rsid w:val="002A6F07"/>
    <w:rsid w:val="002A7564"/>
    <w:rsid w:val="002B0235"/>
    <w:rsid w:val="002B03A1"/>
    <w:rsid w:val="002B0840"/>
    <w:rsid w:val="002B08CC"/>
    <w:rsid w:val="002B0989"/>
    <w:rsid w:val="002B0A11"/>
    <w:rsid w:val="002B0AFA"/>
    <w:rsid w:val="002B163C"/>
    <w:rsid w:val="002B2178"/>
    <w:rsid w:val="002B2B98"/>
    <w:rsid w:val="002B32AE"/>
    <w:rsid w:val="002B369E"/>
    <w:rsid w:val="002B3ADD"/>
    <w:rsid w:val="002B3E98"/>
    <w:rsid w:val="002B42E0"/>
    <w:rsid w:val="002B46D6"/>
    <w:rsid w:val="002B4CA9"/>
    <w:rsid w:val="002B56EE"/>
    <w:rsid w:val="002B5F62"/>
    <w:rsid w:val="002B6007"/>
    <w:rsid w:val="002B6192"/>
    <w:rsid w:val="002B6589"/>
    <w:rsid w:val="002B69CF"/>
    <w:rsid w:val="002B6E2B"/>
    <w:rsid w:val="002B6E5A"/>
    <w:rsid w:val="002B6E82"/>
    <w:rsid w:val="002B6F80"/>
    <w:rsid w:val="002B70A1"/>
    <w:rsid w:val="002B7249"/>
    <w:rsid w:val="002B754D"/>
    <w:rsid w:val="002B76E0"/>
    <w:rsid w:val="002B777D"/>
    <w:rsid w:val="002B78E8"/>
    <w:rsid w:val="002B79E4"/>
    <w:rsid w:val="002B7A4B"/>
    <w:rsid w:val="002B7AF8"/>
    <w:rsid w:val="002B7DC1"/>
    <w:rsid w:val="002C0855"/>
    <w:rsid w:val="002C108C"/>
    <w:rsid w:val="002C118B"/>
    <w:rsid w:val="002C1212"/>
    <w:rsid w:val="002C20C5"/>
    <w:rsid w:val="002C2430"/>
    <w:rsid w:val="002C2737"/>
    <w:rsid w:val="002C2B63"/>
    <w:rsid w:val="002C2DD3"/>
    <w:rsid w:val="002C3E1A"/>
    <w:rsid w:val="002C415E"/>
    <w:rsid w:val="002C4542"/>
    <w:rsid w:val="002C56A4"/>
    <w:rsid w:val="002C570C"/>
    <w:rsid w:val="002C6639"/>
    <w:rsid w:val="002C6C23"/>
    <w:rsid w:val="002C71F1"/>
    <w:rsid w:val="002C7593"/>
    <w:rsid w:val="002C7597"/>
    <w:rsid w:val="002C79A9"/>
    <w:rsid w:val="002C7E08"/>
    <w:rsid w:val="002D076E"/>
    <w:rsid w:val="002D098F"/>
    <w:rsid w:val="002D0B01"/>
    <w:rsid w:val="002D0BD7"/>
    <w:rsid w:val="002D0F48"/>
    <w:rsid w:val="002D105E"/>
    <w:rsid w:val="002D10CD"/>
    <w:rsid w:val="002D1220"/>
    <w:rsid w:val="002D1924"/>
    <w:rsid w:val="002D1A1F"/>
    <w:rsid w:val="002D1AAB"/>
    <w:rsid w:val="002D202E"/>
    <w:rsid w:val="002D2C17"/>
    <w:rsid w:val="002D435D"/>
    <w:rsid w:val="002D46D8"/>
    <w:rsid w:val="002D49ED"/>
    <w:rsid w:val="002D4BB8"/>
    <w:rsid w:val="002D4C00"/>
    <w:rsid w:val="002D4C3E"/>
    <w:rsid w:val="002D4CA5"/>
    <w:rsid w:val="002D4DBB"/>
    <w:rsid w:val="002D5C1F"/>
    <w:rsid w:val="002D5C7F"/>
    <w:rsid w:val="002D5CFE"/>
    <w:rsid w:val="002D5E05"/>
    <w:rsid w:val="002D6167"/>
    <w:rsid w:val="002D621C"/>
    <w:rsid w:val="002D6A84"/>
    <w:rsid w:val="002D6AF0"/>
    <w:rsid w:val="002D7075"/>
    <w:rsid w:val="002D70F4"/>
    <w:rsid w:val="002D7485"/>
    <w:rsid w:val="002D7575"/>
    <w:rsid w:val="002D7675"/>
    <w:rsid w:val="002D795F"/>
    <w:rsid w:val="002D79B5"/>
    <w:rsid w:val="002D7A24"/>
    <w:rsid w:val="002D7D21"/>
    <w:rsid w:val="002E039D"/>
    <w:rsid w:val="002E0702"/>
    <w:rsid w:val="002E0A91"/>
    <w:rsid w:val="002E0E77"/>
    <w:rsid w:val="002E125B"/>
    <w:rsid w:val="002E1609"/>
    <w:rsid w:val="002E166D"/>
    <w:rsid w:val="002E1882"/>
    <w:rsid w:val="002E1A73"/>
    <w:rsid w:val="002E1DB6"/>
    <w:rsid w:val="002E1F73"/>
    <w:rsid w:val="002E229B"/>
    <w:rsid w:val="002E2533"/>
    <w:rsid w:val="002E2539"/>
    <w:rsid w:val="002E2A8C"/>
    <w:rsid w:val="002E2B5B"/>
    <w:rsid w:val="002E2CB2"/>
    <w:rsid w:val="002E2CDC"/>
    <w:rsid w:val="002E2D20"/>
    <w:rsid w:val="002E2D60"/>
    <w:rsid w:val="002E2EEE"/>
    <w:rsid w:val="002E3933"/>
    <w:rsid w:val="002E3FB8"/>
    <w:rsid w:val="002E4019"/>
    <w:rsid w:val="002E40CF"/>
    <w:rsid w:val="002E47C8"/>
    <w:rsid w:val="002E4855"/>
    <w:rsid w:val="002E4F6C"/>
    <w:rsid w:val="002E5539"/>
    <w:rsid w:val="002E55DD"/>
    <w:rsid w:val="002E5BFC"/>
    <w:rsid w:val="002E5C1D"/>
    <w:rsid w:val="002E5E1C"/>
    <w:rsid w:val="002E5E62"/>
    <w:rsid w:val="002E60F3"/>
    <w:rsid w:val="002E7664"/>
    <w:rsid w:val="002E7994"/>
    <w:rsid w:val="002E79CC"/>
    <w:rsid w:val="002E7D0D"/>
    <w:rsid w:val="002F0DFD"/>
    <w:rsid w:val="002F13A1"/>
    <w:rsid w:val="002F14AB"/>
    <w:rsid w:val="002F1BD2"/>
    <w:rsid w:val="002F22AF"/>
    <w:rsid w:val="002F22CC"/>
    <w:rsid w:val="002F261C"/>
    <w:rsid w:val="002F297F"/>
    <w:rsid w:val="002F2A6B"/>
    <w:rsid w:val="002F2B2E"/>
    <w:rsid w:val="002F2E33"/>
    <w:rsid w:val="002F2F66"/>
    <w:rsid w:val="002F33F7"/>
    <w:rsid w:val="002F33FA"/>
    <w:rsid w:val="002F3E98"/>
    <w:rsid w:val="002F4554"/>
    <w:rsid w:val="002F4631"/>
    <w:rsid w:val="002F47C5"/>
    <w:rsid w:val="002F4B7E"/>
    <w:rsid w:val="002F5076"/>
    <w:rsid w:val="002F5B44"/>
    <w:rsid w:val="002F609D"/>
    <w:rsid w:val="002F689A"/>
    <w:rsid w:val="002F6EB8"/>
    <w:rsid w:val="002F7007"/>
    <w:rsid w:val="002F7094"/>
    <w:rsid w:val="002F7175"/>
    <w:rsid w:val="002F7D28"/>
    <w:rsid w:val="002F7E00"/>
    <w:rsid w:val="003004AC"/>
    <w:rsid w:val="003004E9"/>
    <w:rsid w:val="00301208"/>
    <w:rsid w:val="0030187B"/>
    <w:rsid w:val="00301B23"/>
    <w:rsid w:val="00301B33"/>
    <w:rsid w:val="00301C72"/>
    <w:rsid w:val="00301C99"/>
    <w:rsid w:val="00301CAA"/>
    <w:rsid w:val="00301D90"/>
    <w:rsid w:val="0030231B"/>
    <w:rsid w:val="003023D0"/>
    <w:rsid w:val="00302A90"/>
    <w:rsid w:val="00302B6E"/>
    <w:rsid w:val="0030301E"/>
    <w:rsid w:val="0030346D"/>
    <w:rsid w:val="00303680"/>
    <w:rsid w:val="00303693"/>
    <w:rsid w:val="003036C2"/>
    <w:rsid w:val="003036EF"/>
    <w:rsid w:val="003041B2"/>
    <w:rsid w:val="00304C42"/>
    <w:rsid w:val="00304E2B"/>
    <w:rsid w:val="00305013"/>
    <w:rsid w:val="00305104"/>
    <w:rsid w:val="00305A2E"/>
    <w:rsid w:val="00305EFC"/>
    <w:rsid w:val="00305F16"/>
    <w:rsid w:val="00306138"/>
    <w:rsid w:val="003065F1"/>
    <w:rsid w:val="003069C0"/>
    <w:rsid w:val="00307B2B"/>
    <w:rsid w:val="00307E6C"/>
    <w:rsid w:val="0031005B"/>
    <w:rsid w:val="003102D7"/>
    <w:rsid w:val="0031075A"/>
    <w:rsid w:val="003110C9"/>
    <w:rsid w:val="0031148F"/>
    <w:rsid w:val="0031185E"/>
    <w:rsid w:val="00311A20"/>
    <w:rsid w:val="00311B5D"/>
    <w:rsid w:val="00312013"/>
    <w:rsid w:val="0031204D"/>
    <w:rsid w:val="00312295"/>
    <w:rsid w:val="003123FB"/>
    <w:rsid w:val="0031246C"/>
    <w:rsid w:val="0031274F"/>
    <w:rsid w:val="00312DE8"/>
    <w:rsid w:val="00312F95"/>
    <w:rsid w:val="00313A86"/>
    <w:rsid w:val="00313F45"/>
    <w:rsid w:val="003142ED"/>
    <w:rsid w:val="003147E8"/>
    <w:rsid w:val="00314BE0"/>
    <w:rsid w:val="00314C4A"/>
    <w:rsid w:val="00314D55"/>
    <w:rsid w:val="0031520B"/>
    <w:rsid w:val="003152D9"/>
    <w:rsid w:val="003154FF"/>
    <w:rsid w:val="0031558A"/>
    <w:rsid w:val="00315C04"/>
    <w:rsid w:val="00315C55"/>
    <w:rsid w:val="00315E0F"/>
    <w:rsid w:val="0031624C"/>
    <w:rsid w:val="00316622"/>
    <w:rsid w:val="0031673D"/>
    <w:rsid w:val="00316CC0"/>
    <w:rsid w:val="00316E20"/>
    <w:rsid w:val="0031743E"/>
    <w:rsid w:val="00317D70"/>
    <w:rsid w:val="0032018F"/>
    <w:rsid w:val="0032060E"/>
    <w:rsid w:val="00320AB0"/>
    <w:rsid w:val="00320D76"/>
    <w:rsid w:val="00321768"/>
    <w:rsid w:val="00321F79"/>
    <w:rsid w:val="0032218D"/>
    <w:rsid w:val="00322389"/>
    <w:rsid w:val="00322B84"/>
    <w:rsid w:val="00322CFB"/>
    <w:rsid w:val="00322D6F"/>
    <w:rsid w:val="00322D7C"/>
    <w:rsid w:val="00323736"/>
    <w:rsid w:val="00323900"/>
    <w:rsid w:val="00323A6B"/>
    <w:rsid w:val="00323B81"/>
    <w:rsid w:val="00323CB6"/>
    <w:rsid w:val="00323FBF"/>
    <w:rsid w:val="00324502"/>
    <w:rsid w:val="00324E0F"/>
    <w:rsid w:val="0032520D"/>
    <w:rsid w:val="0032546D"/>
    <w:rsid w:val="00325479"/>
    <w:rsid w:val="003254F0"/>
    <w:rsid w:val="00325519"/>
    <w:rsid w:val="0032578F"/>
    <w:rsid w:val="00325860"/>
    <w:rsid w:val="00325BA1"/>
    <w:rsid w:val="00325CBB"/>
    <w:rsid w:val="00326A39"/>
    <w:rsid w:val="00326C07"/>
    <w:rsid w:val="003272DD"/>
    <w:rsid w:val="003279CA"/>
    <w:rsid w:val="00327E0C"/>
    <w:rsid w:val="003303C6"/>
    <w:rsid w:val="00330409"/>
    <w:rsid w:val="00330B86"/>
    <w:rsid w:val="00330DE8"/>
    <w:rsid w:val="00331344"/>
    <w:rsid w:val="00331376"/>
    <w:rsid w:val="0033155A"/>
    <w:rsid w:val="003319B9"/>
    <w:rsid w:val="003321A0"/>
    <w:rsid w:val="003322AB"/>
    <w:rsid w:val="00332540"/>
    <w:rsid w:val="003326E4"/>
    <w:rsid w:val="00332AA6"/>
    <w:rsid w:val="00332D38"/>
    <w:rsid w:val="00332FC1"/>
    <w:rsid w:val="003331A2"/>
    <w:rsid w:val="00333391"/>
    <w:rsid w:val="00333AC7"/>
    <w:rsid w:val="00333D98"/>
    <w:rsid w:val="00333FCD"/>
    <w:rsid w:val="00334499"/>
    <w:rsid w:val="00334AC7"/>
    <w:rsid w:val="00334DAA"/>
    <w:rsid w:val="0033503D"/>
    <w:rsid w:val="0033560B"/>
    <w:rsid w:val="00335701"/>
    <w:rsid w:val="003357E0"/>
    <w:rsid w:val="003365CE"/>
    <w:rsid w:val="00336657"/>
    <w:rsid w:val="00336697"/>
    <w:rsid w:val="00336A29"/>
    <w:rsid w:val="003373D7"/>
    <w:rsid w:val="00337CE1"/>
    <w:rsid w:val="00340185"/>
    <w:rsid w:val="00340855"/>
    <w:rsid w:val="00340AF9"/>
    <w:rsid w:val="00340C2A"/>
    <w:rsid w:val="00340C9D"/>
    <w:rsid w:val="00340F93"/>
    <w:rsid w:val="00341058"/>
    <w:rsid w:val="00341272"/>
    <w:rsid w:val="0034153D"/>
    <w:rsid w:val="00341B8C"/>
    <w:rsid w:val="00341B96"/>
    <w:rsid w:val="00342343"/>
    <w:rsid w:val="00342638"/>
    <w:rsid w:val="0034264D"/>
    <w:rsid w:val="00342BB5"/>
    <w:rsid w:val="00342CA1"/>
    <w:rsid w:val="00343592"/>
    <w:rsid w:val="00344276"/>
    <w:rsid w:val="0034430B"/>
    <w:rsid w:val="00344587"/>
    <w:rsid w:val="003445B0"/>
    <w:rsid w:val="00344B52"/>
    <w:rsid w:val="00344BC3"/>
    <w:rsid w:val="00344F32"/>
    <w:rsid w:val="00345402"/>
    <w:rsid w:val="00345467"/>
    <w:rsid w:val="00345934"/>
    <w:rsid w:val="00345C18"/>
    <w:rsid w:val="00345CEF"/>
    <w:rsid w:val="00345EAD"/>
    <w:rsid w:val="00345FB5"/>
    <w:rsid w:val="00346026"/>
    <w:rsid w:val="0034616F"/>
    <w:rsid w:val="00346286"/>
    <w:rsid w:val="00346B6C"/>
    <w:rsid w:val="00346C8F"/>
    <w:rsid w:val="0034701A"/>
    <w:rsid w:val="003471BF"/>
    <w:rsid w:val="00347906"/>
    <w:rsid w:val="00347BD6"/>
    <w:rsid w:val="00350080"/>
    <w:rsid w:val="003501C8"/>
    <w:rsid w:val="003503B8"/>
    <w:rsid w:val="0035053C"/>
    <w:rsid w:val="003506B5"/>
    <w:rsid w:val="00350DD6"/>
    <w:rsid w:val="00350F1E"/>
    <w:rsid w:val="00350FCD"/>
    <w:rsid w:val="003512EA"/>
    <w:rsid w:val="00351838"/>
    <w:rsid w:val="00351D26"/>
    <w:rsid w:val="00352043"/>
    <w:rsid w:val="003521C7"/>
    <w:rsid w:val="003529CF"/>
    <w:rsid w:val="00352D3B"/>
    <w:rsid w:val="00352DB8"/>
    <w:rsid w:val="00352DC3"/>
    <w:rsid w:val="00353297"/>
    <w:rsid w:val="00353621"/>
    <w:rsid w:val="00353A43"/>
    <w:rsid w:val="00353C67"/>
    <w:rsid w:val="00353D1D"/>
    <w:rsid w:val="0035432F"/>
    <w:rsid w:val="00354822"/>
    <w:rsid w:val="00354BF7"/>
    <w:rsid w:val="00354FF9"/>
    <w:rsid w:val="00354FFA"/>
    <w:rsid w:val="0035501D"/>
    <w:rsid w:val="003552D9"/>
    <w:rsid w:val="00355902"/>
    <w:rsid w:val="00355BCB"/>
    <w:rsid w:val="00355DBA"/>
    <w:rsid w:val="003560C5"/>
    <w:rsid w:val="00356121"/>
    <w:rsid w:val="00357037"/>
    <w:rsid w:val="003579F7"/>
    <w:rsid w:val="00357B7B"/>
    <w:rsid w:val="00357C3C"/>
    <w:rsid w:val="00357D8E"/>
    <w:rsid w:val="00357E17"/>
    <w:rsid w:val="00360B3E"/>
    <w:rsid w:val="003611F8"/>
    <w:rsid w:val="00361D83"/>
    <w:rsid w:val="0036227D"/>
    <w:rsid w:val="003624DD"/>
    <w:rsid w:val="0036253A"/>
    <w:rsid w:val="0036354F"/>
    <w:rsid w:val="00363E49"/>
    <w:rsid w:val="003641AE"/>
    <w:rsid w:val="003642F9"/>
    <w:rsid w:val="00364693"/>
    <w:rsid w:val="003647C8"/>
    <w:rsid w:val="00364E65"/>
    <w:rsid w:val="003655A2"/>
    <w:rsid w:val="00365630"/>
    <w:rsid w:val="0036582A"/>
    <w:rsid w:val="003663A2"/>
    <w:rsid w:val="003664BF"/>
    <w:rsid w:val="00366630"/>
    <w:rsid w:val="003677B3"/>
    <w:rsid w:val="003679C9"/>
    <w:rsid w:val="00367B04"/>
    <w:rsid w:val="00367BDF"/>
    <w:rsid w:val="0037007D"/>
    <w:rsid w:val="003701F6"/>
    <w:rsid w:val="00370357"/>
    <w:rsid w:val="00371150"/>
    <w:rsid w:val="003719F1"/>
    <w:rsid w:val="00371E83"/>
    <w:rsid w:val="00371F8D"/>
    <w:rsid w:val="003720C4"/>
    <w:rsid w:val="003724C6"/>
    <w:rsid w:val="00372FF5"/>
    <w:rsid w:val="003732D6"/>
    <w:rsid w:val="003732DF"/>
    <w:rsid w:val="00373C79"/>
    <w:rsid w:val="00373D60"/>
    <w:rsid w:val="00373F06"/>
    <w:rsid w:val="003740B7"/>
    <w:rsid w:val="003745A6"/>
    <w:rsid w:val="00374858"/>
    <w:rsid w:val="00374C55"/>
    <w:rsid w:val="0037560F"/>
    <w:rsid w:val="00375614"/>
    <w:rsid w:val="00375A04"/>
    <w:rsid w:val="00376A6E"/>
    <w:rsid w:val="00377493"/>
    <w:rsid w:val="00377900"/>
    <w:rsid w:val="003779BC"/>
    <w:rsid w:val="00377AD7"/>
    <w:rsid w:val="00377D91"/>
    <w:rsid w:val="003802B0"/>
    <w:rsid w:val="003803AB"/>
    <w:rsid w:val="0038041E"/>
    <w:rsid w:val="00380471"/>
    <w:rsid w:val="00380B41"/>
    <w:rsid w:val="00380C7F"/>
    <w:rsid w:val="0038120C"/>
    <w:rsid w:val="00381676"/>
    <w:rsid w:val="00381919"/>
    <w:rsid w:val="00382134"/>
    <w:rsid w:val="00382CE9"/>
    <w:rsid w:val="00382ECD"/>
    <w:rsid w:val="00383186"/>
    <w:rsid w:val="00383447"/>
    <w:rsid w:val="00383A81"/>
    <w:rsid w:val="00384722"/>
    <w:rsid w:val="003849DA"/>
    <w:rsid w:val="00384A2D"/>
    <w:rsid w:val="00384A34"/>
    <w:rsid w:val="00384D72"/>
    <w:rsid w:val="00384DE2"/>
    <w:rsid w:val="00385131"/>
    <w:rsid w:val="003851F2"/>
    <w:rsid w:val="0038543C"/>
    <w:rsid w:val="00385652"/>
    <w:rsid w:val="0038571F"/>
    <w:rsid w:val="00385BE1"/>
    <w:rsid w:val="00385F15"/>
    <w:rsid w:val="00386519"/>
    <w:rsid w:val="00386762"/>
    <w:rsid w:val="00386EB2"/>
    <w:rsid w:val="00387047"/>
    <w:rsid w:val="0038730C"/>
    <w:rsid w:val="00387CD5"/>
    <w:rsid w:val="00387F29"/>
    <w:rsid w:val="00390171"/>
    <w:rsid w:val="003908A6"/>
    <w:rsid w:val="0039141E"/>
    <w:rsid w:val="00391828"/>
    <w:rsid w:val="00391C06"/>
    <w:rsid w:val="0039284D"/>
    <w:rsid w:val="00393034"/>
    <w:rsid w:val="003930EB"/>
    <w:rsid w:val="00393131"/>
    <w:rsid w:val="00393390"/>
    <w:rsid w:val="00393D0B"/>
    <w:rsid w:val="00393DE7"/>
    <w:rsid w:val="00393F48"/>
    <w:rsid w:val="00394024"/>
    <w:rsid w:val="0039427D"/>
    <w:rsid w:val="003947D7"/>
    <w:rsid w:val="00394883"/>
    <w:rsid w:val="00394986"/>
    <w:rsid w:val="003958B4"/>
    <w:rsid w:val="00395A06"/>
    <w:rsid w:val="0039602A"/>
    <w:rsid w:val="00396357"/>
    <w:rsid w:val="00396760"/>
    <w:rsid w:val="00396EA9"/>
    <w:rsid w:val="00396F7A"/>
    <w:rsid w:val="003970A4"/>
    <w:rsid w:val="00397212"/>
    <w:rsid w:val="0039755D"/>
    <w:rsid w:val="00397A80"/>
    <w:rsid w:val="00397B56"/>
    <w:rsid w:val="003A0407"/>
    <w:rsid w:val="003A06E6"/>
    <w:rsid w:val="003A097D"/>
    <w:rsid w:val="003A0E1F"/>
    <w:rsid w:val="003A1099"/>
    <w:rsid w:val="003A12DC"/>
    <w:rsid w:val="003A1AEF"/>
    <w:rsid w:val="003A1BB3"/>
    <w:rsid w:val="003A1C87"/>
    <w:rsid w:val="003A1DD9"/>
    <w:rsid w:val="003A1E2C"/>
    <w:rsid w:val="003A33FB"/>
    <w:rsid w:val="003A3904"/>
    <w:rsid w:val="003A3BA5"/>
    <w:rsid w:val="003A3CB3"/>
    <w:rsid w:val="003A424E"/>
    <w:rsid w:val="003A44C5"/>
    <w:rsid w:val="003A476A"/>
    <w:rsid w:val="003A4899"/>
    <w:rsid w:val="003A4B51"/>
    <w:rsid w:val="003A4D92"/>
    <w:rsid w:val="003A5301"/>
    <w:rsid w:val="003A5951"/>
    <w:rsid w:val="003A5D9E"/>
    <w:rsid w:val="003A65FA"/>
    <w:rsid w:val="003A6A80"/>
    <w:rsid w:val="003A722C"/>
    <w:rsid w:val="003A73DB"/>
    <w:rsid w:val="003A7570"/>
    <w:rsid w:val="003A767D"/>
    <w:rsid w:val="003B146D"/>
    <w:rsid w:val="003B1E4D"/>
    <w:rsid w:val="003B2301"/>
    <w:rsid w:val="003B2307"/>
    <w:rsid w:val="003B29AA"/>
    <w:rsid w:val="003B2D3F"/>
    <w:rsid w:val="003B31AD"/>
    <w:rsid w:val="003B36F7"/>
    <w:rsid w:val="003B3CF9"/>
    <w:rsid w:val="003B3F7B"/>
    <w:rsid w:val="003B40B9"/>
    <w:rsid w:val="003B44D9"/>
    <w:rsid w:val="003B46B3"/>
    <w:rsid w:val="003B4E52"/>
    <w:rsid w:val="003B5154"/>
    <w:rsid w:val="003B5892"/>
    <w:rsid w:val="003B591B"/>
    <w:rsid w:val="003B5DAA"/>
    <w:rsid w:val="003B5F7D"/>
    <w:rsid w:val="003B60F7"/>
    <w:rsid w:val="003B63F0"/>
    <w:rsid w:val="003B6517"/>
    <w:rsid w:val="003B6530"/>
    <w:rsid w:val="003B654A"/>
    <w:rsid w:val="003B6AAA"/>
    <w:rsid w:val="003B6C18"/>
    <w:rsid w:val="003B6DB5"/>
    <w:rsid w:val="003B6F41"/>
    <w:rsid w:val="003B75AB"/>
    <w:rsid w:val="003B76C8"/>
    <w:rsid w:val="003B7B2D"/>
    <w:rsid w:val="003B7C5D"/>
    <w:rsid w:val="003C008F"/>
    <w:rsid w:val="003C0283"/>
    <w:rsid w:val="003C03A1"/>
    <w:rsid w:val="003C101D"/>
    <w:rsid w:val="003C12EE"/>
    <w:rsid w:val="003C15F5"/>
    <w:rsid w:val="003C1A88"/>
    <w:rsid w:val="003C2047"/>
    <w:rsid w:val="003C244D"/>
    <w:rsid w:val="003C2481"/>
    <w:rsid w:val="003C24A9"/>
    <w:rsid w:val="003C2621"/>
    <w:rsid w:val="003C2633"/>
    <w:rsid w:val="003C35FE"/>
    <w:rsid w:val="003C39E5"/>
    <w:rsid w:val="003C4B03"/>
    <w:rsid w:val="003C4D3D"/>
    <w:rsid w:val="003C4D8F"/>
    <w:rsid w:val="003C4EB9"/>
    <w:rsid w:val="003C5290"/>
    <w:rsid w:val="003C55AE"/>
    <w:rsid w:val="003C57E6"/>
    <w:rsid w:val="003C5B46"/>
    <w:rsid w:val="003C5F27"/>
    <w:rsid w:val="003C64ED"/>
    <w:rsid w:val="003C6DF0"/>
    <w:rsid w:val="003C6EA4"/>
    <w:rsid w:val="003C78D2"/>
    <w:rsid w:val="003C78DB"/>
    <w:rsid w:val="003C7979"/>
    <w:rsid w:val="003C7C88"/>
    <w:rsid w:val="003C7D0E"/>
    <w:rsid w:val="003D03EA"/>
    <w:rsid w:val="003D0690"/>
    <w:rsid w:val="003D0D48"/>
    <w:rsid w:val="003D0F0E"/>
    <w:rsid w:val="003D1642"/>
    <w:rsid w:val="003D18DE"/>
    <w:rsid w:val="003D1EF6"/>
    <w:rsid w:val="003D211F"/>
    <w:rsid w:val="003D22D7"/>
    <w:rsid w:val="003D2756"/>
    <w:rsid w:val="003D2C02"/>
    <w:rsid w:val="003D33BB"/>
    <w:rsid w:val="003D3463"/>
    <w:rsid w:val="003D3A2A"/>
    <w:rsid w:val="003D4151"/>
    <w:rsid w:val="003D435F"/>
    <w:rsid w:val="003D443E"/>
    <w:rsid w:val="003D45F4"/>
    <w:rsid w:val="003D4BBE"/>
    <w:rsid w:val="003D4DBA"/>
    <w:rsid w:val="003D58EE"/>
    <w:rsid w:val="003D6450"/>
    <w:rsid w:val="003D645E"/>
    <w:rsid w:val="003D6E88"/>
    <w:rsid w:val="003D6EB7"/>
    <w:rsid w:val="003D72A4"/>
    <w:rsid w:val="003D743F"/>
    <w:rsid w:val="003D752A"/>
    <w:rsid w:val="003D7B19"/>
    <w:rsid w:val="003D7CE5"/>
    <w:rsid w:val="003E0106"/>
    <w:rsid w:val="003E020B"/>
    <w:rsid w:val="003E091D"/>
    <w:rsid w:val="003E0FBF"/>
    <w:rsid w:val="003E16BD"/>
    <w:rsid w:val="003E2445"/>
    <w:rsid w:val="003E3057"/>
    <w:rsid w:val="003E3DCE"/>
    <w:rsid w:val="003E41FA"/>
    <w:rsid w:val="003E4235"/>
    <w:rsid w:val="003E4752"/>
    <w:rsid w:val="003E4848"/>
    <w:rsid w:val="003E4B03"/>
    <w:rsid w:val="003E4B63"/>
    <w:rsid w:val="003E577B"/>
    <w:rsid w:val="003E5FA1"/>
    <w:rsid w:val="003E6108"/>
    <w:rsid w:val="003E6A55"/>
    <w:rsid w:val="003E7036"/>
    <w:rsid w:val="003E7874"/>
    <w:rsid w:val="003E790E"/>
    <w:rsid w:val="003E7B39"/>
    <w:rsid w:val="003E7DB2"/>
    <w:rsid w:val="003F07D4"/>
    <w:rsid w:val="003F0AF7"/>
    <w:rsid w:val="003F0EC3"/>
    <w:rsid w:val="003F111A"/>
    <w:rsid w:val="003F12F0"/>
    <w:rsid w:val="003F14EA"/>
    <w:rsid w:val="003F16EB"/>
    <w:rsid w:val="003F2765"/>
    <w:rsid w:val="003F2B78"/>
    <w:rsid w:val="003F2C40"/>
    <w:rsid w:val="003F2EFB"/>
    <w:rsid w:val="003F2FC5"/>
    <w:rsid w:val="003F3087"/>
    <w:rsid w:val="003F30EC"/>
    <w:rsid w:val="003F32C6"/>
    <w:rsid w:val="003F38D0"/>
    <w:rsid w:val="003F47AE"/>
    <w:rsid w:val="003F56DC"/>
    <w:rsid w:val="003F5A51"/>
    <w:rsid w:val="003F5A7F"/>
    <w:rsid w:val="003F5B8B"/>
    <w:rsid w:val="003F5EC3"/>
    <w:rsid w:val="003F7569"/>
    <w:rsid w:val="0040005D"/>
    <w:rsid w:val="00400A71"/>
    <w:rsid w:val="00401D52"/>
    <w:rsid w:val="00401E69"/>
    <w:rsid w:val="00402456"/>
    <w:rsid w:val="00402533"/>
    <w:rsid w:val="004030AB"/>
    <w:rsid w:val="0040345E"/>
    <w:rsid w:val="0040346A"/>
    <w:rsid w:val="00403670"/>
    <w:rsid w:val="004038BF"/>
    <w:rsid w:val="00403FBD"/>
    <w:rsid w:val="00404132"/>
    <w:rsid w:val="00404673"/>
    <w:rsid w:val="00404722"/>
    <w:rsid w:val="004049EB"/>
    <w:rsid w:val="00404D84"/>
    <w:rsid w:val="004050B3"/>
    <w:rsid w:val="0040520E"/>
    <w:rsid w:val="0040551E"/>
    <w:rsid w:val="00405AB0"/>
    <w:rsid w:val="00405CDB"/>
    <w:rsid w:val="00405FE9"/>
    <w:rsid w:val="00406D02"/>
    <w:rsid w:val="00406D75"/>
    <w:rsid w:val="00406E68"/>
    <w:rsid w:val="004071EE"/>
    <w:rsid w:val="00407202"/>
    <w:rsid w:val="00407A26"/>
    <w:rsid w:val="00407A42"/>
    <w:rsid w:val="004105AC"/>
    <w:rsid w:val="00411164"/>
    <w:rsid w:val="00411428"/>
    <w:rsid w:val="00411496"/>
    <w:rsid w:val="0041154B"/>
    <w:rsid w:val="00411B6F"/>
    <w:rsid w:val="00412010"/>
    <w:rsid w:val="00412188"/>
    <w:rsid w:val="00412FDB"/>
    <w:rsid w:val="004133BD"/>
    <w:rsid w:val="004134BC"/>
    <w:rsid w:val="0041378C"/>
    <w:rsid w:val="00413C85"/>
    <w:rsid w:val="00413EE0"/>
    <w:rsid w:val="004140AF"/>
    <w:rsid w:val="00414274"/>
    <w:rsid w:val="00414FAF"/>
    <w:rsid w:val="004157A8"/>
    <w:rsid w:val="00415D32"/>
    <w:rsid w:val="00415DB2"/>
    <w:rsid w:val="004160D4"/>
    <w:rsid w:val="004161BD"/>
    <w:rsid w:val="0041627C"/>
    <w:rsid w:val="00416515"/>
    <w:rsid w:val="00416D40"/>
    <w:rsid w:val="00417AE6"/>
    <w:rsid w:val="00417B82"/>
    <w:rsid w:val="00420423"/>
    <w:rsid w:val="00420AFF"/>
    <w:rsid w:val="00420BB9"/>
    <w:rsid w:val="0042107D"/>
    <w:rsid w:val="00421738"/>
    <w:rsid w:val="00421C28"/>
    <w:rsid w:val="00422178"/>
    <w:rsid w:val="004231AA"/>
    <w:rsid w:val="0042326C"/>
    <w:rsid w:val="00423A9D"/>
    <w:rsid w:val="0042404C"/>
    <w:rsid w:val="004244E9"/>
    <w:rsid w:val="00424856"/>
    <w:rsid w:val="00424E09"/>
    <w:rsid w:val="004255CA"/>
    <w:rsid w:val="004256B7"/>
    <w:rsid w:val="00425CAA"/>
    <w:rsid w:val="00426517"/>
    <w:rsid w:val="00426642"/>
    <w:rsid w:val="00426D47"/>
    <w:rsid w:val="0042744C"/>
    <w:rsid w:val="00427FD4"/>
    <w:rsid w:val="00430092"/>
    <w:rsid w:val="00430437"/>
    <w:rsid w:val="004304A8"/>
    <w:rsid w:val="00430662"/>
    <w:rsid w:val="004309A0"/>
    <w:rsid w:val="0043102B"/>
    <w:rsid w:val="004317BD"/>
    <w:rsid w:val="00431F56"/>
    <w:rsid w:val="004320FF"/>
    <w:rsid w:val="00432140"/>
    <w:rsid w:val="0043222A"/>
    <w:rsid w:val="004329CB"/>
    <w:rsid w:val="00432BEE"/>
    <w:rsid w:val="00432D47"/>
    <w:rsid w:val="00433085"/>
    <w:rsid w:val="004334D5"/>
    <w:rsid w:val="0043395B"/>
    <w:rsid w:val="004346C6"/>
    <w:rsid w:val="00434B2D"/>
    <w:rsid w:val="0043583D"/>
    <w:rsid w:val="00435969"/>
    <w:rsid w:val="00435C38"/>
    <w:rsid w:val="00435CCE"/>
    <w:rsid w:val="00435DC5"/>
    <w:rsid w:val="00435F53"/>
    <w:rsid w:val="0043658D"/>
    <w:rsid w:val="004369CE"/>
    <w:rsid w:val="00436ADE"/>
    <w:rsid w:val="00437958"/>
    <w:rsid w:val="004407BF"/>
    <w:rsid w:val="004408F4"/>
    <w:rsid w:val="0044104F"/>
    <w:rsid w:val="00441D39"/>
    <w:rsid w:val="00441EE9"/>
    <w:rsid w:val="00441F72"/>
    <w:rsid w:val="00441FC4"/>
    <w:rsid w:val="004424E9"/>
    <w:rsid w:val="0044287C"/>
    <w:rsid w:val="00442BAA"/>
    <w:rsid w:val="00443555"/>
    <w:rsid w:val="00443642"/>
    <w:rsid w:val="004437E7"/>
    <w:rsid w:val="00443FB5"/>
    <w:rsid w:val="004441C6"/>
    <w:rsid w:val="0044444D"/>
    <w:rsid w:val="0044453A"/>
    <w:rsid w:val="004445B8"/>
    <w:rsid w:val="0044480D"/>
    <w:rsid w:val="00444D12"/>
    <w:rsid w:val="00445195"/>
    <w:rsid w:val="004455CA"/>
    <w:rsid w:val="00446331"/>
    <w:rsid w:val="0044691E"/>
    <w:rsid w:val="00446B65"/>
    <w:rsid w:val="00446FC1"/>
    <w:rsid w:val="004473E4"/>
    <w:rsid w:val="00447B39"/>
    <w:rsid w:val="0045162A"/>
    <w:rsid w:val="004520B6"/>
    <w:rsid w:val="004522ED"/>
    <w:rsid w:val="00452F8B"/>
    <w:rsid w:val="004534BB"/>
    <w:rsid w:val="004535FF"/>
    <w:rsid w:val="0045401E"/>
    <w:rsid w:val="00454C77"/>
    <w:rsid w:val="00454F90"/>
    <w:rsid w:val="00455135"/>
    <w:rsid w:val="004552EF"/>
    <w:rsid w:val="004555E3"/>
    <w:rsid w:val="004556C8"/>
    <w:rsid w:val="00455A5F"/>
    <w:rsid w:val="00456011"/>
    <w:rsid w:val="004569B7"/>
    <w:rsid w:val="00457069"/>
    <w:rsid w:val="004570D4"/>
    <w:rsid w:val="00457661"/>
    <w:rsid w:val="004579CF"/>
    <w:rsid w:val="00457B9D"/>
    <w:rsid w:val="00457CED"/>
    <w:rsid w:val="00457FD5"/>
    <w:rsid w:val="00460309"/>
    <w:rsid w:val="00460472"/>
    <w:rsid w:val="0046050B"/>
    <w:rsid w:val="004609F1"/>
    <w:rsid w:val="00460D4F"/>
    <w:rsid w:val="00460EB1"/>
    <w:rsid w:val="00460FD3"/>
    <w:rsid w:val="00461526"/>
    <w:rsid w:val="00461B87"/>
    <w:rsid w:val="004622FD"/>
    <w:rsid w:val="004623F9"/>
    <w:rsid w:val="00462826"/>
    <w:rsid w:val="00462BEB"/>
    <w:rsid w:val="004630F8"/>
    <w:rsid w:val="00463E7B"/>
    <w:rsid w:val="0046406D"/>
    <w:rsid w:val="00464A45"/>
    <w:rsid w:val="004650C7"/>
    <w:rsid w:val="00465E54"/>
    <w:rsid w:val="00466250"/>
    <w:rsid w:val="00466848"/>
    <w:rsid w:val="0046700E"/>
    <w:rsid w:val="0046709A"/>
    <w:rsid w:val="004672C6"/>
    <w:rsid w:val="00467954"/>
    <w:rsid w:val="00467DAF"/>
    <w:rsid w:val="00470223"/>
    <w:rsid w:val="00470820"/>
    <w:rsid w:val="00470A5E"/>
    <w:rsid w:val="00470D4C"/>
    <w:rsid w:val="00470DEF"/>
    <w:rsid w:val="00470E83"/>
    <w:rsid w:val="00470FCA"/>
    <w:rsid w:val="00471016"/>
    <w:rsid w:val="004712D4"/>
    <w:rsid w:val="00471895"/>
    <w:rsid w:val="00471A84"/>
    <w:rsid w:val="00471D3C"/>
    <w:rsid w:val="00471DF2"/>
    <w:rsid w:val="00471F68"/>
    <w:rsid w:val="00472073"/>
    <w:rsid w:val="00472074"/>
    <w:rsid w:val="0047233B"/>
    <w:rsid w:val="00472551"/>
    <w:rsid w:val="00472639"/>
    <w:rsid w:val="00472691"/>
    <w:rsid w:val="00472870"/>
    <w:rsid w:val="00472A27"/>
    <w:rsid w:val="00472B6E"/>
    <w:rsid w:val="00473079"/>
    <w:rsid w:val="0047333E"/>
    <w:rsid w:val="004738EF"/>
    <w:rsid w:val="004739A9"/>
    <w:rsid w:val="00474344"/>
    <w:rsid w:val="0047449A"/>
    <w:rsid w:val="004744C6"/>
    <w:rsid w:val="00474533"/>
    <w:rsid w:val="004746FB"/>
    <w:rsid w:val="004747C1"/>
    <w:rsid w:val="00475048"/>
    <w:rsid w:val="0047558C"/>
    <w:rsid w:val="00475795"/>
    <w:rsid w:val="00475B25"/>
    <w:rsid w:val="00475B63"/>
    <w:rsid w:val="00475C67"/>
    <w:rsid w:val="00475D4F"/>
    <w:rsid w:val="00476130"/>
    <w:rsid w:val="00476154"/>
    <w:rsid w:val="004761A7"/>
    <w:rsid w:val="00476283"/>
    <w:rsid w:val="004764BE"/>
    <w:rsid w:val="0047686B"/>
    <w:rsid w:val="00476ED3"/>
    <w:rsid w:val="00477BE8"/>
    <w:rsid w:val="004809B0"/>
    <w:rsid w:val="00480C56"/>
    <w:rsid w:val="00480D2F"/>
    <w:rsid w:val="00480D4D"/>
    <w:rsid w:val="004810B5"/>
    <w:rsid w:val="00481865"/>
    <w:rsid w:val="0048197B"/>
    <w:rsid w:val="00481F31"/>
    <w:rsid w:val="00482CE5"/>
    <w:rsid w:val="00483031"/>
    <w:rsid w:val="00483639"/>
    <w:rsid w:val="00483F66"/>
    <w:rsid w:val="0048403C"/>
    <w:rsid w:val="0048426D"/>
    <w:rsid w:val="0048456B"/>
    <w:rsid w:val="00484601"/>
    <w:rsid w:val="00484B37"/>
    <w:rsid w:val="00484CF2"/>
    <w:rsid w:val="00484D58"/>
    <w:rsid w:val="00484EFD"/>
    <w:rsid w:val="00484F5C"/>
    <w:rsid w:val="00485535"/>
    <w:rsid w:val="00485675"/>
    <w:rsid w:val="004857AA"/>
    <w:rsid w:val="00485858"/>
    <w:rsid w:val="0048678B"/>
    <w:rsid w:val="00486AA9"/>
    <w:rsid w:val="00486B7F"/>
    <w:rsid w:val="00486D93"/>
    <w:rsid w:val="00487A3D"/>
    <w:rsid w:val="0049044F"/>
    <w:rsid w:val="0049056D"/>
    <w:rsid w:val="00490887"/>
    <w:rsid w:val="00490891"/>
    <w:rsid w:val="004929DC"/>
    <w:rsid w:val="00492B7F"/>
    <w:rsid w:val="00492C38"/>
    <w:rsid w:val="00493541"/>
    <w:rsid w:val="00493574"/>
    <w:rsid w:val="00493FC6"/>
    <w:rsid w:val="004942D1"/>
    <w:rsid w:val="004943E1"/>
    <w:rsid w:val="00494856"/>
    <w:rsid w:val="00494B55"/>
    <w:rsid w:val="00494B82"/>
    <w:rsid w:val="00494DBD"/>
    <w:rsid w:val="0049505A"/>
    <w:rsid w:val="004953BE"/>
    <w:rsid w:val="004954C5"/>
    <w:rsid w:val="0049559E"/>
    <w:rsid w:val="00495780"/>
    <w:rsid w:val="00495853"/>
    <w:rsid w:val="00495A31"/>
    <w:rsid w:val="00496755"/>
    <w:rsid w:val="0049713B"/>
    <w:rsid w:val="0049798E"/>
    <w:rsid w:val="00497A40"/>
    <w:rsid w:val="00497C17"/>
    <w:rsid w:val="004A000F"/>
    <w:rsid w:val="004A00DF"/>
    <w:rsid w:val="004A0266"/>
    <w:rsid w:val="004A0487"/>
    <w:rsid w:val="004A09C6"/>
    <w:rsid w:val="004A0B34"/>
    <w:rsid w:val="004A0B63"/>
    <w:rsid w:val="004A0DD2"/>
    <w:rsid w:val="004A0EA3"/>
    <w:rsid w:val="004A12F8"/>
    <w:rsid w:val="004A18C6"/>
    <w:rsid w:val="004A1B54"/>
    <w:rsid w:val="004A25E8"/>
    <w:rsid w:val="004A25F7"/>
    <w:rsid w:val="004A2B87"/>
    <w:rsid w:val="004A2C3F"/>
    <w:rsid w:val="004A3540"/>
    <w:rsid w:val="004A4232"/>
    <w:rsid w:val="004A42B2"/>
    <w:rsid w:val="004A4715"/>
    <w:rsid w:val="004A4A2B"/>
    <w:rsid w:val="004A4CAD"/>
    <w:rsid w:val="004A4D66"/>
    <w:rsid w:val="004A4E0A"/>
    <w:rsid w:val="004A57F7"/>
    <w:rsid w:val="004A5A8E"/>
    <w:rsid w:val="004A6138"/>
    <w:rsid w:val="004A63C6"/>
    <w:rsid w:val="004A63F7"/>
    <w:rsid w:val="004A6CB0"/>
    <w:rsid w:val="004A6D52"/>
    <w:rsid w:val="004A6FCB"/>
    <w:rsid w:val="004A72ED"/>
    <w:rsid w:val="004A7381"/>
    <w:rsid w:val="004A73B1"/>
    <w:rsid w:val="004A745E"/>
    <w:rsid w:val="004A7DD5"/>
    <w:rsid w:val="004A7E15"/>
    <w:rsid w:val="004B016F"/>
    <w:rsid w:val="004B0550"/>
    <w:rsid w:val="004B05D7"/>
    <w:rsid w:val="004B0835"/>
    <w:rsid w:val="004B0C90"/>
    <w:rsid w:val="004B15F3"/>
    <w:rsid w:val="004B18C3"/>
    <w:rsid w:val="004B2023"/>
    <w:rsid w:val="004B238D"/>
    <w:rsid w:val="004B2D59"/>
    <w:rsid w:val="004B322A"/>
    <w:rsid w:val="004B32B9"/>
    <w:rsid w:val="004B34BE"/>
    <w:rsid w:val="004B369B"/>
    <w:rsid w:val="004B36CA"/>
    <w:rsid w:val="004B3805"/>
    <w:rsid w:val="004B3E7C"/>
    <w:rsid w:val="004B41DC"/>
    <w:rsid w:val="004B5258"/>
    <w:rsid w:val="004B558E"/>
    <w:rsid w:val="004B596D"/>
    <w:rsid w:val="004B5BB5"/>
    <w:rsid w:val="004B5C37"/>
    <w:rsid w:val="004B5D36"/>
    <w:rsid w:val="004B5EEA"/>
    <w:rsid w:val="004B6108"/>
    <w:rsid w:val="004B622F"/>
    <w:rsid w:val="004B63D9"/>
    <w:rsid w:val="004B65E2"/>
    <w:rsid w:val="004B67FF"/>
    <w:rsid w:val="004B6859"/>
    <w:rsid w:val="004B6916"/>
    <w:rsid w:val="004B6CF3"/>
    <w:rsid w:val="004B6F71"/>
    <w:rsid w:val="004B7017"/>
    <w:rsid w:val="004B7086"/>
    <w:rsid w:val="004B7176"/>
    <w:rsid w:val="004B72FD"/>
    <w:rsid w:val="004B7D7B"/>
    <w:rsid w:val="004C0550"/>
    <w:rsid w:val="004C0628"/>
    <w:rsid w:val="004C06D3"/>
    <w:rsid w:val="004C07B7"/>
    <w:rsid w:val="004C0AF9"/>
    <w:rsid w:val="004C0C49"/>
    <w:rsid w:val="004C227A"/>
    <w:rsid w:val="004C2298"/>
    <w:rsid w:val="004C2427"/>
    <w:rsid w:val="004C248A"/>
    <w:rsid w:val="004C2568"/>
    <w:rsid w:val="004C2691"/>
    <w:rsid w:val="004C27C7"/>
    <w:rsid w:val="004C28C2"/>
    <w:rsid w:val="004C31CC"/>
    <w:rsid w:val="004C32F6"/>
    <w:rsid w:val="004C3833"/>
    <w:rsid w:val="004C39E8"/>
    <w:rsid w:val="004C3B62"/>
    <w:rsid w:val="004C418B"/>
    <w:rsid w:val="004C4343"/>
    <w:rsid w:val="004C4380"/>
    <w:rsid w:val="004C443A"/>
    <w:rsid w:val="004C47EF"/>
    <w:rsid w:val="004C4907"/>
    <w:rsid w:val="004C52C1"/>
    <w:rsid w:val="004C564C"/>
    <w:rsid w:val="004C5B6E"/>
    <w:rsid w:val="004C5DC8"/>
    <w:rsid w:val="004C6008"/>
    <w:rsid w:val="004C6098"/>
    <w:rsid w:val="004C61A0"/>
    <w:rsid w:val="004C6B9F"/>
    <w:rsid w:val="004C7661"/>
    <w:rsid w:val="004C76C3"/>
    <w:rsid w:val="004C774D"/>
    <w:rsid w:val="004C7AF9"/>
    <w:rsid w:val="004D0399"/>
    <w:rsid w:val="004D063C"/>
    <w:rsid w:val="004D065B"/>
    <w:rsid w:val="004D128B"/>
    <w:rsid w:val="004D13EE"/>
    <w:rsid w:val="004D1687"/>
    <w:rsid w:val="004D1692"/>
    <w:rsid w:val="004D17E1"/>
    <w:rsid w:val="004D1894"/>
    <w:rsid w:val="004D1C7F"/>
    <w:rsid w:val="004D1DC9"/>
    <w:rsid w:val="004D2775"/>
    <w:rsid w:val="004D300F"/>
    <w:rsid w:val="004D350D"/>
    <w:rsid w:val="004D403F"/>
    <w:rsid w:val="004D41F9"/>
    <w:rsid w:val="004D4539"/>
    <w:rsid w:val="004D461E"/>
    <w:rsid w:val="004D4785"/>
    <w:rsid w:val="004D49B0"/>
    <w:rsid w:val="004D4A12"/>
    <w:rsid w:val="004D5122"/>
    <w:rsid w:val="004D5D4E"/>
    <w:rsid w:val="004D5F89"/>
    <w:rsid w:val="004D6184"/>
    <w:rsid w:val="004D625F"/>
    <w:rsid w:val="004D6AFF"/>
    <w:rsid w:val="004D6CFD"/>
    <w:rsid w:val="004D7241"/>
    <w:rsid w:val="004D74A1"/>
    <w:rsid w:val="004D75B0"/>
    <w:rsid w:val="004E03DF"/>
    <w:rsid w:val="004E0AE0"/>
    <w:rsid w:val="004E0CFF"/>
    <w:rsid w:val="004E0F94"/>
    <w:rsid w:val="004E1220"/>
    <w:rsid w:val="004E169C"/>
    <w:rsid w:val="004E17B0"/>
    <w:rsid w:val="004E193A"/>
    <w:rsid w:val="004E1CB6"/>
    <w:rsid w:val="004E2057"/>
    <w:rsid w:val="004E2971"/>
    <w:rsid w:val="004E2BBB"/>
    <w:rsid w:val="004E2E1E"/>
    <w:rsid w:val="004E2EE8"/>
    <w:rsid w:val="004E3AAC"/>
    <w:rsid w:val="004E47E3"/>
    <w:rsid w:val="004E4F37"/>
    <w:rsid w:val="004E5279"/>
    <w:rsid w:val="004E5A0D"/>
    <w:rsid w:val="004E5FA8"/>
    <w:rsid w:val="004E6655"/>
    <w:rsid w:val="004E6874"/>
    <w:rsid w:val="004E6A92"/>
    <w:rsid w:val="004E7475"/>
    <w:rsid w:val="004E755A"/>
    <w:rsid w:val="004E7EA9"/>
    <w:rsid w:val="004F05F6"/>
    <w:rsid w:val="004F07AE"/>
    <w:rsid w:val="004F07FF"/>
    <w:rsid w:val="004F0AB1"/>
    <w:rsid w:val="004F0DEA"/>
    <w:rsid w:val="004F2116"/>
    <w:rsid w:val="004F29A7"/>
    <w:rsid w:val="004F2B16"/>
    <w:rsid w:val="004F32FF"/>
    <w:rsid w:val="004F3E80"/>
    <w:rsid w:val="004F3F7E"/>
    <w:rsid w:val="004F47B9"/>
    <w:rsid w:val="004F4F18"/>
    <w:rsid w:val="004F52D0"/>
    <w:rsid w:val="004F56A7"/>
    <w:rsid w:val="004F56E1"/>
    <w:rsid w:val="004F5CB6"/>
    <w:rsid w:val="004F5E87"/>
    <w:rsid w:val="004F632E"/>
    <w:rsid w:val="004F71B0"/>
    <w:rsid w:val="004F71ED"/>
    <w:rsid w:val="004F76FA"/>
    <w:rsid w:val="004F7775"/>
    <w:rsid w:val="004F785D"/>
    <w:rsid w:val="004F7D71"/>
    <w:rsid w:val="0050007E"/>
    <w:rsid w:val="00500523"/>
    <w:rsid w:val="0050072C"/>
    <w:rsid w:val="00500CB5"/>
    <w:rsid w:val="0050110E"/>
    <w:rsid w:val="005012F7"/>
    <w:rsid w:val="005017D0"/>
    <w:rsid w:val="00501A25"/>
    <w:rsid w:val="00501A8C"/>
    <w:rsid w:val="00501CAA"/>
    <w:rsid w:val="00501EBD"/>
    <w:rsid w:val="00501EE3"/>
    <w:rsid w:val="0050200F"/>
    <w:rsid w:val="005023C6"/>
    <w:rsid w:val="0050255A"/>
    <w:rsid w:val="005026BA"/>
    <w:rsid w:val="00502916"/>
    <w:rsid w:val="005029F3"/>
    <w:rsid w:val="00503482"/>
    <w:rsid w:val="005034D0"/>
    <w:rsid w:val="0050355B"/>
    <w:rsid w:val="005039A3"/>
    <w:rsid w:val="00503D22"/>
    <w:rsid w:val="005041FF"/>
    <w:rsid w:val="0050457D"/>
    <w:rsid w:val="005046DB"/>
    <w:rsid w:val="00504854"/>
    <w:rsid w:val="00504B24"/>
    <w:rsid w:val="00504B43"/>
    <w:rsid w:val="00505284"/>
    <w:rsid w:val="00505640"/>
    <w:rsid w:val="00505B1C"/>
    <w:rsid w:val="00505C37"/>
    <w:rsid w:val="00505E89"/>
    <w:rsid w:val="005063EE"/>
    <w:rsid w:val="005067CE"/>
    <w:rsid w:val="005069E3"/>
    <w:rsid w:val="00506AEB"/>
    <w:rsid w:val="00506DC4"/>
    <w:rsid w:val="00506F89"/>
    <w:rsid w:val="0050739F"/>
    <w:rsid w:val="0050760B"/>
    <w:rsid w:val="00507720"/>
    <w:rsid w:val="0050776E"/>
    <w:rsid w:val="0050778C"/>
    <w:rsid w:val="005078FD"/>
    <w:rsid w:val="00507B2A"/>
    <w:rsid w:val="005101D3"/>
    <w:rsid w:val="00510835"/>
    <w:rsid w:val="0051147E"/>
    <w:rsid w:val="00511A52"/>
    <w:rsid w:val="00511A80"/>
    <w:rsid w:val="00512362"/>
    <w:rsid w:val="00512C1F"/>
    <w:rsid w:val="00513050"/>
    <w:rsid w:val="00513052"/>
    <w:rsid w:val="005131AA"/>
    <w:rsid w:val="005134BB"/>
    <w:rsid w:val="005136A6"/>
    <w:rsid w:val="00513751"/>
    <w:rsid w:val="00513DA0"/>
    <w:rsid w:val="00513FE9"/>
    <w:rsid w:val="00514238"/>
    <w:rsid w:val="00515363"/>
    <w:rsid w:val="0051544F"/>
    <w:rsid w:val="00515724"/>
    <w:rsid w:val="00516385"/>
    <w:rsid w:val="00516419"/>
    <w:rsid w:val="005169C3"/>
    <w:rsid w:val="00516A38"/>
    <w:rsid w:val="00516D01"/>
    <w:rsid w:val="005170F3"/>
    <w:rsid w:val="0051739F"/>
    <w:rsid w:val="005174D3"/>
    <w:rsid w:val="0051799E"/>
    <w:rsid w:val="00517C92"/>
    <w:rsid w:val="00517DB9"/>
    <w:rsid w:val="00520581"/>
    <w:rsid w:val="00520CDF"/>
    <w:rsid w:val="00520F64"/>
    <w:rsid w:val="0052116A"/>
    <w:rsid w:val="005211F3"/>
    <w:rsid w:val="00521230"/>
    <w:rsid w:val="005214C6"/>
    <w:rsid w:val="00521964"/>
    <w:rsid w:val="00521976"/>
    <w:rsid w:val="00521ABE"/>
    <w:rsid w:val="00521AF8"/>
    <w:rsid w:val="005223F8"/>
    <w:rsid w:val="00522607"/>
    <w:rsid w:val="00522AF9"/>
    <w:rsid w:val="00523356"/>
    <w:rsid w:val="00524125"/>
    <w:rsid w:val="005242DC"/>
    <w:rsid w:val="0052464E"/>
    <w:rsid w:val="0052477D"/>
    <w:rsid w:val="00524B85"/>
    <w:rsid w:val="005254B4"/>
    <w:rsid w:val="005258EC"/>
    <w:rsid w:val="00525948"/>
    <w:rsid w:val="00525B4F"/>
    <w:rsid w:val="00525CC0"/>
    <w:rsid w:val="0052611C"/>
    <w:rsid w:val="005261EA"/>
    <w:rsid w:val="005267BE"/>
    <w:rsid w:val="005268C9"/>
    <w:rsid w:val="00526C0A"/>
    <w:rsid w:val="00526C0C"/>
    <w:rsid w:val="00527253"/>
    <w:rsid w:val="00527723"/>
    <w:rsid w:val="0053035A"/>
    <w:rsid w:val="00530A93"/>
    <w:rsid w:val="00530AD1"/>
    <w:rsid w:val="00530CB5"/>
    <w:rsid w:val="00530DF7"/>
    <w:rsid w:val="00530E6A"/>
    <w:rsid w:val="00531261"/>
    <w:rsid w:val="00531578"/>
    <w:rsid w:val="005322CB"/>
    <w:rsid w:val="0053245D"/>
    <w:rsid w:val="00532A76"/>
    <w:rsid w:val="00532E8E"/>
    <w:rsid w:val="005331A0"/>
    <w:rsid w:val="005335AD"/>
    <w:rsid w:val="00533843"/>
    <w:rsid w:val="00533DA7"/>
    <w:rsid w:val="00534836"/>
    <w:rsid w:val="00534BDC"/>
    <w:rsid w:val="00534C09"/>
    <w:rsid w:val="0053511B"/>
    <w:rsid w:val="00535360"/>
    <w:rsid w:val="00535C28"/>
    <w:rsid w:val="005362CB"/>
    <w:rsid w:val="005367E7"/>
    <w:rsid w:val="00536A18"/>
    <w:rsid w:val="00537283"/>
    <w:rsid w:val="00537CD1"/>
    <w:rsid w:val="00540445"/>
    <w:rsid w:val="00540485"/>
    <w:rsid w:val="00540618"/>
    <w:rsid w:val="0054081D"/>
    <w:rsid w:val="00540A2D"/>
    <w:rsid w:val="00541034"/>
    <w:rsid w:val="0054144D"/>
    <w:rsid w:val="0054153D"/>
    <w:rsid w:val="005415DA"/>
    <w:rsid w:val="00541D18"/>
    <w:rsid w:val="005420AD"/>
    <w:rsid w:val="0054279F"/>
    <w:rsid w:val="005427EE"/>
    <w:rsid w:val="005429A8"/>
    <w:rsid w:val="00542AA0"/>
    <w:rsid w:val="00542D12"/>
    <w:rsid w:val="005436DD"/>
    <w:rsid w:val="005439B6"/>
    <w:rsid w:val="00543C8F"/>
    <w:rsid w:val="00543D0F"/>
    <w:rsid w:val="00543D26"/>
    <w:rsid w:val="005440C6"/>
    <w:rsid w:val="005444C9"/>
    <w:rsid w:val="00544A16"/>
    <w:rsid w:val="00544DBF"/>
    <w:rsid w:val="0054541A"/>
    <w:rsid w:val="00545606"/>
    <w:rsid w:val="00545A47"/>
    <w:rsid w:val="00545A52"/>
    <w:rsid w:val="00545E29"/>
    <w:rsid w:val="00546077"/>
    <w:rsid w:val="005460A5"/>
    <w:rsid w:val="005464FE"/>
    <w:rsid w:val="005465E6"/>
    <w:rsid w:val="0054687D"/>
    <w:rsid w:val="005469B4"/>
    <w:rsid w:val="00546A58"/>
    <w:rsid w:val="005470DD"/>
    <w:rsid w:val="005478D8"/>
    <w:rsid w:val="00547A06"/>
    <w:rsid w:val="00547BA4"/>
    <w:rsid w:val="00550396"/>
    <w:rsid w:val="005503CC"/>
    <w:rsid w:val="00550C8B"/>
    <w:rsid w:val="00550DDE"/>
    <w:rsid w:val="00551124"/>
    <w:rsid w:val="00551379"/>
    <w:rsid w:val="00551589"/>
    <w:rsid w:val="005515A4"/>
    <w:rsid w:val="005515E2"/>
    <w:rsid w:val="0055166E"/>
    <w:rsid w:val="00551A5E"/>
    <w:rsid w:val="00551BF4"/>
    <w:rsid w:val="005521EE"/>
    <w:rsid w:val="00552A6A"/>
    <w:rsid w:val="00552BB3"/>
    <w:rsid w:val="0055305D"/>
    <w:rsid w:val="00553666"/>
    <w:rsid w:val="005539E3"/>
    <w:rsid w:val="005539F8"/>
    <w:rsid w:val="00553C72"/>
    <w:rsid w:val="00553D26"/>
    <w:rsid w:val="00553F6A"/>
    <w:rsid w:val="005540F5"/>
    <w:rsid w:val="005543C1"/>
    <w:rsid w:val="00554455"/>
    <w:rsid w:val="0055469C"/>
    <w:rsid w:val="0055475F"/>
    <w:rsid w:val="00554A7F"/>
    <w:rsid w:val="00554AA3"/>
    <w:rsid w:val="0055505B"/>
    <w:rsid w:val="005557C2"/>
    <w:rsid w:val="00555857"/>
    <w:rsid w:val="0055597E"/>
    <w:rsid w:val="00557654"/>
    <w:rsid w:val="0056044C"/>
    <w:rsid w:val="005605FA"/>
    <w:rsid w:val="0056091A"/>
    <w:rsid w:val="0056096A"/>
    <w:rsid w:val="00560F3A"/>
    <w:rsid w:val="005610A3"/>
    <w:rsid w:val="005610DC"/>
    <w:rsid w:val="00561B0C"/>
    <w:rsid w:val="00562AA3"/>
    <w:rsid w:val="00562C11"/>
    <w:rsid w:val="00563B55"/>
    <w:rsid w:val="00563D70"/>
    <w:rsid w:val="00564523"/>
    <w:rsid w:val="005648E9"/>
    <w:rsid w:val="00564CDD"/>
    <w:rsid w:val="00564D15"/>
    <w:rsid w:val="00564E89"/>
    <w:rsid w:val="0056570E"/>
    <w:rsid w:val="005669EE"/>
    <w:rsid w:val="00566D3A"/>
    <w:rsid w:val="00566D4A"/>
    <w:rsid w:val="0056799B"/>
    <w:rsid w:val="00567BD4"/>
    <w:rsid w:val="00570BC3"/>
    <w:rsid w:val="00570D26"/>
    <w:rsid w:val="005710CA"/>
    <w:rsid w:val="00571131"/>
    <w:rsid w:val="00571533"/>
    <w:rsid w:val="00571BFA"/>
    <w:rsid w:val="00572189"/>
    <w:rsid w:val="0057239E"/>
    <w:rsid w:val="005723FD"/>
    <w:rsid w:val="00572617"/>
    <w:rsid w:val="00572E51"/>
    <w:rsid w:val="0057300C"/>
    <w:rsid w:val="00573125"/>
    <w:rsid w:val="00573188"/>
    <w:rsid w:val="005731E9"/>
    <w:rsid w:val="005736D0"/>
    <w:rsid w:val="00573FD9"/>
    <w:rsid w:val="00573FDF"/>
    <w:rsid w:val="005743BE"/>
    <w:rsid w:val="005749BA"/>
    <w:rsid w:val="00574AE0"/>
    <w:rsid w:val="005750AD"/>
    <w:rsid w:val="005751D1"/>
    <w:rsid w:val="005752D2"/>
    <w:rsid w:val="005755CB"/>
    <w:rsid w:val="0057562E"/>
    <w:rsid w:val="00575B1C"/>
    <w:rsid w:val="00576052"/>
    <w:rsid w:val="00576718"/>
    <w:rsid w:val="005769E2"/>
    <w:rsid w:val="00576A35"/>
    <w:rsid w:val="00576B45"/>
    <w:rsid w:val="00576E79"/>
    <w:rsid w:val="00577733"/>
    <w:rsid w:val="00577C85"/>
    <w:rsid w:val="005805AB"/>
    <w:rsid w:val="00581045"/>
    <w:rsid w:val="0058106F"/>
    <w:rsid w:val="005813C1"/>
    <w:rsid w:val="0058144E"/>
    <w:rsid w:val="0058148D"/>
    <w:rsid w:val="005814EA"/>
    <w:rsid w:val="005819ED"/>
    <w:rsid w:val="0058247A"/>
    <w:rsid w:val="005827C3"/>
    <w:rsid w:val="00582C79"/>
    <w:rsid w:val="00582DCE"/>
    <w:rsid w:val="005832D7"/>
    <w:rsid w:val="0058381C"/>
    <w:rsid w:val="00583CE2"/>
    <w:rsid w:val="00583E6B"/>
    <w:rsid w:val="00583FCB"/>
    <w:rsid w:val="005840B7"/>
    <w:rsid w:val="005843E0"/>
    <w:rsid w:val="005850A9"/>
    <w:rsid w:val="005851FF"/>
    <w:rsid w:val="0058547E"/>
    <w:rsid w:val="005856BD"/>
    <w:rsid w:val="00585757"/>
    <w:rsid w:val="005857D1"/>
    <w:rsid w:val="005860A7"/>
    <w:rsid w:val="005860FF"/>
    <w:rsid w:val="00586430"/>
    <w:rsid w:val="00586462"/>
    <w:rsid w:val="00586821"/>
    <w:rsid w:val="00586A5B"/>
    <w:rsid w:val="0058731B"/>
    <w:rsid w:val="005874E3"/>
    <w:rsid w:val="0058776B"/>
    <w:rsid w:val="005879F3"/>
    <w:rsid w:val="00587A9E"/>
    <w:rsid w:val="00587CB8"/>
    <w:rsid w:val="00587D86"/>
    <w:rsid w:val="00587E90"/>
    <w:rsid w:val="005900C0"/>
    <w:rsid w:val="00590324"/>
    <w:rsid w:val="00590445"/>
    <w:rsid w:val="005905EA"/>
    <w:rsid w:val="0059068A"/>
    <w:rsid w:val="00590A78"/>
    <w:rsid w:val="00590D4B"/>
    <w:rsid w:val="00590E95"/>
    <w:rsid w:val="0059133D"/>
    <w:rsid w:val="0059143A"/>
    <w:rsid w:val="00591915"/>
    <w:rsid w:val="00591E20"/>
    <w:rsid w:val="00592111"/>
    <w:rsid w:val="005923C8"/>
    <w:rsid w:val="0059270C"/>
    <w:rsid w:val="00592797"/>
    <w:rsid w:val="00592E0B"/>
    <w:rsid w:val="005935ED"/>
    <w:rsid w:val="00593819"/>
    <w:rsid w:val="005941CC"/>
    <w:rsid w:val="00594FCF"/>
    <w:rsid w:val="00595236"/>
    <w:rsid w:val="00595396"/>
    <w:rsid w:val="005958B7"/>
    <w:rsid w:val="00595B7B"/>
    <w:rsid w:val="00595E53"/>
    <w:rsid w:val="005964FF"/>
    <w:rsid w:val="00596A48"/>
    <w:rsid w:val="00596BAF"/>
    <w:rsid w:val="00597456"/>
    <w:rsid w:val="005976A8"/>
    <w:rsid w:val="005A0158"/>
    <w:rsid w:val="005A053E"/>
    <w:rsid w:val="005A07FA"/>
    <w:rsid w:val="005A0D83"/>
    <w:rsid w:val="005A1C5B"/>
    <w:rsid w:val="005A1DDF"/>
    <w:rsid w:val="005A1F96"/>
    <w:rsid w:val="005A2267"/>
    <w:rsid w:val="005A2532"/>
    <w:rsid w:val="005A2976"/>
    <w:rsid w:val="005A2E84"/>
    <w:rsid w:val="005A2FE1"/>
    <w:rsid w:val="005A3AE8"/>
    <w:rsid w:val="005A3DCB"/>
    <w:rsid w:val="005A4575"/>
    <w:rsid w:val="005A4784"/>
    <w:rsid w:val="005A4797"/>
    <w:rsid w:val="005A4982"/>
    <w:rsid w:val="005A51E2"/>
    <w:rsid w:val="005A588A"/>
    <w:rsid w:val="005A59A5"/>
    <w:rsid w:val="005A5BB9"/>
    <w:rsid w:val="005A5F61"/>
    <w:rsid w:val="005A5FE0"/>
    <w:rsid w:val="005A665A"/>
    <w:rsid w:val="005A6EC2"/>
    <w:rsid w:val="005A70CE"/>
    <w:rsid w:val="005A720D"/>
    <w:rsid w:val="005A7DCB"/>
    <w:rsid w:val="005B0032"/>
    <w:rsid w:val="005B03D8"/>
    <w:rsid w:val="005B0C77"/>
    <w:rsid w:val="005B0D62"/>
    <w:rsid w:val="005B1042"/>
    <w:rsid w:val="005B12D2"/>
    <w:rsid w:val="005B13E7"/>
    <w:rsid w:val="005B18A8"/>
    <w:rsid w:val="005B1DC7"/>
    <w:rsid w:val="005B1DEC"/>
    <w:rsid w:val="005B1E26"/>
    <w:rsid w:val="005B26B9"/>
    <w:rsid w:val="005B2751"/>
    <w:rsid w:val="005B27C7"/>
    <w:rsid w:val="005B29A7"/>
    <w:rsid w:val="005B38B8"/>
    <w:rsid w:val="005B3B69"/>
    <w:rsid w:val="005B3CA3"/>
    <w:rsid w:val="005B58AD"/>
    <w:rsid w:val="005B5A36"/>
    <w:rsid w:val="005B5E92"/>
    <w:rsid w:val="005B6402"/>
    <w:rsid w:val="005B64F2"/>
    <w:rsid w:val="005B6501"/>
    <w:rsid w:val="005B6CFF"/>
    <w:rsid w:val="005B6F2F"/>
    <w:rsid w:val="005B70F2"/>
    <w:rsid w:val="005B71F8"/>
    <w:rsid w:val="005B7795"/>
    <w:rsid w:val="005B7E9C"/>
    <w:rsid w:val="005C0527"/>
    <w:rsid w:val="005C0581"/>
    <w:rsid w:val="005C0821"/>
    <w:rsid w:val="005C0B1E"/>
    <w:rsid w:val="005C0CA7"/>
    <w:rsid w:val="005C1606"/>
    <w:rsid w:val="005C211A"/>
    <w:rsid w:val="005C2765"/>
    <w:rsid w:val="005C291A"/>
    <w:rsid w:val="005C2DDB"/>
    <w:rsid w:val="005C3A10"/>
    <w:rsid w:val="005C4234"/>
    <w:rsid w:val="005C4458"/>
    <w:rsid w:val="005C455C"/>
    <w:rsid w:val="005C473C"/>
    <w:rsid w:val="005C4D2E"/>
    <w:rsid w:val="005C5165"/>
    <w:rsid w:val="005C5A74"/>
    <w:rsid w:val="005C5AC5"/>
    <w:rsid w:val="005C5BA2"/>
    <w:rsid w:val="005C5E7E"/>
    <w:rsid w:val="005C60E4"/>
    <w:rsid w:val="005C6391"/>
    <w:rsid w:val="005C66FF"/>
    <w:rsid w:val="005C67BD"/>
    <w:rsid w:val="005C6BFA"/>
    <w:rsid w:val="005C76B5"/>
    <w:rsid w:val="005C7A3D"/>
    <w:rsid w:val="005C7BAF"/>
    <w:rsid w:val="005C7C85"/>
    <w:rsid w:val="005D0886"/>
    <w:rsid w:val="005D0AA7"/>
    <w:rsid w:val="005D0ACD"/>
    <w:rsid w:val="005D0B67"/>
    <w:rsid w:val="005D0D9F"/>
    <w:rsid w:val="005D1536"/>
    <w:rsid w:val="005D159C"/>
    <w:rsid w:val="005D18B3"/>
    <w:rsid w:val="005D26AC"/>
    <w:rsid w:val="005D28CF"/>
    <w:rsid w:val="005D29C7"/>
    <w:rsid w:val="005D2EEA"/>
    <w:rsid w:val="005D32C1"/>
    <w:rsid w:val="005D3A17"/>
    <w:rsid w:val="005D41B3"/>
    <w:rsid w:val="005D41C2"/>
    <w:rsid w:val="005D44EC"/>
    <w:rsid w:val="005D46BC"/>
    <w:rsid w:val="005D492F"/>
    <w:rsid w:val="005D4BA9"/>
    <w:rsid w:val="005D4BBC"/>
    <w:rsid w:val="005D4D48"/>
    <w:rsid w:val="005D4E2C"/>
    <w:rsid w:val="005D50BA"/>
    <w:rsid w:val="005D5444"/>
    <w:rsid w:val="005D5A20"/>
    <w:rsid w:val="005D6011"/>
    <w:rsid w:val="005D65C9"/>
    <w:rsid w:val="005D71EB"/>
    <w:rsid w:val="005D72A6"/>
    <w:rsid w:val="005D75DE"/>
    <w:rsid w:val="005D791C"/>
    <w:rsid w:val="005D7CCA"/>
    <w:rsid w:val="005E0A89"/>
    <w:rsid w:val="005E0E28"/>
    <w:rsid w:val="005E0EB6"/>
    <w:rsid w:val="005E1027"/>
    <w:rsid w:val="005E15F8"/>
    <w:rsid w:val="005E1731"/>
    <w:rsid w:val="005E17F8"/>
    <w:rsid w:val="005E19E7"/>
    <w:rsid w:val="005E1EF1"/>
    <w:rsid w:val="005E215A"/>
    <w:rsid w:val="005E23D8"/>
    <w:rsid w:val="005E2939"/>
    <w:rsid w:val="005E2B79"/>
    <w:rsid w:val="005E2CD6"/>
    <w:rsid w:val="005E2FCF"/>
    <w:rsid w:val="005E398A"/>
    <w:rsid w:val="005E3AAD"/>
    <w:rsid w:val="005E44FD"/>
    <w:rsid w:val="005E454F"/>
    <w:rsid w:val="005E4747"/>
    <w:rsid w:val="005E4A0E"/>
    <w:rsid w:val="005E4C7E"/>
    <w:rsid w:val="005E5248"/>
    <w:rsid w:val="005E5474"/>
    <w:rsid w:val="005E646B"/>
    <w:rsid w:val="005E67AA"/>
    <w:rsid w:val="005E6855"/>
    <w:rsid w:val="005F0055"/>
    <w:rsid w:val="005F019A"/>
    <w:rsid w:val="005F025F"/>
    <w:rsid w:val="005F064D"/>
    <w:rsid w:val="005F09A4"/>
    <w:rsid w:val="005F0D13"/>
    <w:rsid w:val="005F0FEE"/>
    <w:rsid w:val="005F144A"/>
    <w:rsid w:val="005F145C"/>
    <w:rsid w:val="005F1F57"/>
    <w:rsid w:val="005F1FCB"/>
    <w:rsid w:val="005F2865"/>
    <w:rsid w:val="005F2A49"/>
    <w:rsid w:val="005F2D35"/>
    <w:rsid w:val="005F30FF"/>
    <w:rsid w:val="005F321B"/>
    <w:rsid w:val="005F37E2"/>
    <w:rsid w:val="005F3AE9"/>
    <w:rsid w:val="005F405B"/>
    <w:rsid w:val="005F44CD"/>
    <w:rsid w:val="005F45A5"/>
    <w:rsid w:val="005F4A20"/>
    <w:rsid w:val="005F4EB8"/>
    <w:rsid w:val="005F5207"/>
    <w:rsid w:val="005F5298"/>
    <w:rsid w:val="005F5F73"/>
    <w:rsid w:val="005F6922"/>
    <w:rsid w:val="005F6960"/>
    <w:rsid w:val="005F6C2D"/>
    <w:rsid w:val="005F6C79"/>
    <w:rsid w:val="005F6EC1"/>
    <w:rsid w:val="005F70D4"/>
    <w:rsid w:val="005F7349"/>
    <w:rsid w:val="005F765B"/>
    <w:rsid w:val="005F783A"/>
    <w:rsid w:val="006005D6"/>
    <w:rsid w:val="0060082E"/>
    <w:rsid w:val="00600CD0"/>
    <w:rsid w:val="00601C95"/>
    <w:rsid w:val="00602041"/>
    <w:rsid w:val="0060252E"/>
    <w:rsid w:val="00602C31"/>
    <w:rsid w:val="0060309D"/>
    <w:rsid w:val="006031DF"/>
    <w:rsid w:val="006039AD"/>
    <w:rsid w:val="00603C15"/>
    <w:rsid w:val="006043F9"/>
    <w:rsid w:val="006045C8"/>
    <w:rsid w:val="00604862"/>
    <w:rsid w:val="006048ED"/>
    <w:rsid w:val="00604BB4"/>
    <w:rsid w:val="006050C1"/>
    <w:rsid w:val="006055A7"/>
    <w:rsid w:val="00605986"/>
    <w:rsid w:val="00606070"/>
    <w:rsid w:val="00606536"/>
    <w:rsid w:val="00606565"/>
    <w:rsid w:val="006066DD"/>
    <w:rsid w:val="0060676F"/>
    <w:rsid w:val="00606AA8"/>
    <w:rsid w:val="00606B4A"/>
    <w:rsid w:val="00607397"/>
    <w:rsid w:val="006075B5"/>
    <w:rsid w:val="00607BC2"/>
    <w:rsid w:val="0061065C"/>
    <w:rsid w:val="0061066A"/>
    <w:rsid w:val="00610835"/>
    <w:rsid w:val="00610D64"/>
    <w:rsid w:val="00611405"/>
    <w:rsid w:val="00612647"/>
    <w:rsid w:val="006132C7"/>
    <w:rsid w:val="00613324"/>
    <w:rsid w:val="0061395E"/>
    <w:rsid w:val="00613B6C"/>
    <w:rsid w:val="00614330"/>
    <w:rsid w:val="00614797"/>
    <w:rsid w:val="006154DD"/>
    <w:rsid w:val="006157C4"/>
    <w:rsid w:val="00615890"/>
    <w:rsid w:val="00615A15"/>
    <w:rsid w:val="00616956"/>
    <w:rsid w:val="00617529"/>
    <w:rsid w:val="00620067"/>
    <w:rsid w:val="00620277"/>
    <w:rsid w:val="0062042F"/>
    <w:rsid w:val="00620F39"/>
    <w:rsid w:val="0062130A"/>
    <w:rsid w:val="00621524"/>
    <w:rsid w:val="00621802"/>
    <w:rsid w:val="00622101"/>
    <w:rsid w:val="00622678"/>
    <w:rsid w:val="006237D6"/>
    <w:rsid w:val="00623F09"/>
    <w:rsid w:val="00624921"/>
    <w:rsid w:val="00624EEA"/>
    <w:rsid w:val="006250EE"/>
    <w:rsid w:val="006252DB"/>
    <w:rsid w:val="0062557E"/>
    <w:rsid w:val="0062568C"/>
    <w:rsid w:val="00625954"/>
    <w:rsid w:val="00625C79"/>
    <w:rsid w:val="00625D96"/>
    <w:rsid w:val="00625F18"/>
    <w:rsid w:val="00626718"/>
    <w:rsid w:val="0062682F"/>
    <w:rsid w:val="00627DB0"/>
    <w:rsid w:val="00630102"/>
    <w:rsid w:val="006307C1"/>
    <w:rsid w:val="00631A31"/>
    <w:rsid w:val="00631FDD"/>
    <w:rsid w:val="00632BFD"/>
    <w:rsid w:val="00632F15"/>
    <w:rsid w:val="006330EC"/>
    <w:rsid w:val="00633220"/>
    <w:rsid w:val="00633435"/>
    <w:rsid w:val="006335EB"/>
    <w:rsid w:val="00633ABD"/>
    <w:rsid w:val="00633D13"/>
    <w:rsid w:val="006346F6"/>
    <w:rsid w:val="006349E0"/>
    <w:rsid w:val="00634C38"/>
    <w:rsid w:val="00634FAB"/>
    <w:rsid w:val="00635001"/>
    <w:rsid w:val="006350C9"/>
    <w:rsid w:val="00635286"/>
    <w:rsid w:val="006355B7"/>
    <w:rsid w:val="006359DA"/>
    <w:rsid w:val="006360DE"/>
    <w:rsid w:val="00636596"/>
    <w:rsid w:val="00636D53"/>
    <w:rsid w:val="006371FA"/>
    <w:rsid w:val="00637DAE"/>
    <w:rsid w:val="006405EA"/>
    <w:rsid w:val="00640AA6"/>
    <w:rsid w:val="006419B7"/>
    <w:rsid w:val="0064222F"/>
    <w:rsid w:val="00642236"/>
    <w:rsid w:val="0064257A"/>
    <w:rsid w:val="00642584"/>
    <w:rsid w:val="0064330C"/>
    <w:rsid w:val="0064403B"/>
    <w:rsid w:val="006443BE"/>
    <w:rsid w:val="006444FD"/>
    <w:rsid w:val="006445B4"/>
    <w:rsid w:val="006445F5"/>
    <w:rsid w:val="00644738"/>
    <w:rsid w:val="00645B74"/>
    <w:rsid w:val="00646C02"/>
    <w:rsid w:val="00646C60"/>
    <w:rsid w:val="00646C83"/>
    <w:rsid w:val="0064739F"/>
    <w:rsid w:val="006475D8"/>
    <w:rsid w:val="0064760C"/>
    <w:rsid w:val="00647B08"/>
    <w:rsid w:val="00647F13"/>
    <w:rsid w:val="0065003B"/>
    <w:rsid w:val="006502F0"/>
    <w:rsid w:val="006507D6"/>
    <w:rsid w:val="0065092D"/>
    <w:rsid w:val="00650F15"/>
    <w:rsid w:val="006510E2"/>
    <w:rsid w:val="0065175D"/>
    <w:rsid w:val="00651803"/>
    <w:rsid w:val="00651FB2"/>
    <w:rsid w:val="006527AE"/>
    <w:rsid w:val="00652C5A"/>
    <w:rsid w:val="00652CE2"/>
    <w:rsid w:val="00653390"/>
    <w:rsid w:val="00653B92"/>
    <w:rsid w:val="006542BA"/>
    <w:rsid w:val="006544CD"/>
    <w:rsid w:val="00654703"/>
    <w:rsid w:val="00655374"/>
    <w:rsid w:val="006555AA"/>
    <w:rsid w:val="006555DA"/>
    <w:rsid w:val="00655A3D"/>
    <w:rsid w:val="00656214"/>
    <w:rsid w:val="006562A1"/>
    <w:rsid w:val="006568C1"/>
    <w:rsid w:val="0065699D"/>
    <w:rsid w:val="00656C1F"/>
    <w:rsid w:val="00656CDD"/>
    <w:rsid w:val="00656D4F"/>
    <w:rsid w:val="00657144"/>
    <w:rsid w:val="006571DB"/>
    <w:rsid w:val="006572FF"/>
    <w:rsid w:val="00657304"/>
    <w:rsid w:val="006579FF"/>
    <w:rsid w:val="00657E04"/>
    <w:rsid w:val="0066051F"/>
    <w:rsid w:val="006609DF"/>
    <w:rsid w:val="00660A11"/>
    <w:rsid w:val="00660AE0"/>
    <w:rsid w:val="0066191B"/>
    <w:rsid w:val="00661EB5"/>
    <w:rsid w:val="006620BD"/>
    <w:rsid w:val="00662919"/>
    <w:rsid w:val="00662C0D"/>
    <w:rsid w:val="006633F6"/>
    <w:rsid w:val="006634D0"/>
    <w:rsid w:val="00663876"/>
    <w:rsid w:val="006638C7"/>
    <w:rsid w:val="00663F46"/>
    <w:rsid w:val="00664807"/>
    <w:rsid w:val="00664B94"/>
    <w:rsid w:val="00664C54"/>
    <w:rsid w:val="006651B1"/>
    <w:rsid w:val="006651D5"/>
    <w:rsid w:val="00665429"/>
    <w:rsid w:val="0066577E"/>
    <w:rsid w:val="00665809"/>
    <w:rsid w:val="0066582E"/>
    <w:rsid w:val="006658EB"/>
    <w:rsid w:val="00665DF3"/>
    <w:rsid w:val="006663A0"/>
    <w:rsid w:val="0066641D"/>
    <w:rsid w:val="00666849"/>
    <w:rsid w:val="00666D5E"/>
    <w:rsid w:val="00666D7E"/>
    <w:rsid w:val="00667D48"/>
    <w:rsid w:val="00667D81"/>
    <w:rsid w:val="00667E77"/>
    <w:rsid w:val="00670250"/>
    <w:rsid w:val="00670456"/>
    <w:rsid w:val="00670785"/>
    <w:rsid w:val="006707B2"/>
    <w:rsid w:val="0067093D"/>
    <w:rsid w:val="00670C0E"/>
    <w:rsid w:val="00670DA7"/>
    <w:rsid w:val="00670DC9"/>
    <w:rsid w:val="006716A6"/>
    <w:rsid w:val="00671811"/>
    <w:rsid w:val="0067219B"/>
    <w:rsid w:val="006724ED"/>
    <w:rsid w:val="00672882"/>
    <w:rsid w:val="00672E40"/>
    <w:rsid w:val="006730AC"/>
    <w:rsid w:val="00673D3A"/>
    <w:rsid w:val="0067416B"/>
    <w:rsid w:val="00674358"/>
    <w:rsid w:val="00674774"/>
    <w:rsid w:val="006749A9"/>
    <w:rsid w:val="00674AE9"/>
    <w:rsid w:val="00674B34"/>
    <w:rsid w:val="00674FBE"/>
    <w:rsid w:val="00675C15"/>
    <w:rsid w:val="00675DD6"/>
    <w:rsid w:val="00676B14"/>
    <w:rsid w:val="00676BDD"/>
    <w:rsid w:val="00676FB8"/>
    <w:rsid w:val="00677562"/>
    <w:rsid w:val="00680034"/>
    <w:rsid w:val="006806EC"/>
    <w:rsid w:val="0068086E"/>
    <w:rsid w:val="00680871"/>
    <w:rsid w:val="006809EF"/>
    <w:rsid w:val="00681857"/>
    <w:rsid w:val="00682107"/>
    <w:rsid w:val="00682521"/>
    <w:rsid w:val="0068268D"/>
    <w:rsid w:val="00682BBE"/>
    <w:rsid w:val="00683231"/>
    <w:rsid w:val="006836DA"/>
    <w:rsid w:val="00683766"/>
    <w:rsid w:val="00683B2C"/>
    <w:rsid w:val="00683D3B"/>
    <w:rsid w:val="00683FA9"/>
    <w:rsid w:val="00684210"/>
    <w:rsid w:val="0068467A"/>
    <w:rsid w:val="006846A4"/>
    <w:rsid w:val="006846C9"/>
    <w:rsid w:val="00684CAF"/>
    <w:rsid w:val="00685997"/>
    <w:rsid w:val="00686194"/>
    <w:rsid w:val="006862A1"/>
    <w:rsid w:val="006864B9"/>
    <w:rsid w:val="00686A2F"/>
    <w:rsid w:val="006872E0"/>
    <w:rsid w:val="00687E05"/>
    <w:rsid w:val="00690167"/>
    <w:rsid w:val="006906B1"/>
    <w:rsid w:val="0069085F"/>
    <w:rsid w:val="006909C6"/>
    <w:rsid w:val="00690D5B"/>
    <w:rsid w:val="0069116F"/>
    <w:rsid w:val="00691356"/>
    <w:rsid w:val="006913A6"/>
    <w:rsid w:val="006917F8"/>
    <w:rsid w:val="00691EB4"/>
    <w:rsid w:val="00691F32"/>
    <w:rsid w:val="0069211A"/>
    <w:rsid w:val="00692445"/>
    <w:rsid w:val="006926FE"/>
    <w:rsid w:val="00692AFD"/>
    <w:rsid w:val="00692F3D"/>
    <w:rsid w:val="00692F98"/>
    <w:rsid w:val="006931CE"/>
    <w:rsid w:val="0069340A"/>
    <w:rsid w:val="0069399F"/>
    <w:rsid w:val="0069408F"/>
    <w:rsid w:val="006947AE"/>
    <w:rsid w:val="00694854"/>
    <w:rsid w:val="00694E20"/>
    <w:rsid w:val="006951E2"/>
    <w:rsid w:val="0069520A"/>
    <w:rsid w:val="006954FA"/>
    <w:rsid w:val="006957D0"/>
    <w:rsid w:val="006957EB"/>
    <w:rsid w:val="00695AC4"/>
    <w:rsid w:val="00695B52"/>
    <w:rsid w:val="00695BC4"/>
    <w:rsid w:val="00695FAF"/>
    <w:rsid w:val="006962F2"/>
    <w:rsid w:val="0069637C"/>
    <w:rsid w:val="0069699C"/>
    <w:rsid w:val="00696E0D"/>
    <w:rsid w:val="0069768B"/>
    <w:rsid w:val="00697E58"/>
    <w:rsid w:val="00697EB7"/>
    <w:rsid w:val="006A07D3"/>
    <w:rsid w:val="006A0D78"/>
    <w:rsid w:val="006A0F99"/>
    <w:rsid w:val="006A10DC"/>
    <w:rsid w:val="006A1148"/>
    <w:rsid w:val="006A115A"/>
    <w:rsid w:val="006A1522"/>
    <w:rsid w:val="006A1A27"/>
    <w:rsid w:val="006A2338"/>
    <w:rsid w:val="006A24FA"/>
    <w:rsid w:val="006A2E3F"/>
    <w:rsid w:val="006A2F09"/>
    <w:rsid w:val="006A3131"/>
    <w:rsid w:val="006A33BD"/>
    <w:rsid w:val="006A3424"/>
    <w:rsid w:val="006A36D4"/>
    <w:rsid w:val="006A396F"/>
    <w:rsid w:val="006A39A1"/>
    <w:rsid w:val="006A3D85"/>
    <w:rsid w:val="006A481D"/>
    <w:rsid w:val="006A4C2D"/>
    <w:rsid w:val="006A4C3F"/>
    <w:rsid w:val="006A4E2E"/>
    <w:rsid w:val="006A513F"/>
    <w:rsid w:val="006A5267"/>
    <w:rsid w:val="006A53B4"/>
    <w:rsid w:val="006A59FB"/>
    <w:rsid w:val="006A5CAE"/>
    <w:rsid w:val="006A5D04"/>
    <w:rsid w:val="006A5E6C"/>
    <w:rsid w:val="006A5E6D"/>
    <w:rsid w:val="006A5F4F"/>
    <w:rsid w:val="006A6965"/>
    <w:rsid w:val="006A6A3E"/>
    <w:rsid w:val="006A6AFC"/>
    <w:rsid w:val="006A74E6"/>
    <w:rsid w:val="006A76EC"/>
    <w:rsid w:val="006A7C67"/>
    <w:rsid w:val="006B00F3"/>
    <w:rsid w:val="006B051B"/>
    <w:rsid w:val="006B06E9"/>
    <w:rsid w:val="006B0923"/>
    <w:rsid w:val="006B0B19"/>
    <w:rsid w:val="006B0ECC"/>
    <w:rsid w:val="006B10E1"/>
    <w:rsid w:val="006B1CAD"/>
    <w:rsid w:val="006B1EA0"/>
    <w:rsid w:val="006B253C"/>
    <w:rsid w:val="006B2B75"/>
    <w:rsid w:val="006B2CDB"/>
    <w:rsid w:val="006B3635"/>
    <w:rsid w:val="006B3CBF"/>
    <w:rsid w:val="006B3E9F"/>
    <w:rsid w:val="006B40A1"/>
    <w:rsid w:val="006B4476"/>
    <w:rsid w:val="006B44A6"/>
    <w:rsid w:val="006B4842"/>
    <w:rsid w:val="006B486C"/>
    <w:rsid w:val="006B4CC3"/>
    <w:rsid w:val="006B503F"/>
    <w:rsid w:val="006B556E"/>
    <w:rsid w:val="006B58CC"/>
    <w:rsid w:val="006B5937"/>
    <w:rsid w:val="006B5A29"/>
    <w:rsid w:val="006B5BDF"/>
    <w:rsid w:val="006B5D0F"/>
    <w:rsid w:val="006B63B8"/>
    <w:rsid w:val="006B768B"/>
    <w:rsid w:val="006C0088"/>
    <w:rsid w:val="006C0094"/>
    <w:rsid w:val="006C0110"/>
    <w:rsid w:val="006C09BA"/>
    <w:rsid w:val="006C0BB4"/>
    <w:rsid w:val="006C13D3"/>
    <w:rsid w:val="006C1819"/>
    <w:rsid w:val="006C1F05"/>
    <w:rsid w:val="006C295D"/>
    <w:rsid w:val="006C2DF8"/>
    <w:rsid w:val="006C2EE9"/>
    <w:rsid w:val="006C3310"/>
    <w:rsid w:val="006C37F1"/>
    <w:rsid w:val="006C3B12"/>
    <w:rsid w:val="006C3EDA"/>
    <w:rsid w:val="006C42CA"/>
    <w:rsid w:val="006C4693"/>
    <w:rsid w:val="006C4A9F"/>
    <w:rsid w:val="006C4F20"/>
    <w:rsid w:val="006C5289"/>
    <w:rsid w:val="006C557D"/>
    <w:rsid w:val="006C5694"/>
    <w:rsid w:val="006C5AB6"/>
    <w:rsid w:val="006C5D32"/>
    <w:rsid w:val="006C5FD0"/>
    <w:rsid w:val="006C624F"/>
    <w:rsid w:val="006C6F17"/>
    <w:rsid w:val="006C6FC8"/>
    <w:rsid w:val="006C7207"/>
    <w:rsid w:val="006C722C"/>
    <w:rsid w:val="006C7547"/>
    <w:rsid w:val="006C763C"/>
    <w:rsid w:val="006C7906"/>
    <w:rsid w:val="006C7B8A"/>
    <w:rsid w:val="006D00CD"/>
    <w:rsid w:val="006D04FA"/>
    <w:rsid w:val="006D0592"/>
    <w:rsid w:val="006D06A6"/>
    <w:rsid w:val="006D1549"/>
    <w:rsid w:val="006D16FC"/>
    <w:rsid w:val="006D1D6F"/>
    <w:rsid w:val="006D1EE1"/>
    <w:rsid w:val="006D217F"/>
    <w:rsid w:val="006D2271"/>
    <w:rsid w:val="006D22E6"/>
    <w:rsid w:val="006D278B"/>
    <w:rsid w:val="006D2837"/>
    <w:rsid w:val="006D2B2D"/>
    <w:rsid w:val="006D2FC2"/>
    <w:rsid w:val="006D30E3"/>
    <w:rsid w:val="006D34F1"/>
    <w:rsid w:val="006D34FF"/>
    <w:rsid w:val="006D3955"/>
    <w:rsid w:val="006D3BAA"/>
    <w:rsid w:val="006D3D84"/>
    <w:rsid w:val="006D3F69"/>
    <w:rsid w:val="006D3FE1"/>
    <w:rsid w:val="006D4387"/>
    <w:rsid w:val="006D4F9D"/>
    <w:rsid w:val="006D518C"/>
    <w:rsid w:val="006D51D4"/>
    <w:rsid w:val="006D523A"/>
    <w:rsid w:val="006D541B"/>
    <w:rsid w:val="006D561E"/>
    <w:rsid w:val="006D5677"/>
    <w:rsid w:val="006D5789"/>
    <w:rsid w:val="006D5A9D"/>
    <w:rsid w:val="006D61D9"/>
    <w:rsid w:val="006D61E5"/>
    <w:rsid w:val="006D6311"/>
    <w:rsid w:val="006D647D"/>
    <w:rsid w:val="006D64DD"/>
    <w:rsid w:val="006D673F"/>
    <w:rsid w:val="006D7204"/>
    <w:rsid w:val="006D7644"/>
    <w:rsid w:val="006D7F28"/>
    <w:rsid w:val="006E042B"/>
    <w:rsid w:val="006E045F"/>
    <w:rsid w:val="006E103C"/>
    <w:rsid w:val="006E1B88"/>
    <w:rsid w:val="006E1FD2"/>
    <w:rsid w:val="006E237B"/>
    <w:rsid w:val="006E290B"/>
    <w:rsid w:val="006E351F"/>
    <w:rsid w:val="006E373F"/>
    <w:rsid w:val="006E3BAB"/>
    <w:rsid w:val="006E49F7"/>
    <w:rsid w:val="006E4B50"/>
    <w:rsid w:val="006E4E64"/>
    <w:rsid w:val="006E4E7F"/>
    <w:rsid w:val="006E52E1"/>
    <w:rsid w:val="006E52FB"/>
    <w:rsid w:val="006E5680"/>
    <w:rsid w:val="006E5C95"/>
    <w:rsid w:val="006E5F7D"/>
    <w:rsid w:val="006E620A"/>
    <w:rsid w:val="006E6895"/>
    <w:rsid w:val="006E6C05"/>
    <w:rsid w:val="006E7015"/>
    <w:rsid w:val="006E72D0"/>
    <w:rsid w:val="006F00F4"/>
    <w:rsid w:val="006F0205"/>
    <w:rsid w:val="006F02C5"/>
    <w:rsid w:val="006F04BA"/>
    <w:rsid w:val="006F0CC2"/>
    <w:rsid w:val="006F1471"/>
    <w:rsid w:val="006F158A"/>
    <w:rsid w:val="006F196D"/>
    <w:rsid w:val="006F1E07"/>
    <w:rsid w:val="006F1E5C"/>
    <w:rsid w:val="006F1F7C"/>
    <w:rsid w:val="006F2016"/>
    <w:rsid w:val="006F24EF"/>
    <w:rsid w:val="006F2598"/>
    <w:rsid w:val="006F26BA"/>
    <w:rsid w:val="006F2BDB"/>
    <w:rsid w:val="006F2E44"/>
    <w:rsid w:val="006F3213"/>
    <w:rsid w:val="006F3624"/>
    <w:rsid w:val="006F42E9"/>
    <w:rsid w:val="006F4446"/>
    <w:rsid w:val="006F45E8"/>
    <w:rsid w:val="006F46C7"/>
    <w:rsid w:val="006F47A9"/>
    <w:rsid w:val="006F50DB"/>
    <w:rsid w:val="006F5163"/>
    <w:rsid w:val="006F5B98"/>
    <w:rsid w:val="006F5E4B"/>
    <w:rsid w:val="006F606D"/>
    <w:rsid w:val="006F62B0"/>
    <w:rsid w:val="006F635E"/>
    <w:rsid w:val="006F64CF"/>
    <w:rsid w:val="006F681C"/>
    <w:rsid w:val="006F6DB8"/>
    <w:rsid w:val="006F7020"/>
    <w:rsid w:val="006F74C4"/>
    <w:rsid w:val="00700A19"/>
    <w:rsid w:val="007013BF"/>
    <w:rsid w:val="007014D7"/>
    <w:rsid w:val="0070151B"/>
    <w:rsid w:val="00701BB0"/>
    <w:rsid w:val="00702F95"/>
    <w:rsid w:val="0070320B"/>
    <w:rsid w:val="007042E7"/>
    <w:rsid w:val="00704637"/>
    <w:rsid w:val="00704A8F"/>
    <w:rsid w:val="0070544B"/>
    <w:rsid w:val="0070548B"/>
    <w:rsid w:val="00705810"/>
    <w:rsid w:val="00705DAC"/>
    <w:rsid w:val="00705F8C"/>
    <w:rsid w:val="00706134"/>
    <w:rsid w:val="00706547"/>
    <w:rsid w:val="007065BF"/>
    <w:rsid w:val="007065FB"/>
    <w:rsid w:val="007068E8"/>
    <w:rsid w:val="00706EA0"/>
    <w:rsid w:val="0070707C"/>
    <w:rsid w:val="007075C6"/>
    <w:rsid w:val="00707F1E"/>
    <w:rsid w:val="00710A72"/>
    <w:rsid w:val="00710B37"/>
    <w:rsid w:val="00710CFF"/>
    <w:rsid w:val="0071184D"/>
    <w:rsid w:val="00711AD9"/>
    <w:rsid w:val="00711EFA"/>
    <w:rsid w:val="00712FF8"/>
    <w:rsid w:val="00713AC2"/>
    <w:rsid w:val="0071435D"/>
    <w:rsid w:val="00714515"/>
    <w:rsid w:val="00714532"/>
    <w:rsid w:val="0071500B"/>
    <w:rsid w:val="00715499"/>
    <w:rsid w:val="007155AE"/>
    <w:rsid w:val="00715D90"/>
    <w:rsid w:val="0071665C"/>
    <w:rsid w:val="00716BF7"/>
    <w:rsid w:val="00716CD8"/>
    <w:rsid w:val="007179B2"/>
    <w:rsid w:val="00717FA3"/>
    <w:rsid w:val="007200AB"/>
    <w:rsid w:val="007204B3"/>
    <w:rsid w:val="00720681"/>
    <w:rsid w:val="007208E7"/>
    <w:rsid w:val="00720D98"/>
    <w:rsid w:val="00720F62"/>
    <w:rsid w:val="00721688"/>
    <w:rsid w:val="00721A5F"/>
    <w:rsid w:val="00721AB4"/>
    <w:rsid w:val="00721C95"/>
    <w:rsid w:val="00722384"/>
    <w:rsid w:val="00722705"/>
    <w:rsid w:val="007229E5"/>
    <w:rsid w:val="00723835"/>
    <w:rsid w:val="007238E1"/>
    <w:rsid w:val="00723EAB"/>
    <w:rsid w:val="00723FDD"/>
    <w:rsid w:val="007246F7"/>
    <w:rsid w:val="007249A8"/>
    <w:rsid w:val="00724B99"/>
    <w:rsid w:val="00725327"/>
    <w:rsid w:val="007253A7"/>
    <w:rsid w:val="007255EC"/>
    <w:rsid w:val="00725BA0"/>
    <w:rsid w:val="007264A1"/>
    <w:rsid w:val="00726CD5"/>
    <w:rsid w:val="007272FE"/>
    <w:rsid w:val="007274F8"/>
    <w:rsid w:val="007279AB"/>
    <w:rsid w:val="0073033B"/>
    <w:rsid w:val="0073044C"/>
    <w:rsid w:val="007309E0"/>
    <w:rsid w:val="00730A63"/>
    <w:rsid w:val="00731050"/>
    <w:rsid w:val="0073113F"/>
    <w:rsid w:val="0073138B"/>
    <w:rsid w:val="007317A6"/>
    <w:rsid w:val="00732B03"/>
    <w:rsid w:val="00732CAD"/>
    <w:rsid w:val="00732D68"/>
    <w:rsid w:val="00732EDB"/>
    <w:rsid w:val="007330E2"/>
    <w:rsid w:val="0073359A"/>
    <w:rsid w:val="00733F53"/>
    <w:rsid w:val="007340F7"/>
    <w:rsid w:val="00734474"/>
    <w:rsid w:val="00735354"/>
    <w:rsid w:val="00735645"/>
    <w:rsid w:val="00735660"/>
    <w:rsid w:val="00735745"/>
    <w:rsid w:val="007364CA"/>
    <w:rsid w:val="007365B2"/>
    <w:rsid w:val="0073677F"/>
    <w:rsid w:val="00736AB7"/>
    <w:rsid w:val="00736C67"/>
    <w:rsid w:val="007372F3"/>
    <w:rsid w:val="007378D8"/>
    <w:rsid w:val="00737B05"/>
    <w:rsid w:val="00737E0E"/>
    <w:rsid w:val="007403F3"/>
    <w:rsid w:val="007409D1"/>
    <w:rsid w:val="00741809"/>
    <w:rsid w:val="00741DB3"/>
    <w:rsid w:val="00742074"/>
    <w:rsid w:val="0074254B"/>
    <w:rsid w:val="00742FD0"/>
    <w:rsid w:val="00743EBF"/>
    <w:rsid w:val="00743F40"/>
    <w:rsid w:val="00744005"/>
    <w:rsid w:val="007446FE"/>
    <w:rsid w:val="0074471B"/>
    <w:rsid w:val="00744E71"/>
    <w:rsid w:val="0074563B"/>
    <w:rsid w:val="007456A4"/>
    <w:rsid w:val="007459E2"/>
    <w:rsid w:val="00746AEB"/>
    <w:rsid w:val="00747103"/>
    <w:rsid w:val="00747763"/>
    <w:rsid w:val="00747CFE"/>
    <w:rsid w:val="00747D2E"/>
    <w:rsid w:val="00750134"/>
    <w:rsid w:val="0075045F"/>
    <w:rsid w:val="0075046F"/>
    <w:rsid w:val="00750FDC"/>
    <w:rsid w:val="0075184D"/>
    <w:rsid w:val="00751D03"/>
    <w:rsid w:val="00751E66"/>
    <w:rsid w:val="00751E8A"/>
    <w:rsid w:val="0075237F"/>
    <w:rsid w:val="007523E5"/>
    <w:rsid w:val="007529D1"/>
    <w:rsid w:val="00752C07"/>
    <w:rsid w:val="00752F57"/>
    <w:rsid w:val="007530B2"/>
    <w:rsid w:val="00753266"/>
    <w:rsid w:val="00753985"/>
    <w:rsid w:val="00753B06"/>
    <w:rsid w:val="00754236"/>
    <w:rsid w:val="0075436F"/>
    <w:rsid w:val="00754843"/>
    <w:rsid w:val="007548B6"/>
    <w:rsid w:val="007548C8"/>
    <w:rsid w:val="00754975"/>
    <w:rsid w:val="00754BEB"/>
    <w:rsid w:val="00754CB2"/>
    <w:rsid w:val="00754FFE"/>
    <w:rsid w:val="007550DA"/>
    <w:rsid w:val="00755A88"/>
    <w:rsid w:val="00755CB1"/>
    <w:rsid w:val="00755D4D"/>
    <w:rsid w:val="00755DDC"/>
    <w:rsid w:val="00756841"/>
    <w:rsid w:val="00756BB4"/>
    <w:rsid w:val="00756DCE"/>
    <w:rsid w:val="00757417"/>
    <w:rsid w:val="007575A3"/>
    <w:rsid w:val="007579F8"/>
    <w:rsid w:val="00757E1A"/>
    <w:rsid w:val="007600E6"/>
    <w:rsid w:val="00760125"/>
    <w:rsid w:val="007602CA"/>
    <w:rsid w:val="007605F2"/>
    <w:rsid w:val="00760DEE"/>
    <w:rsid w:val="0076150D"/>
    <w:rsid w:val="00761691"/>
    <w:rsid w:val="007619CE"/>
    <w:rsid w:val="00761B50"/>
    <w:rsid w:val="00761C2A"/>
    <w:rsid w:val="0076295B"/>
    <w:rsid w:val="00762AC5"/>
    <w:rsid w:val="00762C6F"/>
    <w:rsid w:val="0076316C"/>
    <w:rsid w:val="0076333F"/>
    <w:rsid w:val="00763596"/>
    <w:rsid w:val="0076373E"/>
    <w:rsid w:val="00763830"/>
    <w:rsid w:val="0076392A"/>
    <w:rsid w:val="007639B1"/>
    <w:rsid w:val="00763C49"/>
    <w:rsid w:val="00763F8F"/>
    <w:rsid w:val="007640E2"/>
    <w:rsid w:val="007644F4"/>
    <w:rsid w:val="00764BC4"/>
    <w:rsid w:val="00764EA0"/>
    <w:rsid w:val="00765363"/>
    <w:rsid w:val="007654A1"/>
    <w:rsid w:val="00765DBD"/>
    <w:rsid w:val="00766B2F"/>
    <w:rsid w:val="00767030"/>
    <w:rsid w:val="0076764F"/>
    <w:rsid w:val="00767793"/>
    <w:rsid w:val="00767C2F"/>
    <w:rsid w:val="00770004"/>
    <w:rsid w:val="0077015D"/>
    <w:rsid w:val="0077061F"/>
    <w:rsid w:val="0077072D"/>
    <w:rsid w:val="007707C8"/>
    <w:rsid w:val="00770B79"/>
    <w:rsid w:val="00770F0E"/>
    <w:rsid w:val="007710BA"/>
    <w:rsid w:val="007711ED"/>
    <w:rsid w:val="0077185C"/>
    <w:rsid w:val="00771892"/>
    <w:rsid w:val="00771A2A"/>
    <w:rsid w:val="00771E61"/>
    <w:rsid w:val="00771EA2"/>
    <w:rsid w:val="007720B2"/>
    <w:rsid w:val="00772271"/>
    <w:rsid w:val="007722FA"/>
    <w:rsid w:val="0077250D"/>
    <w:rsid w:val="0077260A"/>
    <w:rsid w:val="00772BC4"/>
    <w:rsid w:val="00773011"/>
    <w:rsid w:val="007735B5"/>
    <w:rsid w:val="0077396B"/>
    <w:rsid w:val="00773A8B"/>
    <w:rsid w:val="00774406"/>
    <w:rsid w:val="007747BB"/>
    <w:rsid w:val="00774B49"/>
    <w:rsid w:val="00775194"/>
    <w:rsid w:val="007753B1"/>
    <w:rsid w:val="00775612"/>
    <w:rsid w:val="0077565D"/>
    <w:rsid w:val="00775B1A"/>
    <w:rsid w:val="00775BD9"/>
    <w:rsid w:val="00775DE3"/>
    <w:rsid w:val="00777516"/>
    <w:rsid w:val="0077776E"/>
    <w:rsid w:val="00777BFE"/>
    <w:rsid w:val="00777CF8"/>
    <w:rsid w:val="00777D94"/>
    <w:rsid w:val="00780611"/>
    <w:rsid w:val="00780C91"/>
    <w:rsid w:val="00780FE1"/>
    <w:rsid w:val="007811AC"/>
    <w:rsid w:val="00781614"/>
    <w:rsid w:val="0078195B"/>
    <w:rsid w:val="00781973"/>
    <w:rsid w:val="00781C0C"/>
    <w:rsid w:val="00781DB8"/>
    <w:rsid w:val="007825B7"/>
    <w:rsid w:val="0078276A"/>
    <w:rsid w:val="00782798"/>
    <w:rsid w:val="007829E1"/>
    <w:rsid w:val="00782CA6"/>
    <w:rsid w:val="00782DAD"/>
    <w:rsid w:val="007835AC"/>
    <w:rsid w:val="00783A80"/>
    <w:rsid w:val="00783EF3"/>
    <w:rsid w:val="00784210"/>
    <w:rsid w:val="007842A8"/>
    <w:rsid w:val="0078431C"/>
    <w:rsid w:val="00784CE0"/>
    <w:rsid w:val="0078542F"/>
    <w:rsid w:val="00785507"/>
    <w:rsid w:val="00786192"/>
    <w:rsid w:val="007861F0"/>
    <w:rsid w:val="00786443"/>
    <w:rsid w:val="00786633"/>
    <w:rsid w:val="007868D2"/>
    <w:rsid w:val="00786999"/>
    <w:rsid w:val="00786BF1"/>
    <w:rsid w:val="00786CA3"/>
    <w:rsid w:val="00787635"/>
    <w:rsid w:val="007878CC"/>
    <w:rsid w:val="00787A2D"/>
    <w:rsid w:val="00787A82"/>
    <w:rsid w:val="00787D7D"/>
    <w:rsid w:val="00787E16"/>
    <w:rsid w:val="00787ED5"/>
    <w:rsid w:val="00790110"/>
    <w:rsid w:val="0079060E"/>
    <w:rsid w:val="00790802"/>
    <w:rsid w:val="00790E4D"/>
    <w:rsid w:val="0079161F"/>
    <w:rsid w:val="007916CB"/>
    <w:rsid w:val="00791AF8"/>
    <w:rsid w:val="00791CFA"/>
    <w:rsid w:val="007925EB"/>
    <w:rsid w:val="0079289D"/>
    <w:rsid w:val="00792921"/>
    <w:rsid w:val="00792C15"/>
    <w:rsid w:val="00792CDA"/>
    <w:rsid w:val="00792D10"/>
    <w:rsid w:val="0079303B"/>
    <w:rsid w:val="0079319C"/>
    <w:rsid w:val="0079321C"/>
    <w:rsid w:val="0079365A"/>
    <w:rsid w:val="007936DC"/>
    <w:rsid w:val="00793945"/>
    <w:rsid w:val="00793A60"/>
    <w:rsid w:val="007946B1"/>
    <w:rsid w:val="0079487C"/>
    <w:rsid w:val="007948A9"/>
    <w:rsid w:val="00795005"/>
    <w:rsid w:val="0079533B"/>
    <w:rsid w:val="007957AA"/>
    <w:rsid w:val="00796799"/>
    <w:rsid w:val="0079699B"/>
    <w:rsid w:val="00796A78"/>
    <w:rsid w:val="00796C89"/>
    <w:rsid w:val="00797084"/>
    <w:rsid w:val="00797926"/>
    <w:rsid w:val="00797AE4"/>
    <w:rsid w:val="00797C05"/>
    <w:rsid w:val="007A0224"/>
    <w:rsid w:val="007A023D"/>
    <w:rsid w:val="007A031C"/>
    <w:rsid w:val="007A0D80"/>
    <w:rsid w:val="007A1B93"/>
    <w:rsid w:val="007A23A0"/>
    <w:rsid w:val="007A279F"/>
    <w:rsid w:val="007A2952"/>
    <w:rsid w:val="007A29AB"/>
    <w:rsid w:val="007A29D8"/>
    <w:rsid w:val="007A2A01"/>
    <w:rsid w:val="007A2CDF"/>
    <w:rsid w:val="007A30EA"/>
    <w:rsid w:val="007A31B3"/>
    <w:rsid w:val="007A33F7"/>
    <w:rsid w:val="007A365C"/>
    <w:rsid w:val="007A384A"/>
    <w:rsid w:val="007A4233"/>
    <w:rsid w:val="007A4240"/>
    <w:rsid w:val="007A451A"/>
    <w:rsid w:val="007A4A79"/>
    <w:rsid w:val="007A4C78"/>
    <w:rsid w:val="007A4EB5"/>
    <w:rsid w:val="007A5666"/>
    <w:rsid w:val="007A5914"/>
    <w:rsid w:val="007A5A5E"/>
    <w:rsid w:val="007A619A"/>
    <w:rsid w:val="007A6254"/>
    <w:rsid w:val="007A6551"/>
    <w:rsid w:val="007A6683"/>
    <w:rsid w:val="007A7018"/>
    <w:rsid w:val="007A7513"/>
    <w:rsid w:val="007A7867"/>
    <w:rsid w:val="007A7BE4"/>
    <w:rsid w:val="007A7F53"/>
    <w:rsid w:val="007B0E8B"/>
    <w:rsid w:val="007B0FA9"/>
    <w:rsid w:val="007B13DF"/>
    <w:rsid w:val="007B1C6E"/>
    <w:rsid w:val="007B1FD9"/>
    <w:rsid w:val="007B2024"/>
    <w:rsid w:val="007B20BB"/>
    <w:rsid w:val="007B22D6"/>
    <w:rsid w:val="007B230C"/>
    <w:rsid w:val="007B242A"/>
    <w:rsid w:val="007B2450"/>
    <w:rsid w:val="007B27D4"/>
    <w:rsid w:val="007B289D"/>
    <w:rsid w:val="007B28E3"/>
    <w:rsid w:val="007B2B82"/>
    <w:rsid w:val="007B2D5C"/>
    <w:rsid w:val="007B30E5"/>
    <w:rsid w:val="007B35F4"/>
    <w:rsid w:val="007B4624"/>
    <w:rsid w:val="007B4CAB"/>
    <w:rsid w:val="007B4E99"/>
    <w:rsid w:val="007B4FBE"/>
    <w:rsid w:val="007B51BE"/>
    <w:rsid w:val="007B5B7A"/>
    <w:rsid w:val="007B5D76"/>
    <w:rsid w:val="007B60E7"/>
    <w:rsid w:val="007B69E6"/>
    <w:rsid w:val="007B72A3"/>
    <w:rsid w:val="007B7335"/>
    <w:rsid w:val="007B7511"/>
    <w:rsid w:val="007B7827"/>
    <w:rsid w:val="007C043C"/>
    <w:rsid w:val="007C1177"/>
    <w:rsid w:val="007C1940"/>
    <w:rsid w:val="007C2AF8"/>
    <w:rsid w:val="007C2CEB"/>
    <w:rsid w:val="007C32EB"/>
    <w:rsid w:val="007C37A7"/>
    <w:rsid w:val="007C3C07"/>
    <w:rsid w:val="007C3DC5"/>
    <w:rsid w:val="007C3F5E"/>
    <w:rsid w:val="007C3FCC"/>
    <w:rsid w:val="007C46F4"/>
    <w:rsid w:val="007C556B"/>
    <w:rsid w:val="007C55B6"/>
    <w:rsid w:val="007C57A0"/>
    <w:rsid w:val="007C5924"/>
    <w:rsid w:val="007C598B"/>
    <w:rsid w:val="007C5A72"/>
    <w:rsid w:val="007C64C2"/>
    <w:rsid w:val="007C6548"/>
    <w:rsid w:val="007C6DDD"/>
    <w:rsid w:val="007C7084"/>
    <w:rsid w:val="007C73CC"/>
    <w:rsid w:val="007C7450"/>
    <w:rsid w:val="007C7FC3"/>
    <w:rsid w:val="007D0158"/>
    <w:rsid w:val="007D087B"/>
    <w:rsid w:val="007D0A36"/>
    <w:rsid w:val="007D1598"/>
    <w:rsid w:val="007D1B3B"/>
    <w:rsid w:val="007D1EEE"/>
    <w:rsid w:val="007D2277"/>
    <w:rsid w:val="007D2307"/>
    <w:rsid w:val="007D23AB"/>
    <w:rsid w:val="007D256D"/>
    <w:rsid w:val="007D2680"/>
    <w:rsid w:val="007D29B3"/>
    <w:rsid w:val="007D2B1C"/>
    <w:rsid w:val="007D2E99"/>
    <w:rsid w:val="007D339C"/>
    <w:rsid w:val="007D357D"/>
    <w:rsid w:val="007D3C46"/>
    <w:rsid w:val="007D415E"/>
    <w:rsid w:val="007D465A"/>
    <w:rsid w:val="007D5544"/>
    <w:rsid w:val="007D574B"/>
    <w:rsid w:val="007D5886"/>
    <w:rsid w:val="007D5D57"/>
    <w:rsid w:val="007D5F07"/>
    <w:rsid w:val="007D60F0"/>
    <w:rsid w:val="007D631E"/>
    <w:rsid w:val="007D64A2"/>
    <w:rsid w:val="007D6AF9"/>
    <w:rsid w:val="007D6D19"/>
    <w:rsid w:val="007D7518"/>
    <w:rsid w:val="007D75FB"/>
    <w:rsid w:val="007D78F3"/>
    <w:rsid w:val="007D7C34"/>
    <w:rsid w:val="007D7E05"/>
    <w:rsid w:val="007D7E6B"/>
    <w:rsid w:val="007E01C9"/>
    <w:rsid w:val="007E0586"/>
    <w:rsid w:val="007E087E"/>
    <w:rsid w:val="007E107F"/>
    <w:rsid w:val="007E1B6E"/>
    <w:rsid w:val="007E1DC2"/>
    <w:rsid w:val="007E239B"/>
    <w:rsid w:val="007E2685"/>
    <w:rsid w:val="007E27B5"/>
    <w:rsid w:val="007E2E64"/>
    <w:rsid w:val="007E2E6B"/>
    <w:rsid w:val="007E2F2D"/>
    <w:rsid w:val="007E2FD0"/>
    <w:rsid w:val="007E3411"/>
    <w:rsid w:val="007E3BF4"/>
    <w:rsid w:val="007E3C32"/>
    <w:rsid w:val="007E40CE"/>
    <w:rsid w:val="007E498C"/>
    <w:rsid w:val="007E4A2A"/>
    <w:rsid w:val="007E4E1D"/>
    <w:rsid w:val="007E4F71"/>
    <w:rsid w:val="007E524B"/>
    <w:rsid w:val="007E558C"/>
    <w:rsid w:val="007E5C4E"/>
    <w:rsid w:val="007E638C"/>
    <w:rsid w:val="007E6470"/>
    <w:rsid w:val="007E662B"/>
    <w:rsid w:val="007E691E"/>
    <w:rsid w:val="007E6A94"/>
    <w:rsid w:val="007E6BDF"/>
    <w:rsid w:val="007E7FB5"/>
    <w:rsid w:val="007F0322"/>
    <w:rsid w:val="007F03C4"/>
    <w:rsid w:val="007F05AB"/>
    <w:rsid w:val="007F0C96"/>
    <w:rsid w:val="007F0E4C"/>
    <w:rsid w:val="007F10FC"/>
    <w:rsid w:val="007F1874"/>
    <w:rsid w:val="007F2208"/>
    <w:rsid w:val="007F2424"/>
    <w:rsid w:val="007F270E"/>
    <w:rsid w:val="007F2832"/>
    <w:rsid w:val="007F2BE4"/>
    <w:rsid w:val="007F3126"/>
    <w:rsid w:val="007F38CF"/>
    <w:rsid w:val="007F3B4B"/>
    <w:rsid w:val="007F3DDB"/>
    <w:rsid w:val="007F407D"/>
    <w:rsid w:val="007F4141"/>
    <w:rsid w:val="007F42B7"/>
    <w:rsid w:val="007F495D"/>
    <w:rsid w:val="007F4ADB"/>
    <w:rsid w:val="007F4FDD"/>
    <w:rsid w:val="007F55A3"/>
    <w:rsid w:val="007F5A16"/>
    <w:rsid w:val="007F667E"/>
    <w:rsid w:val="007F6953"/>
    <w:rsid w:val="007F6F7D"/>
    <w:rsid w:val="007F704C"/>
    <w:rsid w:val="007F7184"/>
    <w:rsid w:val="007F7833"/>
    <w:rsid w:val="007F7CBC"/>
    <w:rsid w:val="007F7E5A"/>
    <w:rsid w:val="00800359"/>
    <w:rsid w:val="0080091A"/>
    <w:rsid w:val="00800F63"/>
    <w:rsid w:val="008015AA"/>
    <w:rsid w:val="008018DA"/>
    <w:rsid w:val="00801BC5"/>
    <w:rsid w:val="00801BF1"/>
    <w:rsid w:val="00801E23"/>
    <w:rsid w:val="0080216F"/>
    <w:rsid w:val="00802188"/>
    <w:rsid w:val="008023E4"/>
    <w:rsid w:val="00802761"/>
    <w:rsid w:val="0080280E"/>
    <w:rsid w:val="00802B84"/>
    <w:rsid w:val="00803218"/>
    <w:rsid w:val="00803ADC"/>
    <w:rsid w:val="00803D5D"/>
    <w:rsid w:val="00803EAF"/>
    <w:rsid w:val="008040CD"/>
    <w:rsid w:val="008043D7"/>
    <w:rsid w:val="008043F4"/>
    <w:rsid w:val="008044F1"/>
    <w:rsid w:val="008045EB"/>
    <w:rsid w:val="008049C4"/>
    <w:rsid w:val="00804E55"/>
    <w:rsid w:val="008050DC"/>
    <w:rsid w:val="00805BCD"/>
    <w:rsid w:val="00806525"/>
    <w:rsid w:val="008067FE"/>
    <w:rsid w:val="00806899"/>
    <w:rsid w:val="00806945"/>
    <w:rsid w:val="00806EE0"/>
    <w:rsid w:val="00807994"/>
    <w:rsid w:val="00807E7D"/>
    <w:rsid w:val="0081007D"/>
    <w:rsid w:val="008100B5"/>
    <w:rsid w:val="00810246"/>
    <w:rsid w:val="00810574"/>
    <w:rsid w:val="00810B91"/>
    <w:rsid w:val="00811359"/>
    <w:rsid w:val="008117AD"/>
    <w:rsid w:val="00811942"/>
    <w:rsid w:val="00811CFF"/>
    <w:rsid w:val="008121D8"/>
    <w:rsid w:val="0081259D"/>
    <w:rsid w:val="008126B1"/>
    <w:rsid w:val="00812C18"/>
    <w:rsid w:val="00813115"/>
    <w:rsid w:val="00813197"/>
    <w:rsid w:val="0081328D"/>
    <w:rsid w:val="008138B7"/>
    <w:rsid w:val="00813AD6"/>
    <w:rsid w:val="00813AEC"/>
    <w:rsid w:val="00813C62"/>
    <w:rsid w:val="00813DA7"/>
    <w:rsid w:val="00814089"/>
    <w:rsid w:val="0081430E"/>
    <w:rsid w:val="008144E8"/>
    <w:rsid w:val="0081453C"/>
    <w:rsid w:val="00814FF4"/>
    <w:rsid w:val="0081520B"/>
    <w:rsid w:val="008153C8"/>
    <w:rsid w:val="00815529"/>
    <w:rsid w:val="008156CD"/>
    <w:rsid w:val="00815C30"/>
    <w:rsid w:val="008163D4"/>
    <w:rsid w:val="0081646F"/>
    <w:rsid w:val="008165BE"/>
    <w:rsid w:val="00816939"/>
    <w:rsid w:val="008173F1"/>
    <w:rsid w:val="008174C2"/>
    <w:rsid w:val="00817B7A"/>
    <w:rsid w:val="00817EB2"/>
    <w:rsid w:val="00817F5C"/>
    <w:rsid w:val="00820842"/>
    <w:rsid w:val="008209DA"/>
    <w:rsid w:val="008214D4"/>
    <w:rsid w:val="0082163F"/>
    <w:rsid w:val="00821B60"/>
    <w:rsid w:val="00821FDE"/>
    <w:rsid w:val="00822035"/>
    <w:rsid w:val="00822161"/>
    <w:rsid w:val="0082287A"/>
    <w:rsid w:val="00823401"/>
    <w:rsid w:val="0082363D"/>
    <w:rsid w:val="0082369F"/>
    <w:rsid w:val="00823874"/>
    <w:rsid w:val="008238A6"/>
    <w:rsid w:val="00823D12"/>
    <w:rsid w:val="00823E67"/>
    <w:rsid w:val="00824105"/>
    <w:rsid w:val="00824131"/>
    <w:rsid w:val="008250B4"/>
    <w:rsid w:val="008251C7"/>
    <w:rsid w:val="00825214"/>
    <w:rsid w:val="008259EC"/>
    <w:rsid w:val="00825A26"/>
    <w:rsid w:val="00825B69"/>
    <w:rsid w:val="0082603C"/>
    <w:rsid w:val="008265DB"/>
    <w:rsid w:val="00826945"/>
    <w:rsid w:val="00826978"/>
    <w:rsid w:val="00827175"/>
    <w:rsid w:val="00827525"/>
    <w:rsid w:val="0082775E"/>
    <w:rsid w:val="00827A82"/>
    <w:rsid w:val="00827D2F"/>
    <w:rsid w:val="00827F41"/>
    <w:rsid w:val="00827FA2"/>
    <w:rsid w:val="008300DD"/>
    <w:rsid w:val="0083030C"/>
    <w:rsid w:val="00830444"/>
    <w:rsid w:val="008304D5"/>
    <w:rsid w:val="008307D2"/>
    <w:rsid w:val="008307F5"/>
    <w:rsid w:val="00830AE4"/>
    <w:rsid w:val="00830BFB"/>
    <w:rsid w:val="00830C5C"/>
    <w:rsid w:val="00831F23"/>
    <w:rsid w:val="00831F40"/>
    <w:rsid w:val="008326ED"/>
    <w:rsid w:val="00832B26"/>
    <w:rsid w:val="00832BE1"/>
    <w:rsid w:val="008331B0"/>
    <w:rsid w:val="00833269"/>
    <w:rsid w:val="008335B8"/>
    <w:rsid w:val="0083368E"/>
    <w:rsid w:val="00833AC3"/>
    <w:rsid w:val="00833B0B"/>
    <w:rsid w:val="00833C51"/>
    <w:rsid w:val="00833C78"/>
    <w:rsid w:val="00834209"/>
    <w:rsid w:val="0083452B"/>
    <w:rsid w:val="008352B6"/>
    <w:rsid w:val="008357B6"/>
    <w:rsid w:val="00836C86"/>
    <w:rsid w:val="00836FCD"/>
    <w:rsid w:val="00837419"/>
    <w:rsid w:val="008375EF"/>
    <w:rsid w:val="00837604"/>
    <w:rsid w:val="00837BD3"/>
    <w:rsid w:val="00837C96"/>
    <w:rsid w:val="00840C0D"/>
    <w:rsid w:val="00840C12"/>
    <w:rsid w:val="00840C3A"/>
    <w:rsid w:val="00840F50"/>
    <w:rsid w:val="00840F90"/>
    <w:rsid w:val="0084128C"/>
    <w:rsid w:val="0084157B"/>
    <w:rsid w:val="00841E2B"/>
    <w:rsid w:val="00841ED4"/>
    <w:rsid w:val="0084203C"/>
    <w:rsid w:val="00842541"/>
    <w:rsid w:val="00842A7D"/>
    <w:rsid w:val="00842D3C"/>
    <w:rsid w:val="00842E93"/>
    <w:rsid w:val="00842FEC"/>
    <w:rsid w:val="0084396B"/>
    <w:rsid w:val="00843979"/>
    <w:rsid w:val="00843B0B"/>
    <w:rsid w:val="00843DAD"/>
    <w:rsid w:val="00844088"/>
    <w:rsid w:val="008440BC"/>
    <w:rsid w:val="00844164"/>
    <w:rsid w:val="00844756"/>
    <w:rsid w:val="00844781"/>
    <w:rsid w:val="00844974"/>
    <w:rsid w:val="00844B49"/>
    <w:rsid w:val="00844C1E"/>
    <w:rsid w:val="00844DB9"/>
    <w:rsid w:val="0084504A"/>
    <w:rsid w:val="00845344"/>
    <w:rsid w:val="008454FA"/>
    <w:rsid w:val="008461DA"/>
    <w:rsid w:val="008462A7"/>
    <w:rsid w:val="008462EF"/>
    <w:rsid w:val="0084638E"/>
    <w:rsid w:val="008466FB"/>
    <w:rsid w:val="008472FC"/>
    <w:rsid w:val="00847DAD"/>
    <w:rsid w:val="00847E63"/>
    <w:rsid w:val="0085033A"/>
    <w:rsid w:val="00850E6E"/>
    <w:rsid w:val="00850EAE"/>
    <w:rsid w:val="00851397"/>
    <w:rsid w:val="00851945"/>
    <w:rsid w:val="00851C44"/>
    <w:rsid w:val="008522A0"/>
    <w:rsid w:val="008524E1"/>
    <w:rsid w:val="0085269A"/>
    <w:rsid w:val="00852A36"/>
    <w:rsid w:val="008532C1"/>
    <w:rsid w:val="00853407"/>
    <w:rsid w:val="0085369F"/>
    <w:rsid w:val="00854E47"/>
    <w:rsid w:val="00855055"/>
    <w:rsid w:val="00855640"/>
    <w:rsid w:val="0085577B"/>
    <w:rsid w:val="00856067"/>
    <w:rsid w:val="0085699C"/>
    <w:rsid w:val="00856EBB"/>
    <w:rsid w:val="0085720E"/>
    <w:rsid w:val="0085729A"/>
    <w:rsid w:val="008573C1"/>
    <w:rsid w:val="00857CFB"/>
    <w:rsid w:val="00857F3B"/>
    <w:rsid w:val="00860176"/>
    <w:rsid w:val="008612E6"/>
    <w:rsid w:val="0086136A"/>
    <w:rsid w:val="00861715"/>
    <w:rsid w:val="00861BA3"/>
    <w:rsid w:val="00861CAA"/>
    <w:rsid w:val="00861DD7"/>
    <w:rsid w:val="0086216E"/>
    <w:rsid w:val="008622EB"/>
    <w:rsid w:val="008626A2"/>
    <w:rsid w:val="008627B3"/>
    <w:rsid w:val="00862CBE"/>
    <w:rsid w:val="00862E39"/>
    <w:rsid w:val="0086342C"/>
    <w:rsid w:val="00863CD9"/>
    <w:rsid w:val="00864022"/>
    <w:rsid w:val="0086439B"/>
    <w:rsid w:val="0086483C"/>
    <w:rsid w:val="008648A2"/>
    <w:rsid w:val="00864985"/>
    <w:rsid w:val="00864EAE"/>
    <w:rsid w:val="0086523C"/>
    <w:rsid w:val="008654B5"/>
    <w:rsid w:val="00865548"/>
    <w:rsid w:val="00865951"/>
    <w:rsid w:val="00865B59"/>
    <w:rsid w:val="0086615A"/>
    <w:rsid w:val="0086646F"/>
    <w:rsid w:val="008664C3"/>
    <w:rsid w:val="00866B27"/>
    <w:rsid w:val="00866BF7"/>
    <w:rsid w:val="0086720E"/>
    <w:rsid w:val="00867B16"/>
    <w:rsid w:val="00867C9B"/>
    <w:rsid w:val="00867EDE"/>
    <w:rsid w:val="008700B9"/>
    <w:rsid w:val="008704E5"/>
    <w:rsid w:val="0087137C"/>
    <w:rsid w:val="008713E9"/>
    <w:rsid w:val="008716D3"/>
    <w:rsid w:val="0087176C"/>
    <w:rsid w:val="00871EBF"/>
    <w:rsid w:val="00872298"/>
    <w:rsid w:val="00872D39"/>
    <w:rsid w:val="00872F9A"/>
    <w:rsid w:val="00873290"/>
    <w:rsid w:val="008733E4"/>
    <w:rsid w:val="0087367B"/>
    <w:rsid w:val="00873923"/>
    <w:rsid w:val="00873A19"/>
    <w:rsid w:val="00873AFD"/>
    <w:rsid w:val="00873DC2"/>
    <w:rsid w:val="00874001"/>
    <w:rsid w:val="008751FF"/>
    <w:rsid w:val="00875A98"/>
    <w:rsid w:val="00875F77"/>
    <w:rsid w:val="0087607C"/>
    <w:rsid w:val="008761B1"/>
    <w:rsid w:val="0087628D"/>
    <w:rsid w:val="00876F1D"/>
    <w:rsid w:val="00877471"/>
    <w:rsid w:val="00880046"/>
    <w:rsid w:val="008801A7"/>
    <w:rsid w:val="008804D3"/>
    <w:rsid w:val="00880595"/>
    <w:rsid w:val="00880CC5"/>
    <w:rsid w:val="00880D22"/>
    <w:rsid w:val="00881121"/>
    <w:rsid w:val="00882917"/>
    <w:rsid w:val="00882CDE"/>
    <w:rsid w:val="00882D3E"/>
    <w:rsid w:val="00882DF2"/>
    <w:rsid w:val="00882E03"/>
    <w:rsid w:val="0088376B"/>
    <w:rsid w:val="00883EE6"/>
    <w:rsid w:val="008840D3"/>
    <w:rsid w:val="00884124"/>
    <w:rsid w:val="0088442E"/>
    <w:rsid w:val="008845F0"/>
    <w:rsid w:val="00884A50"/>
    <w:rsid w:val="00884D47"/>
    <w:rsid w:val="0088586B"/>
    <w:rsid w:val="00885AD3"/>
    <w:rsid w:val="00885DD3"/>
    <w:rsid w:val="00885E37"/>
    <w:rsid w:val="00885FF2"/>
    <w:rsid w:val="00886303"/>
    <w:rsid w:val="0088652B"/>
    <w:rsid w:val="00886E75"/>
    <w:rsid w:val="00886EB0"/>
    <w:rsid w:val="00886F0C"/>
    <w:rsid w:val="00887296"/>
    <w:rsid w:val="00887C5B"/>
    <w:rsid w:val="008904AB"/>
    <w:rsid w:val="00890907"/>
    <w:rsid w:val="00890D2B"/>
    <w:rsid w:val="00891464"/>
    <w:rsid w:val="008914F8"/>
    <w:rsid w:val="00891612"/>
    <w:rsid w:val="00891B44"/>
    <w:rsid w:val="00891B54"/>
    <w:rsid w:val="00892246"/>
    <w:rsid w:val="00892AF0"/>
    <w:rsid w:val="00892BF4"/>
    <w:rsid w:val="00892D75"/>
    <w:rsid w:val="00892FE9"/>
    <w:rsid w:val="008930E4"/>
    <w:rsid w:val="00893221"/>
    <w:rsid w:val="0089333F"/>
    <w:rsid w:val="008933EC"/>
    <w:rsid w:val="00893420"/>
    <w:rsid w:val="0089342D"/>
    <w:rsid w:val="00893A49"/>
    <w:rsid w:val="00893AFA"/>
    <w:rsid w:val="00893C7E"/>
    <w:rsid w:val="00893E6F"/>
    <w:rsid w:val="008940A7"/>
    <w:rsid w:val="0089414D"/>
    <w:rsid w:val="008950B7"/>
    <w:rsid w:val="008952F5"/>
    <w:rsid w:val="008962AE"/>
    <w:rsid w:val="00896353"/>
    <w:rsid w:val="008964BF"/>
    <w:rsid w:val="00896916"/>
    <w:rsid w:val="00896FCF"/>
    <w:rsid w:val="0089769D"/>
    <w:rsid w:val="008978E9"/>
    <w:rsid w:val="00897A94"/>
    <w:rsid w:val="00897C08"/>
    <w:rsid w:val="008A066C"/>
    <w:rsid w:val="008A0BDD"/>
    <w:rsid w:val="008A14D4"/>
    <w:rsid w:val="008A187B"/>
    <w:rsid w:val="008A1AF0"/>
    <w:rsid w:val="008A223D"/>
    <w:rsid w:val="008A2400"/>
    <w:rsid w:val="008A249B"/>
    <w:rsid w:val="008A279E"/>
    <w:rsid w:val="008A358D"/>
    <w:rsid w:val="008A37B8"/>
    <w:rsid w:val="008A3DB1"/>
    <w:rsid w:val="008A3F73"/>
    <w:rsid w:val="008A4220"/>
    <w:rsid w:val="008A4A3C"/>
    <w:rsid w:val="008A4BDB"/>
    <w:rsid w:val="008A4E34"/>
    <w:rsid w:val="008A540A"/>
    <w:rsid w:val="008A547F"/>
    <w:rsid w:val="008A57F4"/>
    <w:rsid w:val="008A5AD0"/>
    <w:rsid w:val="008A68ED"/>
    <w:rsid w:val="008A6954"/>
    <w:rsid w:val="008A71C9"/>
    <w:rsid w:val="008A794C"/>
    <w:rsid w:val="008A7B5B"/>
    <w:rsid w:val="008B074B"/>
    <w:rsid w:val="008B07B9"/>
    <w:rsid w:val="008B147D"/>
    <w:rsid w:val="008B1C71"/>
    <w:rsid w:val="008B1D11"/>
    <w:rsid w:val="008B1FFE"/>
    <w:rsid w:val="008B26C3"/>
    <w:rsid w:val="008B2D62"/>
    <w:rsid w:val="008B3245"/>
    <w:rsid w:val="008B34E2"/>
    <w:rsid w:val="008B351A"/>
    <w:rsid w:val="008B37EE"/>
    <w:rsid w:val="008B3B04"/>
    <w:rsid w:val="008B41CE"/>
    <w:rsid w:val="008B46D1"/>
    <w:rsid w:val="008B4768"/>
    <w:rsid w:val="008B4853"/>
    <w:rsid w:val="008B52F8"/>
    <w:rsid w:val="008B5541"/>
    <w:rsid w:val="008B5825"/>
    <w:rsid w:val="008B5D80"/>
    <w:rsid w:val="008B6082"/>
    <w:rsid w:val="008B60D7"/>
    <w:rsid w:val="008B6235"/>
    <w:rsid w:val="008B6487"/>
    <w:rsid w:val="008B6509"/>
    <w:rsid w:val="008B6664"/>
    <w:rsid w:val="008B66AA"/>
    <w:rsid w:val="008B69AA"/>
    <w:rsid w:val="008B69FD"/>
    <w:rsid w:val="008B6AFE"/>
    <w:rsid w:val="008B6EEC"/>
    <w:rsid w:val="008B6FBF"/>
    <w:rsid w:val="008B708F"/>
    <w:rsid w:val="008B7612"/>
    <w:rsid w:val="008B7850"/>
    <w:rsid w:val="008B7B42"/>
    <w:rsid w:val="008B7D1C"/>
    <w:rsid w:val="008C00FF"/>
    <w:rsid w:val="008C0162"/>
    <w:rsid w:val="008C01F3"/>
    <w:rsid w:val="008C0273"/>
    <w:rsid w:val="008C065F"/>
    <w:rsid w:val="008C0E91"/>
    <w:rsid w:val="008C101D"/>
    <w:rsid w:val="008C10A2"/>
    <w:rsid w:val="008C1110"/>
    <w:rsid w:val="008C14A7"/>
    <w:rsid w:val="008C1510"/>
    <w:rsid w:val="008C24B1"/>
    <w:rsid w:val="008C24E4"/>
    <w:rsid w:val="008C28E2"/>
    <w:rsid w:val="008C2E49"/>
    <w:rsid w:val="008C2F54"/>
    <w:rsid w:val="008C2FC9"/>
    <w:rsid w:val="008C3110"/>
    <w:rsid w:val="008C3126"/>
    <w:rsid w:val="008C333E"/>
    <w:rsid w:val="008C3699"/>
    <w:rsid w:val="008C57D5"/>
    <w:rsid w:val="008C58A8"/>
    <w:rsid w:val="008C5F5E"/>
    <w:rsid w:val="008C5FC1"/>
    <w:rsid w:val="008C6243"/>
    <w:rsid w:val="008C644C"/>
    <w:rsid w:val="008C6525"/>
    <w:rsid w:val="008C6557"/>
    <w:rsid w:val="008C65D4"/>
    <w:rsid w:val="008C66D3"/>
    <w:rsid w:val="008C69AC"/>
    <w:rsid w:val="008C710D"/>
    <w:rsid w:val="008C7937"/>
    <w:rsid w:val="008C7BEF"/>
    <w:rsid w:val="008C7C47"/>
    <w:rsid w:val="008C7ED5"/>
    <w:rsid w:val="008D01E4"/>
    <w:rsid w:val="008D0798"/>
    <w:rsid w:val="008D07C6"/>
    <w:rsid w:val="008D08D7"/>
    <w:rsid w:val="008D0A74"/>
    <w:rsid w:val="008D103A"/>
    <w:rsid w:val="008D11D5"/>
    <w:rsid w:val="008D13C8"/>
    <w:rsid w:val="008D1A15"/>
    <w:rsid w:val="008D211B"/>
    <w:rsid w:val="008D2274"/>
    <w:rsid w:val="008D263A"/>
    <w:rsid w:val="008D306F"/>
    <w:rsid w:val="008D31A3"/>
    <w:rsid w:val="008D31B3"/>
    <w:rsid w:val="008D33D6"/>
    <w:rsid w:val="008D395D"/>
    <w:rsid w:val="008D3980"/>
    <w:rsid w:val="008D4039"/>
    <w:rsid w:val="008D480E"/>
    <w:rsid w:val="008D4AB1"/>
    <w:rsid w:val="008D4C01"/>
    <w:rsid w:val="008D510B"/>
    <w:rsid w:val="008D5C3B"/>
    <w:rsid w:val="008D5FCB"/>
    <w:rsid w:val="008D6168"/>
    <w:rsid w:val="008D6944"/>
    <w:rsid w:val="008D6B4F"/>
    <w:rsid w:val="008D6EEA"/>
    <w:rsid w:val="008D6F46"/>
    <w:rsid w:val="008D7015"/>
    <w:rsid w:val="008D79FF"/>
    <w:rsid w:val="008D7CAD"/>
    <w:rsid w:val="008D7D3C"/>
    <w:rsid w:val="008D7DCB"/>
    <w:rsid w:val="008D7E99"/>
    <w:rsid w:val="008E0674"/>
    <w:rsid w:val="008E0735"/>
    <w:rsid w:val="008E0F3E"/>
    <w:rsid w:val="008E12CD"/>
    <w:rsid w:val="008E183D"/>
    <w:rsid w:val="008E1F71"/>
    <w:rsid w:val="008E1FA7"/>
    <w:rsid w:val="008E2511"/>
    <w:rsid w:val="008E25FB"/>
    <w:rsid w:val="008E2AEB"/>
    <w:rsid w:val="008E30D7"/>
    <w:rsid w:val="008E3750"/>
    <w:rsid w:val="008E3A49"/>
    <w:rsid w:val="008E3CA1"/>
    <w:rsid w:val="008E3F72"/>
    <w:rsid w:val="008E4070"/>
    <w:rsid w:val="008E410B"/>
    <w:rsid w:val="008E42E5"/>
    <w:rsid w:val="008E451E"/>
    <w:rsid w:val="008E4906"/>
    <w:rsid w:val="008E4C43"/>
    <w:rsid w:val="008E4FE5"/>
    <w:rsid w:val="008E5260"/>
    <w:rsid w:val="008E569A"/>
    <w:rsid w:val="008E5D59"/>
    <w:rsid w:val="008E649D"/>
    <w:rsid w:val="008E64AA"/>
    <w:rsid w:val="008E6907"/>
    <w:rsid w:val="008E692E"/>
    <w:rsid w:val="008E6ACA"/>
    <w:rsid w:val="008E6B9B"/>
    <w:rsid w:val="008E702B"/>
    <w:rsid w:val="008E714D"/>
    <w:rsid w:val="008E7599"/>
    <w:rsid w:val="008E7622"/>
    <w:rsid w:val="008F01D6"/>
    <w:rsid w:val="008F0F56"/>
    <w:rsid w:val="008F19D1"/>
    <w:rsid w:val="008F1BB5"/>
    <w:rsid w:val="008F1E1A"/>
    <w:rsid w:val="008F1FAE"/>
    <w:rsid w:val="008F206F"/>
    <w:rsid w:val="008F24F0"/>
    <w:rsid w:val="008F3023"/>
    <w:rsid w:val="008F392B"/>
    <w:rsid w:val="008F3B96"/>
    <w:rsid w:val="008F3C10"/>
    <w:rsid w:val="008F4286"/>
    <w:rsid w:val="008F52A6"/>
    <w:rsid w:val="008F57C7"/>
    <w:rsid w:val="008F59C8"/>
    <w:rsid w:val="008F5E7C"/>
    <w:rsid w:val="008F600B"/>
    <w:rsid w:val="008F6A17"/>
    <w:rsid w:val="008F6A2D"/>
    <w:rsid w:val="008F6DAE"/>
    <w:rsid w:val="008F7021"/>
    <w:rsid w:val="008F786B"/>
    <w:rsid w:val="008F7A51"/>
    <w:rsid w:val="008F7DE6"/>
    <w:rsid w:val="009002BE"/>
    <w:rsid w:val="00900B1D"/>
    <w:rsid w:val="00900BB7"/>
    <w:rsid w:val="00900BCF"/>
    <w:rsid w:val="009011EA"/>
    <w:rsid w:val="00901375"/>
    <w:rsid w:val="0090167A"/>
    <w:rsid w:val="009021FB"/>
    <w:rsid w:val="0090257A"/>
    <w:rsid w:val="00902A90"/>
    <w:rsid w:val="00902CF8"/>
    <w:rsid w:val="00903206"/>
    <w:rsid w:val="00903267"/>
    <w:rsid w:val="00903B67"/>
    <w:rsid w:val="00904043"/>
    <w:rsid w:val="009042CF"/>
    <w:rsid w:val="009045D4"/>
    <w:rsid w:val="009046CB"/>
    <w:rsid w:val="00904AC1"/>
    <w:rsid w:val="009054C7"/>
    <w:rsid w:val="0090561A"/>
    <w:rsid w:val="00905755"/>
    <w:rsid w:val="009058C9"/>
    <w:rsid w:val="00905919"/>
    <w:rsid w:val="00905B33"/>
    <w:rsid w:val="00905CB9"/>
    <w:rsid w:val="00905D43"/>
    <w:rsid w:val="0090615F"/>
    <w:rsid w:val="00906364"/>
    <w:rsid w:val="0090667A"/>
    <w:rsid w:val="00906B9E"/>
    <w:rsid w:val="00907438"/>
    <w:rsid w:val="00907B49"/>
    <w:rsid w:val="0091009D"/>
    <w:rsid w:val="00910565"/>
    <w:rsid w:val="00910865"/>
    <w:rsid w:val="00911C99"/>
    <w:rsid w:val="00911F81"/>
    <w:rsid w:val="009121C3"/>
    <w:rsid w:val="00913B46"/>
    <w:rsid w:val="00913BA8"/>
    <w:rsid w:val="00914421"/>
    <w:rsid w:val="009147A6"/>
    <w:rsid w:val="009147DC"/>
    <w:rsid w:val="00914D95"/>
    <w:rsid w:val="00914EB1"/>
    <w:rsid w:val="00914EC3"/>
    <w:rsid w:val="00915015"/>
    <w:rsid w:val="0091514A"/>
    <w:rsid w:val="009151F4"/>
    <w:rsid w:val="0091553C"/>
    <w:rsid w:val="009165D2"/>
    <w:rsid w:val="009167EF"/>
    <w:rsid w:val="0091699F"/>
    <w:rsid w:val="00916A63"/>
    <w:rsid w:val="00916E96"/>
    <w:rsid w:val="00917077"/>
    <w:rsid w:val="009173F4"/>
    <w:rsid w:val="009174AF"/>
    <w:rsid w:val="009177B5"/>
    <w:rsid w:val="0092001D"/>
    <w:rsid w:val="009204ED"/>
    <w:rsid w:val="00920899"/>
    <w:rsid w:val="009208F0"/>
    <w:rsid w:val="009208F9"/>
    <w:rsid w:val="0092097C"/>
    <w:rsid w:val="00920D2E"/>
    <w:rsid w:val="00920D61"/>
    <w:rsid w:val="009211F2"/>
    <w:rsid w:val="00921A46"/>
    <w:rsid w:val="009223D5"/>
    <w:rsid w:val="009223ED"/>
    <w:rsid w:val="009227ED"/>
    <w:rsid w:val="0092293B"/>
    <w:rsid w:val="00922F63"/>
    <w:rsid w:val="0092334B"/>
    <w:rsid w:val="009234AE"/>
    <w:rsid w:val="00923728"/>
    <w:rsid w:val="009237AD"/>
    <w:rsid w:val="00923A2B"/>
    <w:rsid w:val="00924428"/>
    <w:rsid w:val="00924536"/>
    <w:rsid w:val="0092488D"/>
    <w:rsid w:val="00925020"/>
    <w:rsid w:val="00925707"/>
    <w:rsid w:val="00925EFB"/>
    <w:rsid w:val="00926476"/>
    <w:rsid w:val="009265C6"/>
    <w:rsid w:val="00926812"/>
    <w:rsid w:val="00926DEE"/>
    <w:rsid w:val="009270A8"/>
    <w:rsid w:val="009276CC"/>
    <w:rsid w:val="00927840"/>
    <w:rsid w:val="00927998"/>
    <w:rsid w:val="00927E43"/>
    <w:rsid w:val="00927EAB"/>
    <w:rsid w:val="009300F6"/>
    <w:rsid w:val="0093010F"/>
    <w:rsid w:val="009309A4"/>
    <w:rsid w:val="00930A3A"/>
    <w:rsid w:val="00930ADA"/>
    <w:rsid w:val="00931293"/>
    <w:rsid w:val="00931313"/>
    <w:rsid w:val="009313D7"/>
    <w:rsid w:val="0093153D"/>
    <w:rsid w:val="00931F99"/>
    <w:rsid w:val="00932149"/>
    <w:rsid w:val="009321B6"/>
    <w:rsid w:val="00932434"/>
    <w:rsid w:val="009327EC"/>
    <w:rsid w:val="00932848"/>
    <w:rsid w:val="00932A3E"/>
    <w:rsid w:val="00932B3A"/>
    <w:rsid w:val="009337A1"/>
    <w:rsid w:val="0093401C"/>
    <w:rsid w:val="00934084"/>
    <w:rsid w:val="00934243"/>
    <w:rsid w:val="00934CF7"/>
    <w:rsid w:val="00934D78"/>
    <w:rsid w:val="009351AE"/>
    <w:rsid w:val="009351DF"/>
    <w:rsid w:val="00935591"/>
    <w:rsid w:val="009356EB"/>
    <w:rsid w:val="00935B57"/>
    <w:rsid w:val="00935D28"/>
    <w:rsid w:val="00935E8D"/>
    <w:rsid w:val="00936393"/>
    <w:rsid w:val="00936BD4"/>
    <w:rsid w:val="009373B9"/>
    <w:rsid w:val="009379FD"/>
    <w:rsid w:val="00937BCE"/>
    <w:rsid w:val="00940450"/>
    <w:rsid w:val="009406B8"/>
    <w:rsid w:val="00940B77"/>
    <w:rsid w:val="00940C94"/>
    <w:rsid w:val="00941821"/>
    <w:rsid w:val="00941ACA"/>
    <w:rsid w:val="009420AA"/>
    <w:rsid w:val="00942529"/>
    <w:rsid w:val="00942717"/>
    <w:rsid w:val="00942BD2"/>
    <w:rsid w:val="00942C31"/>
    <w:rsid w:val="00942F5B"/>
    <w:rsid w:val="00943060"/>
    <w:rsid w:val="009430E6"/>
    <w:rsid w:val="00943397"/>
    <w:rsid w:val="009435F5"/>
    <w:rsid w:val="00943634"/>
    <w:rsid w:val="00943BF6"/>
    <w:rsid w:val="00943E30"/>
    <w:rsid w:val="009452C3"/>
    <w:rsid w:val="00945DCE"/>
    <w:rsid w:val="00946009"/>
    <w:rsid w:val="009460FC"/>
    <w:rsid w:val="009461A7"/>
    <w:rsid w:val="009465D6"/>
    <w:rsid w:val="00946617"/>
    <w:rsid w:val="009466C5"/>
    <w:rsid w:val="00946CEA"/>
    <w:rsid w:val="00946ECC"/>
    <w:rsid w:val="00947182"/>
    <w:rsid w:val="009471F3"/>
    <w:rsid w:val="00947200"/>
    <w:rsid w:val="0094763E"/>
    <w:rsid w:val="00950C93"/>
    <w:rsid w:val="00950E73"/>
    <w:rsid w:val="00950F1E"/>
    <w:rsid w:val="00950F2C"/>
    <w:rsid w:val="0095134C"/>
    <w:rsid w:val="00951381"/>
    <w:rsid w:val="00951FD3"/>
    <w:rsid w:val="009532F1"/>
    <w:rsid w:val="00953C42"/>
    <w:rsid w:val="00953C85"/>
    <w:rsid w:val="00953F3E"/>
    <w:rsid w:val="0095400F"/>
    <w:rsid w:val="009545D6"/>
    <w:rsid w:val="009549B7"/>
    <w:rsid w:val="00955236"/>
    <w:rsid w:val="0095525B"/>
    <w:rsid w:val="00955635"/>
    <w:rsid w:val="00955749"/>
    <w:rsid w:val="00955A5D"/>
    <w:rsid w:val="00955D0C"/>
    <w:rsid w:val="00955E76"/>
    <w:rsid w:val="0095617D"/>
    <w:rsid w:val="0095685C"/>
    <w:rsid w:val="00956E25"/>
    <w:rsid w:val="00956FD8"/>
    <w:rsid w:val="009575EB"/>
    <w:rsid w:val="00957D93"/>
    <w:rsid w:val="00960186"/>
    <w:rsid w:val="009608A4"/>
    <w:rsid w:val="009608C0"/>
    <w:rsid w:val="00960964"/>
    <w:rsid w:val="00960DC7"/>
    <w:rsid w:val="009610F4"/>
    <w:rsid w:val="00961955"/>
    <w:rsid w:val="00962204"/>
    <w:rsid w:val="00962499"/>
    <w:rsid w:val="00962AED"/>
    <w:rsid w:val="00963014"/>
    <w:rsid w:val="00963E92"/>
    <w:rsid w:val="00963F96"/>
    <w:rsid w:val="00964634"/>
    <w:rsid w:val="0096464C"/>
    <w:rsid w:val="00964E0A"/>
    <w:rsid w:val="009656E0"/>
    <w:rsid w:val="009657D0"/>
    <w:rsid w:val="00966467"/>
    <w:rsid w:val="00966771"/>
    <w:rsid w:val="009667A4"/>
    <w:rsid w:val="00966A98"/>
    <w:rsid w:val="00966DE1"/>
    <w:rsid w:val="00966EFA"/>
    <w:rsid w:val="00967159"/>
    <w:rsid w:val="00967443"/>
    <w:rsid w:val="0096795F"/>
    <w:rsid w:val="00970E24"/>
    <w:rsid w:val="00971F8E"/>
    <w:rsid w:val="00972275"/>
    <w:rsid w:val="009723C4"/>
    <w:rsid w:val="00972D95"/>
    <w:rsid w:val="00973391"/>
    <w:rsid w:val="00973582"/>
    <w:rsid w:val="00973AE3"/>
    <w:rsid w:val="00973C6A"/>
    <w:rsid w:val="00973D5F"/>
    <w:rsid w:val="00974909"/>
    <w:rsid w:val="00974940"/>
    <w:rsid w:val="0097599F"/>
    <w:rsid w:val="00975D55"/>
    <w:rsid w:val="00976057"/>
    <w:rsid w:val="009760AA"/>
    <w:rsid w:val="009762FE"/>
    <w:rsid w:val="009765A1"/>
    <w:rsid w:val="009768E3"/>
    <w:rsid w:val="00976D88"/>
    <w:rsid w:val="00976F21"/>
    <w:rsid w:val="0097741F"/>
    <w:rsid w:val="0097777E"/>
    <w:rsid w:val="0098097F"/>
    <w:rsid w:val="00980C94"/>
    <w:rsid w:val="00981724"/>
    <w:rsid w:val="00981773"/>
    <w:rsid w:val="00981ABE"/>
    <w:rsid w:val="00981E02"/>
    <w:rsid w:val="00982A81"/>
    <w:rsid w:val="00982B8C"/>
    <w:rsid w:val="00983253"/>
    <w:rsid w:val="009838BF"/>
    <w:rsid w:val="00983F25"/>
    <w:rsid w:val="00983FBF"/>
    <w:rsid w:val="00984637"/>
    <w:rsid w:val="0098483D"/>
    <w:rsid w:val="0098485C"/>
    <w:rsid w:val="00984A9F"/>
    <w:rsid w:val="00984C01"/>
    <w:rsid w:val="00984FE8"/>
    <w:rsid w:val="00985178"/>
    <w:rsid w:val="009851A7"/>
    <w:rsid w:val="00985318"/>
    <w:rsid w:val="0098588B"/>
    <w:rsid w:val="00985D5F"/>
    <w:rsid w:val="0098607F"/>
    <w:rsid w:val="009860CB"/>
    <w:rsid w:val="00986861"/>
    <w:rsid w:val="00986CAD"/>
    <w:rsid w:val="00986CDE"/>
    <w:rsid w:val="00987329"/>
    <w:rsid w:val="0098750B"/>
    <w:rsid w:val="0098772A"/>
    <w:rsid w:val="009879B9"/>
    <w:rsid w:val="00987DFC"/>
    <w:rsid w:val="00990F5D"/>
    <w:rsid w:val="0099126B"/>
    <w:rsid w:val="009921C7"/>
    <w:rsid w:val="00992231"/>
    <w:rsid w:val="00992520"/>
    <w:rsid w:val="009926BF"/>
    <w:rsid w:val="00992829"/>
    <w:rsid w:val="00992E9B"/>
    <w:rsid w:val="00992F23"/>
    <w:rsid w:val="0099320B"/>
    <w:rsid w:val="0099352C"/>
    <w:rsid w:val="009937F5"/>
    <w:rsid w:val="00993BDA"/>
    <w:rsid w:val="00994115"/>
    <w:rsid w:val="0099435D"/>
    <w:rsid w:val="0099441B"/>
    <w:rsid w:val="00994936"/>
    <w:rsid w:val="00995AD2"/>
    <w:rsid w:val="009961EC"/>
    <w:rsid w:val="009962D2"/>
    <w:rsid w:val="00996430"/>
    <w:rsid w:val="0099644E"/>
    <w:rsid w:val="0099685E"/>
    <w:rsid w:val="00996BCE"/>
    <w:rsid w:val="00997133"/>
    <w:rsid w:val="00997A62"/>
    <w:rsid w:val="00997C77"/>
    <w:rsid w:val="00997F13"/>
    <w:rsid w:val="009A084B"/>
    <w:rsid w:val="009A0887"/>
    <w:rsid w:val="009A0A3E"/>
    <w:rsid w:val="009A0D8A"/>
    <w:rsid w:val="009A1273"/>
    <w:rsid w:val="009A1578"/>
    <w:rsid w:val="009A1CDC"/>
    <w:rsid w:val="009A1E8B"/>
    <w:rsid w:val="009A2B6F"/>
    <w:rsid w:val="009A33E3"/>
    <w:rsid w:val="009A33EC"/>
    <w:rsid w:val="009A3499"/>
    <w:rsid w:val="009A36B2"/>
    <w:rsid w:val="009A38C5"/>
    <w:rsid w:val="009A398E"/>
    <w:rsid w:val="009A3BE3"/>
    <w:rsid w:val="009A4026"/>
    <w:rsid w:val="009A4E7C"/>
    <w:rsid w:val="009A4F1D"/>
    <w:rsid w:val="009A5194"/>
    <w:rsid w:val="009A52A2"/>
    <w:rsid w:val="009A54F6"/>
    <w:rsid w:val="009A665D"/>
    <w:rsid w:val="009A6663"/>
    <w:rsid w:val="009A66E3"/>
    <w:rsid w:val="009A6AE2"/>
    <w:rsid w:val="009A6D59"/>
    <w:rsid w:val="009A7367"/>
    <w:rsid w:val="009A742E"/>
    <w:rsid w:val="009B0025"/>
    <w:rsid w:val="009B04B8"/>
    <w:rsid w:val="009B0C21"/>
    <w:rsid w:val="009B0D88"/>
    <w:rsid w:val="009B1379"/>
    <w:rsid w:val="009B18CA"/>
    <w:rsid w:val="009B1D8F"/>
    <w:rsid w:val="009B27D3"/>
    <w:rsid w:val="009B29F6"/>
    <w:rsid w:val="009B2DA7"/>
    <w:rsid w:val="009B319F"/>
    <w:rsid w:val="009B3437"/>
    <w:rsid w:val="009B3638"/>
    <w:rsid w:val="009B393C"/>
    <w:rsid w:val="009B3960"/>
    <w:rsid w:val="009B435A"/>
    <w:rsid w:val="009B4607"/>
    <w:rsid w:val="009B48D6"/>
    <w:rsid w:val="009B4B70"/>
    <w:rsid w:val="009B4D48"/>
    <w:rsid w:val="009B52F0"/>
    <w:rsid w:val="009B5636"/>
    <w:rsid w:val="009B56B4"/>
    <w:rsid w:val="009B5FCD"/>
    <w:rsid w:val="009B6293"/>
    <w:rsid w:val="009B69E9"/>
    <w:rsid w:val="009B701D"/>
    <w:rsid w:val="009B75ED"/>
    <w:rsid w:val="009B76F4"/>
    <w:rsid w:val="009B787A"/>
    <w:rsid w:val="009B7EBD"/>
    <w:rsid w:val="009C0D98"/>
    <w:rsid w:val="009C1008"/>
    <w:rsid w:val="009C10CF"/>
    <w:rsid w:val="009C1553"/>
    <w:rsid w:val="009C1838"/>
    <w:rsid w:val="009C187B"/>
    <w:rsid w:val="009C2027"/>
    <w:rsid w:val="009C25E0"/>
    <w:rsid w:val="009C2627"/>
    <w:rsid w:val="009C27E0"/>
    <w:rsid w:val="009C31F7"/>
    <w:rsid w:val="009C3E6B"/>
    <w:rsid w:val="009C4512"/>
    <w:rsid w:val="009C4554"/>
    <w:rsid w:val="009C4A58"/>
    <w:rsid w:val="009C4A65"/>
    <w:rsid w:val="009C4E2A"/>
    <w:rsid w:val="009C4FA9"/>
    <w:rsid w:val="009C514F"/>
    <w:rsid w:val="009C5219"/>
    <w:rsid w:val="009C55E8"/>
    <w:rsid w:val="009C5A57"/>
    <w:rsid w:val="009C5ACF"/>
    <w:rsid w:val="009C5B57"/>
    <w:rsid w:val="009C5B6F"/>
    <w:rsid w:val="009C5DD6"/>
    <w:rsid w:val="009C5ECE"/>
    <w:rsid w:val="009C6C3D"/>
    <w:rsid w:val="009C6DD7"/>
    <w:rsid w:val="009C6EBB"/>
    <w:rsid w:val="009C70F8"/>
    <w:rsid w:val="009C7568"/>
    <w:rsid w:val="009C7679"/>
    <w:rsid w:val="009C7911"/>
    <w:rsid w:val="009C7C4F"/>
    <w:rsid w:val="009C7C53"/>
    <w:rsid w:val="009C7CAD"/>
    <w:rsid w:val="009C7EF1"/>
    <w:rsid w:val="009D03D8"/>
    <w:rsid w:val="009D053C"/>
    <w:rsid w:val="009D0DA8"/>
    <w:rsid w:val="009D106F"/>
    <w:rsid w:val="009D17CA"/>
    <w:rsid w:val="009D1C48"/>
    <w:rsid w:val="009D264A"/>
    <w:rsid w:val="009D2EC8"/>
    <w:rsid w:val="009D3C57"/>
    <w:rsid w:val="009D4110"/>
    <w:rsid w:val="009D43B4"/>
    <w:rsid w:val="009D5036"/>
    <w:rsid w:val="009D52AD"/>
    <w:rsid w:val="009D533B"/>
    <w:rsid w:val="009D59CB"/>
    <w:rsid w:val="009D5BCB"/>
    <w:rsid w:val="009D5D16"/>
    <w:rsid w:val="009D60D5"/>
    <w:rsid w:val="009D610D"/>
    <w:rsid w:val="009D68F4"/>
    <w:rsid w:val="009D6DA4"/>
    <w:rsid w:val="009D6F7F"/>
    <w:rsid w:val="009D71B5"/>
    <w:rsid w:val="009D7540"/>
    <w:rsid w:val="009D7546"/>
    <w:rsid w:val="009D7C33"/>
    <w:rsid w:val="009E095A"/>
    <w:rsid w:val="009E0F41"/>
    <w:rsid w:val="009E0F5B"/>
    <w:rsid w:val="009E13AA"/>
    <w:rsid w:val="009E13CD"/>
    <w:rsid w:val="009E1713"/>
    <w:rsid w:val="009E178D"/>
    <w:rsid w:val="009E199B"/>
    <w:rsid w:val="009E1DCD"/>
    <w:rsid w:val="009E1E03"/>
    <w:rsid w:val="009E1E3A"/>
    <w:rsid w:val="009E2156"/>
    <w:rsid w:val="009E2875"/>
    <w:rsid w:val="009E28DC"/>
    <w:rsid w:val="009E29AB"/>
    <w:rsid w:val="009E2C42"/>
    <w:rsid w:val="009E2DA6"/>
    <w:rsid w:val="009E3541"/>
    <w:rsid w:val="009E356F"/>
    <w:rsid w:val="009E3664"/>
    <w:rsid w:val="009E367B"/>
    <w:rsid w:val="009E37E0"/>
    <w:rsid w:val="009E3826"/>
    <w:rsid w:val="009E3C7D"/>
    <w:rsid w:val="009E4207"/>
    <w:rsid w:val="009E465B"/>
    <w:rsid w:val="009E46F1"/>
    <w:rsid w:val="009E470B"/>
    <w:rsid w:val="009E5426"/>
    <w:rsid w:val="009E5569"/>
    <w:rsid w:val="009E5801"/>
    <w:rsid w:val="009E5B42"/>
    <w:rsid w:val="009E649E"/>
    <w:rsid w:val="009E6BD7"/>
    <w:rsid w:val="009E6D5D"/>
    <w:rsid w:val="009E6E01"/>
    <w:rsid w:val="009E7190"/>
    <w:rsid w:val="009E7285"/>
    <w:rsid w:val="009E77DE"/>
    <w:rsid w:val="009E7BE7"/>
    <w:rsid w:val="009F020A"/>
    <w:rsid w:val="009F0291"/>
    <w:rsid w:val="009F05B5"/>
    <w:rsid w:val="009F06F3"/>
    <w:rsid w:val="009F073E"/>
    <w:rsid w:val="009F091B"/>
    <w:rsid w:val="009F0C29"/>
    <w:rsid w:val="009F0F28"/>
    <w:rsid w:val="009F0F51"/>
    <w:rsid w:val="009F1E44"/>
    <w:rsid w:val="009F1FF9"/>
    <w:rsid w:val="009F2628"/>
    <w:rsid w:val="009F28B0"/>
    <w:rsid w:val="009F2926"/>
    <w:rsid w:val="009F2B4A"/>
    <w:rsid w:val="009F2CDD"/>
    <w:rsid w:val="009F3046"/>
    <w:rsid w:val="009F35D9"/>
    <w:rsid w:val="009F3767"/>
    <w:rsid w:val="009F3794"/>
    <w:rsid w:val="009F3AC6"/>
    <w:rsid w:val="009F4201"/>
    <w:rsid w:val="009F498C"/>
    <w:rsid w:val="009F4C70"/>
    <w:rsid w:val="009F4DBC"/>
    <w:rsid w:val="009F4FB4"/>
    <w:rsid w:val="009F5222"/>
    <w:rsid w:val="009F53AF"/>
    <w:rsid w:val="009F546D"/>
    <w:rsid w:val="009F5654"/>
    <w:rsid w:val="009F56C3"/>
    <w:rsid w:val="009F59C3"/>
    <w:rsid w:val="009F5C22"/>
    <w:rsid w:val="009F5DD7"/>
    <w:rsid w:val="009F5EF8"/>
    <w:rsid w:val="009F648C"/>
    <w:rsid w:val="009F64D8"/>
    <w:rsid w:val="009F6639"/>
    <w:rsid w:val="009F6648"/>
    <w:rsid w:val="009F6BA6"/>
    <w:rsid w:val="009F6DFD"/>
    <w:rsid w:val="009F7024"/>
    <w:rsid w:val="009F732E"/>
    <w:rsid w:val="009F7381"/>
    <w:rsid w:val="009F7520"/>
    <w:rsid w:val="009F79B7"/>
    <w:rsid w:val="00A006A1"/>
    <w:rsid w:val="00A00917"/>
    <w:rsid w:val="00A009A7"/>
    <w:rsid w:val="00A00D68"/>
    <w:rsid w:val="00A00F96"/>
    <w:rsid w:val="00A012A8"/>
    <w:rsid w:val="00A01490"/>
    <w:rsid w:val="00A0151A"/>
    <w:rsid w:val="00A015FE"/>
    <w:rsid w:val="00A01F64"/>
    <w:rsid w:val="00A02125"/>
    <w:rsid w:val="00A021CC"/>
    <w:rsid w:val="00A026F6"/>
    <w:rsid w:val="00A02B7E"/>
    <w:rsid w:val="00A02CA3"/>
    <w:rsid w:val="00A02DFC"/>
    <w:rsid w:val="00A0365C"/>
    <w:rsid w:val="00A04128"/>
    <w:rsid w:val="00A04398"/>
    <w:rsid w:val="00A04B99"/>
    <w:rsid w:val="00A050D3"/>
    <w:rsid w:val="00A0525F"/>
    <w:rsid w:val="00A05CBE"/>
    <w:rsid w:val="00A063A8"/>
    <w:rsid w:val="00A06A11"/>
    <w:rsid w:val="00A06B00"/>
    <w:rsid w:val="00A06F87"/>
    <w:rsid w:val="00A07562"/>
    <w:rsid w:val="00A07B03"/>
    <w:rsid w:val="00A07B09"/>
    <w:rsid w:val="00A07D1B"/>
    <w:rsid w:val="00A10114"/>
    <w:rsid w:val="00A10500"/>
    <w:rsid w:val="00A10542"/>
    <w:rsid w:val="00A1059E"/>
    <w:rsid w:val="00A106CB"/>
    <w:rsid w:val="00A10CCF"/>
    <w:rsid w:val="00A10CE9"/>
    <w:rsid w:val="00A11110"/>
    <w:rsid w:val="00A11324"/>
    <w:rsid w:val="00A11A40"/>
    <w:rsid w:val="00A120B0"/>
    <w:rsid w:val="00A1231D"/>
    <w:rsid w:val="00A12E15"/>
    <w:rsid w:val="00A12FFD"/>
    <w:rsid w:val="00A13345"/>
    <w:rsid w:val="00A136AE"/>
    <w:rsid w:val="00A13A22"/>
    <w:rsid w:val="00A13A42"/>
    <w:rsid w:val="00A13BE1"/>
    <w:rsid w:val="00A146E3"/>
    <w:rsid w:val="00A1475D"/>
    <w:rsid w:val="00A15342"/>
    <w:rsid w:val="00A15433"/>
    <w:rsid w:val="00A1615F"/>
    <w:rsid w:val="00A1625D"/>
    <w:rsid w:val="00A16302"/>
    <w:rsid w:val="00A16907"/>
    <w:rsid w:val="00A16B7E"/>
    <w:rsid w:val="00A1700A"/>
    <w:rsid w:val="00A173CA"/>
    <w:rsid w:val="00A17C89"/>
    <w:rsid w:val="00A20C9C"/>
    <w:rsid w:val="00A20DF5"/>
    <w:rsid w:val="00A211D1"/>
    <w:rsid w:val="00A21555"/>
    <w:rsid w:val="00A2195E"/>
    <w:rsid w:val="00A21C04"/>
    <w:rsid w:val="00A22314"/>
    <w:rsid w:val="00A22F77"/>
    <w:rsid w:val="00A23320"/>
    <w:rsid w:val="00A23471"/>
    <w:rsid w:val="00A23543"/>
    <w:rsid w:val="00A23C6F"/>
    <w:rsid w:val="00A2425C"/>
    <w:rsid w:val="00A24638"/>
    <w:rsid w:val="00A24A53"/>
    <w:rsid w:val="00A2504C"/>
    <w:rsid w:val="00A2558A"/>
    <w:rsid w:val="00A25911"/>
    <w:rsid w:val="00A25967"/>
    <w:rsid w:val="00A25FF8"/>
    <w:rsid w:val="00A26C40"/>
    <w:rsid w:val="00A2733F"/>
    <w:rsid w:val="00A27AFE"/>
    <w:rsid w:val="00A27F00"/>
    <w:rsid w:val="00A303F2"/>
    <w:rsid w:val="00A31499"/>
    <w:rsid w:val="00A315D3"/>
    <w:rsid w:val="00A3161A"/>
    <w:rsid w:val="00A316CE"/>
    <w:rsid w:val="00A31701"/>
    <w:rsid w:val="00A321A5"/>
    <w:rsid w:val="00A3243D"/>
    <w:rsid w:val="00A32859"/>
    <w:rsid w:val="00A33330"/>
    <w:rsid w:val="00A33499"/>
    <w:rsid w:val="00A337FD"/>
    <w:rsid w:val="00A339F3"/>
    <w:rsid w:val="00A33AC7"/>
    <w:rsid w:val="00A34573"/>
    <w:rsid w:val="00A34A3A"/>
    <w:rsid w:val="00A34CD3"/>
    <w:rsid w:val="00A3510C"/>
    <w:rsid w:val="00A3511A"/>
    <w:rsid w:val="00A35777"/>
    <w:rsid w:val="00A359C6"/>
    <w:rsid w:val="00A35C36"/>
    <w:rsid w:val="00A36779"/>
    <w:rsid w:val="00A36784"/>
    <w:rsid w:val="00A36A75"/>
    <w:rsid w:val="00A37116"/>
    <w:rsid w:val="00A371E4"/>
    <w:rsid w:val="00A3784F"/>
    <w:rsid w:val="00A37CD5"/>
    <w:rsid w:val="00A37CF0"/>
    <w:rsid w:val="00A37EE7"/>
    <w:rsid w:val="00A401B3"/>
    <w:rsid w:val="00A40498"/>
    <w:rsid w:val="00A4112F"/>
    <w:rsid w:val="00A414AA"/>
    <w:rsid w:val="00A41837"/>
    <w:rsid w:val="00A41CDB"/>
    <w:rsid w:val="00A424DD"/>
    <w:rsid w:val="00A425FE"/>
    <w:rsid w:val="00A42686"/>
    <w:rsid w:val="00A42769"/>
    <w:rsid w:val="00A4321B"/>
    <w:rsid w:val="00A4382B"/>
    <w:rsid w:val="00A43E1D"/>
    <w:rsid w:val="00A44060"/>
    <w:rsid w:val="00A44243"/>
    <w:rsid w:val="00A445BA"/>
    <w:rsid w:val="00A44E24"/>
    <w:rsid w:val="00A451E5"/>
    <w:rsid w:val="00A45232"/>
    <w:rsid w:val="00A455B5"/>
    <w:rsid w:val="00A458F8"/>
    <w:rsid w:val="00A45A48"/>
    <w:rsid w:val="00A45D28"/>
    <w:rsid w:val="00A45E9D"/>
    <w:rsid w:val="00A460E9"/>
    <w:rsid w:val="00A46A06"/>
    <w:rsid w:val="00A46B64"/>
    <w:rsid w:val="00A46F9D"/>
    <w:rsid w:val="00A47AEC"/>
    <w:rsid w:val="00A503D5"/>
    <w:rsid w:val="00A50A10"/>
    <w:rsid w:val="00A50EB1"/>
    <w:rsid w:val="00A511FB"/>
    <w:rsid w:val="00A517AE"/>
    <w:rsid w:val="00A517F5"/>
    <w:rsid w:val="00A52067"/>
    <w:rsid w:val="00A52189"/>
    <w:rsid w:val="00A52E8A"/>
    <w:rsid w:val="00A53178"/>
    <w:rsid w:val="00A53BFE"/>
    <w:rsid w:val="00A53E21"/>
    <w:rsid w:val="00A53F82"/>
    <w:rsid w:val="00A54022"/>
    <w:rsid w:val="00A5434E"/>
    <w:rsid w:val="00A54708"/>
    <w:rsid w:val="00A54A6F"/>
    <w:rsid w:val="00A54B8A"/>
    <w:rsid w:val="00A550C8"/>
    <w:rsid w:val="00A55303"/>
    <w:rsid w:val="00A553EE"/>
    <w:rsid w:val="00A555E5"/>
    <w:rsid w:val="00A5586F"/>
    <w:rsid w:val="00A559D6"/>
    <w:rsid w:val="00A55F57"/>
    <w:rsid w:val="00A56596"/>
    <w:rsid w:val="00A567CD"/>
    <w:rsid w:val="00A56A1C"/>
    <w:rsid w:val="00A56D07"/>
    <w:rsid w:val="00A56F50"/>
    <w:rsid w:val="00A57431"/>
    <w:rsid w:val="00A57446"/>
    <w:rsid w:val="00A57546"/>
    <w:rsid w:val="00A57557"/>
    <w:rsid w:val="00A5755B"/>
    <w:rsid w:val="00A5761C"/>
    <w:rsid w:val="00A577A5"/>
    <w:rsid w:val="00A57A47"/>
    <w:rsid w:val="00A57F63"/>
    <w:rsid w:val="00A60F11"/>
    <w:rsid w:val="00A60F4B"/>
    <w:rsid w:val="00A61863"/>
    <w:rsid w:val="00A620B2"/>
    <w:rsid w:val="00A62C08"/>
    <w:rsid w:val="00A62C88"/>
    <w:rsid w:val="00A62D77"/>
    <w:rsid w:val="00A62E71"/>
    <w:rsid w:val="00A62F7A"/>
    <w:rsid w:val="00A632D9"/>
    <w:rsid w:val="00A633A7"/>
    <w:rsid w:val="00A63A6A"/>
    <w:rsid w:val="00A63CF0"/>
    <w:rsid w:val="00A63E85"/>
    <w:rsid w:val="00A6419B"/>
    <w:rsid w:val="00A64469"/>
    <w:rsid w:val="00A64560"/>
    <w:rsid w:val="00A6467B"/>
    <w:rsid w:val="00A64900"/>
    <w:rsid w:val="00A64A22"/>
    <w:rsid w:val="00A64AD1"/>
    <w:rsid w:val="00A64CBA"/>
    <w:rsid w:val="00A65108"/>
    <w:rsid w:val="00A65229"/>
    <w:rsid w:val="00A6566E"/>
    <w:rsid w:val="00A65E03"/>
    <w:rsid w:val="00A661C3"/>
    <w:rsid w:val="00A662C1"/>
    <w:rsid w:val="00A66550"/>
    <w:rsid w:val="00A66A18"/>
    <w:rsid w:val="00A66EA8"/>
    <w:rsid w:val="00A670F0"/>
    <w:rsid w:val="00A67A3F"/>
    <w:rsid w:val="00A707D9"/>
    <w:rsid w:val="00A709A7"/>
    <w:rsid w:val="00A70F1D"/>
    <w:rsid w:val="00A70FC6"/>
    <w:rsid w:val="00A71769"/>
    <w:rsid w:val="00A72017"/>
    <w:rsid w:val="00A72264"/>
    <w:rsid w:val="00A72D07"/>
    <w:rsid w:val="00A73349"/>
    <w:rsid w:val="00A734A5"/>
    <w:rsid w:val="00A735E0"/>
    <w:rsid w:val="00A735E1"/>
    <w:rsid w:val="00A736F5"/>
    <w:rsid w:val="00A73E73"/>
    <w:rsid w:val="00A73FA3"/>
    <w:rsid w:val="00A74C17"/>
    <w:rsid w:val="00A751F1"/>
    <w:rsid w:val="00A753A5"/>
    <w:rsid w:val="00A7564E"/>
    <w:rsid w:val="00A75662"/>
    <w:rsid w:val="00A758A3"/>
    <w:rsid w:val="00A75AAA"/>
    <w:rsid w:val="00A75EC8"/>
    <w:rsid w:val="00A762B0"/>
    <w:rsid w:val="00A76358"/>
    <w:rsid w:val="00A7636F"/>
    <w:rsid w:val="00A76899"/>
    <w:rsid w:val="00A76D88"/>
    <w:rsid w:val="00A77900"/>
    <w:rsid w:val="00A77DD3"/>
    <w:rsid w:val="00A77E31"/>
    <w:rsid w:val="00A77EBA"/>
    <w:rsid w:val="00A805C1"/>
    <w:rsid w:val="00A805C9"/>
    <w:rsid w:val="00A80721"/>
    <w:rsid w:val="00A807E1"/>
    <w:rsid w:val="00A81355"/>
    <w:rsid w:val="00A813A1"/>
    <w:rsid w:val="00A818AF"/>
    <w:rsid w:val="00A81A8C"/>
    <w:rsid w:val="00A81C95"/>
    <w:rsid w:val="00A82372"/>
    <w:rsid w:val="00A826CB"/>
    <w:rsid w:val="00A8279C"/>
    <w:rsid w:val="00A827F9"/>
    <w:rsid w:val="00A82E8C"/>
    <w:rsid w:val="00A82F16"/>
    <w:rsid w:val="00A82FBD"/>
    <w:rsid w:val="00A8387D"/>
    <w:rsid w:val="00A83B63"/>
    <w:rsid w:val="00A83CFA"/>
    <w:rsid w:val="00A83FD1"/>
    <w:rsid w:val="00A843E7"/>
    <w:rsid w:val="00A84423"/>
    <w:rsid w:val="00A84505"/>
    <w:rsid w:val="00A84663"/>
    <w:rsid w:val="00A847E3"/>
    <w:rsid w:val="00A84839"/>
    <w:rsid w:val="00A84EA2"/>
    <w:rsid w:val="00A85221"/>
    <w:rsid w:val="00A8529F"/>
    <w:rsid w:val="00A85982"/>
    <w:rsid w:val="00A85E33"/>
    <w:rsid w:val="00A864AB"/>
    <w:rsid w:val="00A86502"/>
    <w:rsid w:val="00A8671F"/>
    <w:rsid w:val="00A86924"/>
    <w:rsid w:val="00A8706A"/>
    <w:rsid w:val="00A87B50"/>
    <w:rsid w:val="00A87E04"/>
    <w:rsid w:val="00A9039A"/>
    <w:rsid w:val="00A908BF"/>
    <w:rsid w:val="00A90B21"/>
    <w:rsid w:val="00A90D05"/>
    <w:rsid w:val="00A91B69"/>
    <w:rsid w:val="00A91F96"/>
    <w:rsid w:val="00A9397A"/>
    <w:rsid w:val="00A93FD1"/>
    <w:rsid w:val="00A94150"/>
    <w:rsid w:val="00A946C2"/>
    <w:rsid w:val="00A949DF"/>
    <w:rsid w:val="00A94D90"/>
    <w:rsid w:val="00A94E2D"/>
    <w:rsid w:val="00A950D9"/>
    <w:rsid w:val="00A9521C"/>
    <w:rsid w:val="00A95706"/>
    <w:rsid w:val="00A9582B"/>
    <w:rsid w:val="00A959AA"/>
    <w:rsid w:val="00A95B66"/>
    <w:rsid w:val="00A95C8D"/>
    <w:rsid w:val="00A95E02"/>
    <w:rsid w:val="00A96053"/>
    <w:rsid w:val="00A9607E"/>
    <w:rsid w:val="00A96252"/>
    <w:rsid w:val="00A962E2"/>
    <w:rsid w:val="00A968E4"/>
    <w:rsid w:val="00A96BA3"/>
    <w:rsid w:val="00A96FD9"/>
    <w:rsid w:val="00A9704D"/>
    <w:rsid w:val="00A974C9"/>
    <w:rsid w:val="00A97D79"/>
    <w:rsid w:val="00A97F1C"/>
    <w:rsid w:val="00AA00C9"/>
    <w:rsid w:val="00AA0165"/>
    <w:rsid w:val="00AA1165"/>
    <w:rsid w:val="00AA1890"/>
    <w:rsid w:val="00AA2082"/>
    <w:rsid w:val="00AA22AC"/>
    <w:rsid w:val="00AA2332"/>
    <w:rsid w:val="00AA2A04"/>
    <w:rsid w:val="00AA2A37"/>
    <w:rsid w:val="00AA32CB"/>
    <w:rsid w:val="00AA3595"/>
    <w:rsid w:val="00AA3807"/>
    <w:rsid w:val="00AA3AC8"/>
    <w:rsid w:val="00AA4876"/>
    <w:rsid w:val="00AA4B7D"/>
    <w:rsid w:val="00AA4C2E"/>
    <w:rsid w:val="00AA4C53"/>
    <w:rsid w:val="00AA4D65"/>
    <w:rsid w:val="00AA5728"/>
    <w:rsid w:val="00AA5C35"/>
    <w:rsid w:val="00AA5F95"/>
    <w:rsid w:val="00AA6071"/>
    <w:rsid w:val="00AA6BDB"/>
    <w:rsid w:val="00AA6E10"/>
    <w:rsid w:val="00AA6FA6"/>
    <w:rsid w:val="00AA73E1"/>
    <w:rsid w:val="00AA7423"/>
    <w:rsid w:val="00AA7502"/>
    <w:rsid w:val="00AA7549"/>
    <w:rsid w:val="00AA75F9"/>
    <w:rsid w:val="00AB04FA"/>
    <w:rsid w:val="00AB08B1"/>
    <w:rsid w:val="00AB1129"/>
    <w:rsid w:val="00AB1161"/>
    <w:rsid w:val="00AB17FC"/>
    <w:rsid w:val="00AB1B1E"/>
    <w:rsid w:val="00AB1C4F"/>
    <w:rsid w:val="00AB1D76"/>
    <w:rsid w:val="00AB26FD"/>
    <w:rsid w:val="00AB2D10"/>
    <w:rsid w:val="00AB2F18"/>
    <w:rsid w:val="00AB305C"/>
    <w:rsid w:val="00AB3160"/>
    <w:rsid w:val="00AB34E8"/>
    <w:rsid w:val="00AB3558"/>
    <w:rsid w:val="00AB35EC"/>
    <w:rsid w:val="00AB393A"/>
    <w:rsid w:val="00AB3A9E"/>
    <w:rsid w:val="00AB43E1"/>
    <w:rsid w:val="00AB46F6"/>
    <w:rsid w:val="00AB49BB"/>
    <w:rsid w:val="00AB5424"/>
    <w:rsid w:val="00AB5452"/>
    <w:rsid w:val="00AB5649"/>
    <w:rsid w:val="00AB617B"/>
    <w:rsid w:val="00AB6AF3"/>
    <w:rsid w:val="00AB6CE2"/>
    <w:rsid w:val="00AB6E56"/>
    <w:rsid w:val="00AB72F2"/>
    <w:rsid w:val="00AB7474"/>
    <w:rsid w:val="00AB7792"/>
    <w:rsid w:val="00AB7992"/>
    <w:rsid w:val="00AB7DF8"/>
    <w:rsid w:val="00AC01E2"/>
    <w:rsid w:val="00AC0226"/>
    <w:rsid w:val="00AC03CA"/>
    <w:rsid w:val="00AC0632"/>
    <w:rsid w:val="00AC06F8"/>
    <w:rsid w:val="00AC1141"/>
    <w:rsid w:val="00AC1390"/>
    <w:rsid w:val="00AC195F"/>
    <w:rsid w:val="00AC24B4"/>
    <w:rsid w:val="00AC2B4C"/>
    <w:rsid w:val="00AC2F26"/>
    <w:rsid w:val="00AC3045"/>
    <w:rsid w:val="00AC3058"/>
    <w:rsid w:val="00AC325C"/>
    <w:rsid w:val="00AC3BBD"/>
    <w:rsid w:val="00AC3E90"/>
    <w:rsid w:val="00AC41A5"/>
    <w:rsid w:val="00AC46E5"/>
    <w:rsid w:val="00AC4E4A"/>
    <w:rsid w:val="00AC4E9D"/>
    <w:rsid w:val="00AC512C"/>
    <w:rsid w:val="00AC57F9"/>
    <w:rsid w:val="00AC5E14"/>
    <w:rsid w:val="00AC63E5"/>
    <w:rsid w:val="00AC64B6"/>
    <w:rsid w:val="00AC66BA"/>
    <w:rsid w:val="00AC689E"/>
    <w:rsid w:val="00AC6A26"/>
    <w:rsid w:val="00AC6D4C"/>
    <w:rsid w:val="00AC6F20"/>
    <w:rsid w:val="00AD0A43"/>
    <w:rsid w:val="00AD0BEF"/>
    <w:rsid w:val="00AD1442"/>
    <w:rsid w:val="00AD1898"/>
    <w:rsid w:val="00AD195F"/>
    <w:rsid w:val="00AD1C49"/>
    <w:rsid w:val="00AD2810"/>
    <w:rsid w:val="00AD3CA4"/>
    <w:rsid w:val="00AD3D9F"/>
    <w:rsid w:val="00AD3DB8"/>
    <w:rsid w:val="00AD40A0"/>
    <w:rsid w:val="00AD49A3"/>
    <w:rsid w:val="00AD4AF0"/>
    <w:rsid w:val="00AD4BD5"/>
    <w:rsid w:val="00AD58D8"/>
    <w:rsid w:val="00AD5C7C"/>
    <w:rsid w:val="00AD5FB7"/>
    <w:rsid w:val="00AD61A6"/>
    <w:rsid w:val="00AD668A"/>
    <w:rsid w:val="00AD6C24"/>
    <w:rsid w:val="00AD6F7A"/>
    <w:rsid w:val="00AD710E"/>
    <w:rsid w:val="00AD7220"/>
    <w:rsid w:val="00AD7252"/>
    <w:rsid w:val="00AD75A1"/>
    <w:rsid w:val="00AD769C"/>
    <w:rsid w:val="00AD7952"/>
    <w:rsid w:val="00AE0CAF"/>
    <w:rsid w:val="00AE1B22"/>
    <w:rsid w:val="00AE28E5"/>
    <w:rsid w:val="00AE2CAA"/>
    <w:rsid w:val="00AE548C"/>
    <w:rsid w:val="00AE577E"/>
    <w:rsid w:val="00AE5CC9"/>
    <w:rsid w:val="00AE5E06"/>
    <w:rsid w:val="00AE5EEF"/>
    <w:rsid w:val="00AE5FE6"/>
    <w:rsid w:val="00AE6368"/>
    <w:rsid w:val="00AE68CD"/>
    <w:rsid w:val="00AE6C2A"/>
    <w:rsid w:val="00AE6C46"/>
    <w:rsid w:val="00AE7045"/>
    <w:rsid w:val="00AE74A0"/>
    <w:rsid w:val="00AE7659"/>
    <w:rsid w:val="00AE78BD"/>
    <w:rsid w:val="00AE7A67"/>
    <w:rsid w:val="00AE7AF2"/>
    <w:rsid w:val="00AF079E"/>
    <w:rsid w:val="00AF07DD"/>
    <w:rsid w:val="00AF0A83"/>
    <w:rsid w:val="00AF12C9"/>
    <w:rsid w:val="00AF18A4"/>
    <w:rsid w:val="00AF1BB3"/>
    <w:rsid w:val="00AF1D0F"/>
    <w:rsid w:val="00AF1E31"/>
    <w:rsid w:val="00AF22F0"/>
    <w:rsid w:val="00AF2432"/>
    <w:rsid w:val="00AF255E"/>
    <w:rsid w:val="00AF26F8"/>
    <w:rsid w:val="00AF286A"/>
    <w:rsid w:val="00AF3062"/>
    <w:rsid w:val="00AF31CF"/>
    <w:rsid w:val="00AF3AF9"/>
    <w:rsid w:val="00AF3C88"/>
    <w:rsid w:val="00AF3D1E"/>
    <w:rsid w:val="00AF3DF3"/>
    <w:rsid w:val="00AF443C"/>
    <w:rsid w:val="00AF4A97"/>
    <w:rsid w:val="00AF519E"/>
    <w:rsid w:val="00AF5B5D"/>
    <w:rsid w:val="00AF5DDA"/>
    <w:rsid w:val="00AF60A9"/>
    <w:rsid w:val="00AF6259"/>
    <w:rsid w:val="00AF632E"/>
    <w:rsid w:val="00AF69E8"/>
    <w:rsid w:val="00AF6E4C"/>
    <w:rsid w:val="00AF7494"/>
    <w:rsid w:val="00AF7566"/>
    <w:rsid w:val="00AF770D"/>
    <w:rsid w:val="00AF7D9A"/>
    <w:rsid w:val="00AF7EAB"/>
    <w:rsid w:val="00B00218"/>
    <w:rsid w:val="00B00325"/>
    <w:rsid w:val="00B0044A"/>
    <w:rsid w:val="00B00B62"/>
    <w:rsid w:val="00B00D0B"/>
    <w:rsid w:val="00B0118B"/>
    <w:rsid w:val="00B0174B"/>
    <w:rsid w:val="00B019EA"/>
    <w:rsid w:val="00B01B26"/>
    <w:rsid w:val="00B01F0E"/>
    <w:rsid w:val="00B01FE2"/>
    <w:rsid w:val="00B022CD"/>
    <w:rsid w:val="00B02305"/>
    <w:rsid w:val="00B0233E"/>
    <w:rsid w:val="00B0240F"/>
    <w:rsid w:val="00B024C2"/>
    <w:rsid w:val="00B02531"/>
    <w:rsid w:val="00B02751"/>
    <w:rsid w:val="00B02A5F"/>
    <w:rsid w:val="00B02C38"/>
    <w:rsid w:val="00B038C5"/>
    <w:rsid w:val="00B0436D"/>
    <w:rsid w:val="00B046AC"/>
    <w:rsid w:val="00B049B7"/>
    <w:rsid w:val="00B054DF"/>
    <w:rsid w:val="00B0550A"/>
    <w:rsid w:val="00B05535"/>
    <w:rsid w:val="00B05868"/>
    <w:rsid w:val="00B05C53"/>
    <w:rsid w:val="00B05E5C"/>
    <w:rsid w:val="00B05E75"/>
    <w:rsid w:val="00B05EAC"/>
    <w:rsid w:val="00B06004"/>
    <w:rsid w:val="00B062A7"/>
    <w:rsid w:val="00B06A1B"/>
    <w:rsid w:val="00B06A8B"/>
    <w:rsid w:val="00B07EA7"/>
    <w:rsid w:val="00B10278"/>
    <w:rsid w:val="00B10430"/>
    <w:rsid w:val="00B10982"/>
    <w:rsid w:val="00B10CBB"/>
    <w:rsid w:val="00B11566"/>
    <w:rsid w:val="00B11FA7"/>
    <w:rsid w:val="00B1234F"/>
    <w:rsid w:val="00B123EB"/>
    <w:rsid w:val="00B12676"/>
    <w:rsid w:val="00B12E7A"/>
    <w:rsid w:val="00B12F0E"/>
    <w:rsid w:val="00B13022"/>
    <w:rsid w:val="00B13055"/>
    <w:rsid w:val="00B1367B"/>
    <w:rsid w:val="00B1378B"/>
    <w:rsid w:val="00B145FA"/>
    <w:rsid w:val="00B14834"/>
    <w:rsid w:val="00B14855"/>
    <w:rsid w:val="00B148F4"/>
    <w:rsid w:val="00B155CD"/>
    <w:rsid w:val="00B15929"/>
    <w:rsid w:val="00B15F9F"/>
    <w:rsid w:val="00B1669A"/>
    <w:rsid w:val="00B170EB"/>
    <w:rsid w:val="00B17511"/>
    <w:rsid w:val="00B17632"/>
    <w:rsid w:val="00B177BD"/>
    <w:rsid w:val="00B178D2"/>
    <w:rsid w:val="00B17F9D"/>
    <w:rsid w:val="00B2080E"/>
    <w:rsid w:val="00B20902"/>
    <w:rsid w:val="00B20A50"/>
    <w:rsid w:val="00B20C20"/>
    <w:rsid w:val="00B20E02"/>
    <w:rsid w:val="00B21471"/>
    <w:rsid w:val="00B21553"/>
    <w:rsid w:val="00B21841"/>
    <w:rsid w:val="00B22010"/>
    <w:rsid w:val="00B22875"/>
    <w:rsid w:val="00B22C3E"/>
    <w:rsid w:val="00B22F96"/>
    <w:rsid w:val="00B2349D"/>
    <w:rsid w:val="00B2370C"/>
    <w:rsid w:val="00B2391C"/>
    <w:rsid w:val="00B24414"/>
    <w:rsid w:val="00B247C9"/>
    <w:rsid w:val="00B24AF7"/>
    <w:rsid w:val="00B24F38"/>
    <w:rsid w:val="00B24F72"/>
    <w:rsid w:val="00B250C5"/>
    <w:rsid w:val="00B2540C"/>
    <w:rsid w:val="00B2570D"/>
    <w:rsid w:val="00B25947"/>
    <w:rsid w:val="00B25BC3"/>
    <w:rsid w:val="00B2635A"/>
    <w:rsid w:val="00B26483"/>
    <w:rsid w:val="00B26566"/>
    <w:rsid w:val="00B2667F"/>
    <w:rsid w:val="00B26982"/>
    <w:rsid w:val="00B269F8"/>
    <w:rsid w:val="00B26DA5"/>
    <w:rsid w:val="00B27246"/>
    <w:rsid w:val="00B273C6"/>
    <w:rsid w:val="00B276F4"/>
    <w:rsid w:val="00B27806"/>
    <w:rsid w:val="00B27ECE"/>
    <w:rsid w:val="00B302F7"/>
    <w:rsid w:val="00B30470"/>
    <w:rsid w:val="00B31425"/>
    <w:rsid w:val="00B31441"/>
    <w:rsid w:val="00B31486"/>
    <w:rsid w:val="00B326D9"/>
    <w:rsid w:val="00B32791"/>
    <w:rsid w:val="00B32A21"/>
    <w:rsid w:val="00B32B12"/>
    <w:rsid w:val="00B3317E"/>
    <w:rsid w:val="00B33738"/>
    <w:rsid w:val="00B33B3F"/>
    <w:rsid w:val="00B33CED"/>
    <w:rsid w:val="00B33FAA"/>
    <w:rsid w:val="00B34138"/>
    <w:rsid w:val="00B342C5"/>
    <w:rsid w:val="00B3446F"/>
    <w:rsid w:val="00B34473"/>
    <w:rsid w:val="00B346BF"/>
    <w:rsid w:val="00B34837"/>
    <w:rsid w:val="00B3497A"/>
    <w:rsid w:val="00B34D60"/>
    <w:rsid w:val="00B3502B"/>
    <w:rsid w:val="00B3504B"/>
    <w:rsid w:val="00B3532B"/>
    <w:rsid w:val="00B35491"/>
    <w:rsid w:val="00B359EC"/>
    <w:rsid w:val="00B360A4"/>
    <w:rsid w:val="00B36117"/>
    <w:rsid w:val="00B36206"/>
    <w:rsid w:val="00B36937"/>
    <w:rsid w:val="00B373F8"/>
    <w:rsid w:val="00B37453"/>
    <w:rsid w:val="00B3745D"/>
    <w:rsid w:val="00B37469"/>
    <w:rsid w:val="00B37696"/>
    <w:rsid w:val="00B37B28"/>
    <w:rsid w:val="00B37B69"/>
    <w:rsid w:val="00B37CDB"/>
    <w:rsid w:val="00B4004A"/>
    <w:rsid w:val="00B401B3"/>
    <w:rsid w:val="00B40787"/>
    <w:rsid w:val="00B410A4"/>
    <w:rsid w:val="00B41993"/>
    <w:rsid w:val="00B419CA"/>
    <w:rsid w:val="00B41BA7"/>
    <w:rsid w:val="00B4239E"/>
    <w:rsid w:val="00B42681"/>
    <w:rsid w:val="00B428D7"/>
    <w:rsid w:val="00B42EFB"/>
    <w:rsid w:val="00B43491"/>
    <w:rsid w:val="00B43A73"/>
    <w:rsid w:val="00B44477"/>
    <w:rsid w:val="00B4453A"/>
    <w:rsid w:val="00B44E80"/>
    <w:rsid w:val="00B45313"/>
    <w:rsid w:val="00B453D0"/>
    <w:rsid w:val="00B455BD"/>
    <w:rsid w:val="00B4570B"/>
    <w:rsid w:val="00B458FE"/>
    <w:rsid w:val="00B459AB"/>
    <w:rsid w:val="00B4607D"/>
    <w:rsid w:val="00B4672E"/>
    <w:rsid w:val="00B4688E"/>
    <w:rsid w:val="00B46A4D"/>
    <w:rsid w:val="00B46B36"/>
    <w:rsid w:val="00B47243"/>
    <w:rsid w:val="00B47B06"/>
    <w:rsid w:val="00B47E8E"/>
    <w:rsid w:val="00B503E3"/>
    <w:rsid w:val="00B508FF"/>
    <w:rsid w:val="00B50E52"/>
    <w:rsid w:val="00B50EE6"/>
    <w:rsid w:val="00B50F88"/>
    <w:rsid w:val="00B511F4"/>
    <w:rsid w:val="00B513B2"/>
    <w:rsid w:val="00B51415"/>
    <w:rsid w:val="00B51EEC"/>
    <w:rsid w:val="00B52354"/>
    <w:rsid w:val="00B52888"/>
    <w:rsid w:val="00B52923"/>
    <w:rsid w:val="00B52E02"/>
    <w:rsid w:val="00B53220"/>
    <w:rsid w:val="00B533CE"/>
    <w:rsid w:val="00B53413"/>
    <w:rsid w:val="00B549E7"/>
    <w:rsid w:val="00B54A35"/>
    <w:rsid w:val="00B54DCB"/>
    <w:rsid w:val="00B550D3"/>
    <w:rsid w:val="00B55393"/>
    <w:rsid w:val="00B558E2"/>
    <w:rsid w:val="00B55988"/>
    <w:rsid w:val="00B55A18"/>
    <w:rsid w:val="00B55B21"/>
    <w:rsid w:val="00B55BAA"/>
    <w:rsid w:val="00B56A9C"/>
    <w:rsid w:val="00B56FC9"/>
    <w:rsid w:val="00B570E5"/>
    <w:rsid w:val="00B574FE"/>
    <w:rsid w:val="00B5782F"/>
    <w:rsid w:val="00B57A04"/>
    <w:rsid w:val="00B57BB9"/>
    <w:rsid w:val="00B57BEF"/>
    <w:rsid w:val="00B57DD0"/>
    <w:rsid w:val="00B57E80"/>
    <w:rsid w:val="00B60588"/>
    <w:rsid w:val="00B607E1"/>
    <w:rsid w:val="00B60A93"/>
    <w:rsid w:val="00B60C62"/>
    <w:rsid w:val="00B611C4"/>
    <w:rsid w:val="00B61B40"/>
    <w:rsid w:val="00B62325"/>
    <w:rsid w:val="00B624A0"/>
    <w:rsid w:val="00B62C6B"/>
    <w:rsid w:val="00B6310C"/>
    <w:rsid w:val="00B63113"/>
    <w:rsid w:val="00B63A94"/>
    <w:rsid w:val="00B63C4F"/>
    <w:rsid w:val="00B63F93"/>
    <w:rsid w:val="00B63FF8"/>
    <w:rsid w:val="00B64149"/>
    <w:rsid w:val="00B643E1"/>
    <w:rsid w:val="00B64F7A"/>
    <w:rsid w:val="00B65474"/>
    <w:rsid w:val="00B654E4"/>
    <w:rsid w:val="00B65692"/>
    <w:rsid w:val="00B66142"/>
    <w:rsid w:val="00B66DD1"/>
    <w:rsid w:val="00B66F07"/>
    <w:rsid w:val="00B6726A"/>
    <w:rsid w:val="00B67491"/>
    <w:rsid w:val="00B67714"/>
    <w:rsid w:val="00B67727"/>
    <w:rsid w:val="00B67CA8"/>
    <w:rsid w:val="00B67D76"/>
    <w:rsid w:val="00B67E46"/>
    <w:rsid w:val="00B70837"/>
    <w:rsid w:val="00B71134"/>
    <w:rsid w:val="00B71E5B"/>
    <w:rsid w:val="00B71FCB"/>
    <w:rsid w:val="00B720A5"/>
    <w:rsid w:val="00B7233F"/>
    <w:rsid w:val="00B72575"/>
    <w:rsid w:val="00B725A4"/>
    <w:rsid w:val="00B726FC"/>
    <w:rsid w:val="00B7298C"/>
    <w:rsid w:val="00B72DA2"/>
    <w:rsid w:val="00B732B0"/>
    <w:rsid w:val="00B733FA"/>
    <w:rsid w:val="00B73F1E"/>
    <w:rsid w:val="00B746E9"/>
    <w:rsid w:val="00B7492C"/>
    <w:rsid w:val="00B74A8B"/>
    <w:rsid w:val="00B7549A"/>
    <w:rsid w:val="00B75CB0"/>
    <w:rsid w:val="00B75F4B"/>
    <w:rsid w:val="00B7612D"/>
    <w:rsid w:val="00B76182"/>
    <w:rsid w:val="00B768C3"/>
    <w:rsid w:val="00B76B13"/>
    <w:rsid w:val="00B76DF2"/>
    <w:rsid w:val="00B775BA"/>
    <w:rsid w:val="00B77608"/>
    <w:rsid w:val="00B777EF"/>
    <w:rsid w:val="00B77E70"/>
    <w:rsid w:val="00B77EE2"/>
    <w:rsid w:val="00B80117"/>
    <w:rsid w:val="00B806A2"/>
    <w:rsid w:val="00B8071C"/>
    <w:rsid w:val="00B80A59"/>
    <w:rsid w:val="00B80B85"/>
    <w:rsid w:val="00B80B87"/>
    <w:rsid w:val="00B80F6B"/>
    <w:rsid w:val="00B81281"/>
    <w:rsid w:val="00B81316"/>
    <w:rsid w:val="00B81403"/>
    <w:rsid w:val="00B81500"/>
    <w:rsid w:val="00B81687"/>
    <w:rsid w:val="00B816B0"/>
    <w:rsid w:val="00B81C28"/>
    <w:rsid w:val="00B82B7E"/>
    <w:rsid w:val="00B82F67"/>
    <w:rsid w:val="00B83198"/>
    <w:rsid w:val="00B831F0"/>
    <w:rsid w:val="00B83412"/>
    <w:rsid w:val="00B83C2D"/>
    <w:rsid w:val="00B84869"/>
    <w:rsid w:val="00B851BE"/>
    <w:rsid w:val="00B85E01"/>
    <w:rsid w:val="00B85FF1"/>
    <w:rsid w:val="00B86776"/>
    <w:rsid w:val="00B869F0"/>
    <w:rsid w:val="00B86CD5"/>
    <w:rsid w:val="00B86D7B"/>
    <w:rsid w:val="00B86E06"/>
    <w:rsid w:val="00B86E18"/>
    <w:rsid w:val="00B86F7C"/>
    <w:rsid w:val="00B874C3"/>
    <w:rsid w:val="00B878D7"/>
    <w:rsid w:val="00B87A92"/>
    <w:rsid w:val="00B87FD7"/>
    <w:rsid w:val="00B907AA"/>
    <w:rsid w:val="00B90C37"/>
    <w:rsid w:val="00B91719"/>
    <w:rsid w:val="00B91ADD"/>
    <w:rsid w:val="00B91CC5"/>
    <w:rsid w:val="00B91EC8"/>
    <w:rsid w:val="00B91F83"/>
    <w:rsid w:val="00B923B0"/>
    <w:rsid w:val="00B92728"/>
    <w:rsid w:val="00B92C25"/>
    <w:rsid w:val="00B92D72"/>
    <w:rsid w:val="00B92D94"/>
    <w:rsid w:val="00B92DCD"/>
    <w:rsid w:val="00B930EF"/>
    <w:rsid w:val="00B93A58"/>
    <w:rsid w:val="00B93BC3"/>
    <w:rsid w:val="00B940A0"/>
    <w:rsid w:val="00B945B8"/>
    <w:rsid w:val="00B948A3"/>
    <w:rsid w:val="00B94DEC"/>
    <w:rsid w:val="00B95352"/>
    <w:rsid w:val="00B96A68"/>
    <w:rsid w:val="00B9706F"/>
    <w:rsid w:val="00B9746F"/>
    <w:rsid w:val="00B976EA"/>
    <w:rsid w:val="00B97831"/>
    <w:rsid w:val="00B979B9"/>
    <w:rsid w:val="00BA0AF4"/>
    <w:rsid w:val="00BA0C63"/>
    <w:rsid w:val="00BA10BF"/>
    <w:rsid w:val="00BA10E9"/>
    <w:rsid w:val="00BA11C4"/>
    <w:rsid w:val="00BA1464"/>
    <w:rsid w:val="00BA18EA"/>
    <w:rsid w:val="00BA2818"/>
    <w:rsid w:val="00BA28D2"/>
    <w:rsid w:val="00BA2A04"/>
    <w:rsid w:val="00BA2B14"/>
    <w:rsid w:val="00BA2E9D"/>
    <w:rsid w:val="00BA3205"/>
    <w:rsid w:val="00BA38EB"/>
    <w:rsid w:val="00BA3D25"/>
    <w:rsid w:val="00BA47C6"/>
    <w:rsid w:val="00BA5171"/>
    <w:rsid w:val="00BA5285"/>
    <w:rsid w:val="00BA58C8"/>
    <w:rsid w:val="00BA6058"/>
    <w:rsid w:val="00BA64C3"/>
    <w:rsid w:val="00BB0C2F"/>
    <w:rsid w:val="00BB1703"/>
    <w:rsid w:val="00BB1772"/>
    <w:rsid w:val="00BB1852"/>
    <w:rsid w:val="00BB18F9"/>
    <w:rsid w:val="00BB253A"/>
    <w:rsid w:val="00BB28B6"/>
    <w:rsid w:val="00BB294B"/>
    <w:rsid w:val="00BB2D3D"/>
    <w:rsid w:val="00BB30BE"/>
    <w:rsid w:val="00BB365B"/>
    <w:rsid w:val="00BB3709"/>
    <w:rsid w:val="00BB3788"/>
    <w:rsid w:val="00BB37F5"/>
    <w:rsid w:val="00BB3D5C"/>
    <w:rsid w:val="00BB425D"/>
    <w:rsid w:val="00BB4F6D"/>
    <w:rsid w:val="00BB536A"/>
    <w:rsid w:val="00BB55C1"/>
    <w:rsid w:val="00BB5811"/>
    <w:rsid w:val="00BB587E"/>
    <w:rsid w:val="00BB59D4"/>
    <w:rsid w:val="00BB5E7D"/>
    <w:rsid w:val="00BB5F87"/>
    <w:rsid w:val="00BB611F"/>
    <w:rsid w:val="00BB6C96"/>
    <w:rsid w:val="00BB7172"/>
    <w:rsid w:val="00BB77E3"/>
    <w:rsid w:val="00BB79D0"/>
    <w:rsid w:val="00BB7FE4"/>
    <w:rsid w:val="00BC01BF"/>
    <w:rsid w:val="00BC06AD"/>
    <w:rsid w:val="00BC093C"/>
    <w:rsid w:val="00BC0AE1"/>
    <w:rsid w:val="00BC0EE4"/>
    <w:rsid w:val="00BC113E"/>
    <w:rsid w:val="00BC15A7"/>
    <w:rsid w:val="00BC1919"/>
    <w:rsid w:val="00BC1D1E"/>
    <w:rsid w:val="00BC2179"/>
    <w:rsid w:val="00BC21E0"/>
    <w:rsid w:val="00BC221A"/>
    <w:rsid w:val="00BC25F2"/>
    <w:rsid w:val="00BC2C05"/>
    <w:rsid w:val="00BC310E"/>
    <w:rsid w:val="00BC314C"/>
    <w:rsid w:val="00BC382C"/>
    <w:rsid w:val="00BC3B2D"/>
    <w:rsid w:val="00BC3CCC"/>
    <w:rsid w:val="00BC442C"/>
    <w:rsid w:val="00BC4838"/>
    <w:rsid w:val="00BC491D"/>
    <w:rsid w:val="00BC49D9"/>
    <w:rsid w:val="00BC4A6E"/>
    <w:rsid w:val="00BC52A9"/>
    <w:rsid w:val="00BC5CA7"/>
    <w:rsid w:val="00BC5CF5"/>
    <w:rsid w:val="00BC5D70"/>
    <w:rsid w:val="00BC5DA2"/>
    <w:rsid w:val="00BC62C4"/>
    <w:rsid w:val="00BC68DC"/>
    <w:rsid w:val="00BC7037"/>
    <w:rsid w:val="00BC7296"/>
    <w:rsid w:val="00BC766D"/>
    <w:rsid w:val="00BC7683"/>
    <w:rsid w:val="00BC7F29"/>
    <w:rsid w:val="00BD00C9"/>
    <w:rsid w:val="00BD0C01"/>
    <w:rsid w:val="00BD0E6B"/>
    <w:rsid w:val="00BD1531"/>
    <w:rsid w:val="00BD2159"/>
    <w:rsid w:val="00BD22CB"/>
    <w:rsid w:val="00BD2CAE"/>
    <w:rsid w:val="00BD31A0"/>
    <w:rsid w:val="00BD39F1"/>
    <w:rsid w:val="00BD3F08"/>
    <w:rsid w:val="00BD5056"/>
    <w:rsid w:val="00BD5580"/>
    <w:rsid w:val="00BD5B4C"/>
    <w:rsid w:val="00BD5BEB"/>
    <w:rsid w:val="00BD5D84"/>
    <w:rsid w:val="00BD607C"/>
    <w:rsid w:val="00BD6136"/>
    <w:rsid w:val="00BD6281"/>
    <w:rsid w:val="00BD6301"/>
    <w:rsid w:val="00BD6A3B"/>
    <w:rsid w:val="00BD6AC7"/>
    <w:rsid w:val="00BD6FBC"/>
    <w:rsid w:val="00BD7216"/>
    <w:rsid w:val="00BD7763"/>
    <w:rsid w:val="00BD7CD2"/>
    <w:rsid w:val="00BD7DBA"/>
    <w:rsid w:val="00BE0191"/>
    <w:rsid w:val="00BE078F"/>
    <w:rsid w:val="00BE1A50"/>
    <w:rsid w:val="00BE1BBE"/>
    <w:rsid w:val="00BE1C03"/>
    <w:rsid w:val="00BE1F18"/>
    <w:rsid w:val="00BE2009"/>
    <w:rsid w:val="00BE21D5"/>
    <w:rsid w:val="00BE2A74"/>
    <w:rsid w:val="00BE2CEA"/>
    <w:rsid w:val="00BE3B09"/>
    <w:rsid w:val="00BE3FE3"/>
    <w:rsid w:val="00BE4205"/>
    <w:rsid w:val="00BE46F8"/>
    <w:rsid w:val="00BE517B"/>
    <w:rsid w:val="00BE5261"/>
    <w:rsid w:val="00BE5C4F"/>
    <w:rsid w:val="00BE5D74"/>
    <w:rsid w:val="00BE6046"/>
    <w:rsid w:val="00BE60C9"/>
    <w:rsid w:val="00BE6596"/>
    <w:rsid w:val="00BE6AA4"/>
    <w:rsid w:val="00BE7018"/>
    <w:rsid w:val="00BE7304"/>
    <w:rsid w:val="00BE7700"/>
    <w:rsid w:val="00BE79A3"/>
    <w:rsid w:val="00BF00D7"/>
    <w:rsid w:val="00BF08FA"/>
    <w:rsid w:val="00BF0EF2"/>
    <w:rsid w:val="00BF16DF"/>
    <w:rsid w:val="00BF1D62"/>
    <w:rsid w:val="00BF1EC2"/>
    <w:rsid w:val="00BF28D6"/>
    <w:rsid w:val="00BF378E"/>
    <w:rsid w:val="00BF395F"/>
    <w:rsid w:val="00BF3A70"/>
    <w:rsid w:val="00BF3C76"/>
    <w:rsid w:val="00BF3FCF"/>
    <w:rsid w:val="00BF40FA"/>
    <w:rsid w:val="00BF41C2"/>
    <w:rsid w:val="00BF41C4"/>
    <w:rsid w:val="00BF4758"/>
    <w:rsid w:val="00BF48A5"/>
    <w:rsid w:val="00BF4D59"/>
    <w:rsid w:val="00BF4D68"/>
    <w:rsid w:val="00BF5332"/>
    <w:rsid w:val="00BF5478"/>
    <w:rsid w:val="00BF550B"/>
    <w:rsid w:val="00BF5A34"/>
    <w:rsid w:val="00BF633D"/>
    <w:rsid w:val="00BF6980"/>
    <w:rsid w:val="00BF6AE4"/>
    <w:rsid w:val="00BF6FE3"/>
    <w:rsid w:val="00BF75BB"/>
    <w:rsid w:val="00C003F5"/>
    <w:rsid w:val="00C0046C"/>
    <w:rsid w:val="00C004DE"/>
    <w:rsid w:val="00C00501"/>
    <w:rsid w:val="00C0071C"/>
    <w:rsid w:val="00C00909"/>
    <w:rsid w:val="00C00A58"/>
    <w:rsid w:val="00C0112D"/>
    <w:rsid w:val="00C01AA9"/>
    <w:rsid w:val="00C01E42"/>
    <w:rsid w:val="00C0310C"/>
    <w:rsid w:val="00C035AC"/>
    <w:rsid w:val="00C03859"/>
    <w:rsid w:val="00C041CC"/>
    <w:rsid w:val="00C047CC"/>
    <w:rsid w:val="00C048BD"/>
    <w:rsid w:val="00C0495E"/>
    <w:rsid w:val="00C049CF"/>
    <w:rsid w:val="00C04A73"/>
    <w:rsid w:val="00C04C31"/>
    <w:rsid w:val="00C05307"/>
    <w:rsid w:val="00C056F4"/>
    <w:rsid w:val="00C05ACF"/>
    <w:rsid w:val="00C05E3A"/>
    <w:rsid w:val="00C06297"/>
    <w:rsid w:val="00C0661C"/>
    <w:rsid w:val="00C066B3"/>
    <w:rsid w:val="00C06820"/>
    <w:rsid w:val="00C06B7A"/>
    <w:rsid w:val="00C072C1"/>
    <w:rsid w:val="00C073DA"/>
    <w:rsid w:val="00C0760A"/>
    <w:rsid w:val="00C100C5"/>
    <w:rsid w:val="00C10841"/>
    <w:rsid w:val="00C10A53"/>
    <w:rsid w:val="00C11206"/>
    <w:rsid w:val="00C1170B"/>
    <w:rsid w:val="00C118D0"/>
    <w:rsid w:val="00C11A22"/>
    <w:rsid w:val="00C12061"/>
    <w:rsid w:val="00C12617"/>
    <w:rsid w:val="00C133B4"/>
    <w:rsid w:val="00C13749"/>
    <w:rsid w:val="00C13B85"/>
    <w:rsid w:val="00C13DA6"/>
    <w:rsid w:val="00C14069"/>
    <w:rsid w:val="00C140EC"/>
    <w:rsid w:val="00C14214"/>
    <w:rsid w:val="00C156B6"/>
    <w:rsid w:val="00C15955"/>
    <w:rsid w:val="00C15A34"/>
    <w:rsid w:val="00C15F7D"/>
    <w:rsid w:val="00C16120"/>
    <w:rsid w:val="00C16A22"/>
    <w:rsid w:val="00C16A59"/>
    <w:rsid w:val="00C16B38"/>
    <w:rsid w:val="00C16B5E"/>
    <w:rsid w:val="00C16F46"/>
    <w:rsid w:val="00C17129"/>
    <w:rsid w:val="00C17187"/>
    <w:rsid w:val="00C1720E"/>
    <w:rsid w:val="00C17FB7"/>
    <w:rsid w:val="00C20072"/>
    <w:rsid w:val="00C2016E"/>
    <w:rsid w:val="00C20862"/>
    <w:rsid w:val="00C209C1"/>
    <w:rsid w:val="00C20AA8"/>
    <w:rsid w:val="00C20C63"/>
    <w:rsid w:val="00C20F0B"/>
    <w:rsid w:val="00C21181"/>
    <w:rsid w:val="00C21660"/>
    <w:rsid w:val="00C21836"/>
    <w:rsid w:val="00C2184A"/>
    <w:rsid w:val="00C21A50"/>
    <w:rsid w:val="00C21B62"/>
    <w:rsid w:val="00C21CCD"/>
    <w:rsid w:val="00C2201A"/>
    <w:rsid w:val="00C2210B"/>
    <w:rsid w:val="00C2279C"/>
    <w:rsid w:val="00C22966"/>
    <w:rsid w:val="00C22A6A"/>
    <w:rsid w:val="00C22BA8"/>
    <w:rsid w:val="00C22BA9"/>
    <w:rsid w:val="00C22CEB"/>
    <w:rsid w:val="00C231A0"/>
    <w:rsid w:val="00C233B8"/>
    <w:rsid w:val="00C236BE"/>
    <w:rsid w:val="00C23BB4"/>
    <w:rsid w:val="00C23F61"/>
    <w:rsid w:val="00C24714"/>
    <w:rsid w:val="00C24F40"/>
    <w:rsid w:val="00C25336"/>
    <w:rsid w:val="00C258E0"/>
    <w:rsid w:val="00C26364"/>
    <w:rsid w:val="00C26B56"/>
    <w:rsid w:val="00C26C07"/>
    <w:rsid w:val="00C26E65"/>
    <w:rsid w:val="00C26F44"/>
    <w:rsid w:val="00C2724A"/>
    <w:rsid w:val="00C27898"/>
    <w:rsid w:val="00C279C3"/>
    <w:rsid w:val="00C27C51"/>
    <w:rsid w:val="00C30435"/>
    <w:rsid w:val="00C3047A"/>
    <w:rsid w:val="00C30C7D"/>
    <w:rsid w:val="00C30EAD"/>
    <w:rsid w:val="00C30FA4"/>
    <w:rsid w:val="00C3116E"/>
    <w:rsid w:val="00C3181D"/>
    <w:rsid w:val="00C31DB1"/>
    <w:rsid w:val="00C31DD3"/>
    <w:rsid w:val="00C32322"/>
    <w:rsid w:val="00C327D1"/>
    <w:rsid w:val="00C32E53"/>
    <w:rsid w:val="00C33F76"/>
    <w:rsid w:val="00C342E0"/>
    <w:rsid w:val="00C3478D"/>
    <w:rsid w:val="00C3498B"/>
    <w:rsid w:val="00C34BFC"/>
    <w:rsid w:val="00C34DA9"/>
    <w:rsid w:val="00C355B4"/>
    <w:rsid w:val="00C35643"/>
    <w:rsid w:val="00C362EF"/>
    <w:rsid w:val="00C36360"/>
    <w:rsid w:val="00C36586"/>
    <w:rsid w:val="00C36700"/>
    <w:rsid w:val="00C3682C"/>
    <w:rsid w:val="00C36AA9"/>
    <w:rsid w:val="00C36FB0"/>
    <w:rsid w:val="00C3731A"/>
    <w:rsid w:val="00C3746B"/>
    <w:rsid w:val="00C37AA4"/>
    <w:rsid w:val="00C37C22"/>
    <w:rsid w:val="00C406AE"/>
    <w:rsid w:val="00C40B26"/>
    <w:rsid w:val="00C40BC5"/>
    <w:rsid w:val="00C4105A"/>
    <w:rsid w:val="00C416DA"/>
    <w:rsid w:val="00C42109"/>
    <w:rsid w:val="00C421B7"/>
    <w:rsid w:val="00C42262"/>
    <w:rsid w:val="00C42874"/>
    <w:rsid w:val="00C42AEC"/>
    <w:rsid w:val="00C42FD2"/>
    <w:rsid w:val="00C4325D"/>
    <w:rsid w:val="00C4372B"/>
    <w:rsid w:val="00C43D5B"/>
    <w:rsid w:val="00C44250"/>
    <w:rsid w:val="00C4425E"/>
    <w:rsid w:val="00C442E4"/>
    <w:rsid w:val="00C4436F"/>
    <w:rsid w:val="00C444C1"/>
    <w:rsid w:val="00C448B2"/>
    <w:rsid w:val="00C44FFD"/>
    <w:rsid w:val="00C45379"/>
    <w:rsid w:val="00C4677B"/>
    <w:rsid w:val="00C4687E"/>
    <w:rsid w:val="00C47C41"/>
    <w:rsid w:val="00C47EAB"/>
    <w:rsid w:val="00C47FFA"/>
    <w:rsid w:val="00C5007D"/>
    <w:rsid w:val="00C50642"/>
    <w:rsid w:val="00C50F14"/>
    <w:rsid w:val="00C510D1"/>
    <w:rsid w:val="00C512C9"/>
    <w:rsid w:val="00C5182B"/>
    <w:rsid w:val="00C51C44"/>
    <w:rsid w:val="00C523DD"/>
    <w:rsid w:val="00C528FD"/>
    <w:rsid w:val="00C52C49"/>
    <w:rsid w:val="00C53184"/>
    <w:rsid w:val="00C5319C"/>
    <w:rsid w:val="00C53CA3"/>
    <w:rsid w:val="00C53CD2"/>
    <w:rsid w:val="00C53EB3"/>
    <w:rsid w:val="00C53FCD"/>
    <w:rsid w:val="00C541B8"/>
    <w:rsid w:val="00C543CD"/>
    <w:rsid w:val="00C5458E"/>
    <w:rsid w:val="00C54832"/>
    <w:rsid w:val="00C54C8F"/>
    <w:rsid w:val="00C5515F"/>
    <w:rsid w:val="00C55805"/>
    <w:rsid w:val="00C55938"/>
    <w:rsid w:val="00C56802"/>
    <w:rsid w:val="00C57890"/>
    <w:rsid w:val="00C57BFE"/>
    <w:rsid w:val="00C57D1D"/>
    <w:rsid w:val="00C57E92"/>
    <w:rsid w:val="00C6022E"/>
    <w:rsid w:val="00C6057B"/>
    <w:rsid w:val="00C610BA"/>
    <w:rsid w:val="00C61287"/>
    <w:rsid w:val="00C6171B"/>
    <w:rsid w:val="00C61AE1"/>
    <w:rsid w:val="00C6200E"/>
    <w:rsid w:val="00C623C0"/>
    <w:rsid w:val="00C62966"/>
    <w:rsid w:val="00C62AF7"/>
    <w:rsid w:val="00C6312E"/>
    <w:rsid w:val="00C63508"/>
    <w:rsid w:val="00C6385A"/>
    <w:rsid w:val="00C63F3B"/>
    <w:rsid w:val="00C6423C"/>
    <w:rsid w:val="00C64F2F"/>
    <w:rsid w:val="00C651B0"/>
    <w:rsid w:val="00C65291"/>
    <w:rsid w:val="00C657ED"/>
    <w:rsid w:val="00C65B20"/>
    <w:rsid w:val="00C65D18"/>
    <w:rsid w:val="00C65DDB"/>
    <w:rsid w:val="00C66196"/>
    <w:rsid w:val="00C66204"/>
    <w:rsid w:val="00C667BA"/>
    <w:rsid w:val="00C66C1C"/>
    <w:rsid w:val="00C66D3A"/>
    <w:rsid w:val="00C66FB2"/>
    <w:rsid w:val="00C67710"/>
    <w:rsid w:val="00C67735"/>
    <w:rsid w:val="00C67B1B"/>
    <w:rsid w:val="00C67B8C"/>
    <w:rsid w:val="00C70987"/>
    <w:rsid w:val="00C70A8B"/>
    <w:rsid w:val="00C70BD9"/>
    <w:rsid w:val="00C71215"/>
    <w:rsid w:val="00C7131D"/>
    <w:rsid w:val="00C71381"/>
    <w:rsid w:val="00C7143A"/>
    <w:rsid w:val="00C7144F"/>
    <w:rsid w:val="00C7147F"/>
    <w:rsid w:val="00C717BE"/>
    <w:rsid w:val="00C71ACB"/>
    <w:rsid w:val="00C71F5F"/>
    <w:rsid w:val="00C7208C"/>
    <w:rsid w:val="00C721F5"/>
    <w:rsid w:val="00C72484"/>
    <w:rsid w:val="00C724AF"/>
    <w:rsid w:val="00C72B33"/>
    <w:rsid w:val="00C72E9A"/>
    <w:rsid w:val="00C73188"/>
    <w:rsid w:val="00C731DA"/>
    <w:rsid w:val="00C73241"/>
    <w:rsid w:val="00C73740"/>
    <w:rsid w:val="00C73893"/>
    <w:rsid w:val="00C739B8"/>
    <w:rsid w:val="00C739FD"/>
    <w:rsid w:val="00C73A19"/>
    <w:rsid w:val="00C73ADC"/>
    <w:rsid w:val="00C73E06"/>
    <w:rsid w:val="00C7420D"/>
    <w:rsid w:val="00C7484F"/>
    <w:rsid w:val="00C74854"/>
    <w:rsid w:val="00C753FF"/>
    <w:rsid w:val="00C7548D"/>
    <w:rsid w:val="00C7562D"/>
    <w:rsid w:val="00C7599D"/>
    <w:rsid w:val="00C75BCB"/>
    <w:rsid w:val="00C75BDB"/>
    <w:rsid w:val="00C764D9"/>
    <w:rsid w:val="00C76717"/>
    <w:rsid w:val="00C76B17"/>
    <w:rsid w:val="00C77055"/>
    <w:rsid w:val="00C7759A"/>
    <w:rsid w:val="00C801AD"/>
    <w:rsid w:val="00C80417"/>
    <w:rsid w:val="00C80CEB"/>
    <w:rsid w:val="00C80D22"/>
    <w:rsid w:val="00C812F8"/>
    <w:rsid w:val="00C815E1"/>
    <w:rsid w:val="00C817F4"/>
    <w:rsid w:val="00C8225F"/>
    <w:rsid w:val="00C825AF"/>
    <w:rsid w:val="00C82B1C"/>
    <w:rsid w:val="00C82BBC"/>
    <w:rsid w:val="00C82E06"/>
    <w:rsid w:val="00C830F8"/>
    <w:rsid w:val="00C83522"/>
    <w:rsid w:val="00C83A8E"/>
    <w:rsid w:val="00C83D08"/>
    <w:rsid w:val="00C83EE6"/>
    <w:rsid w:val="00C83F7E"/>
    <w:rsid w:val="00C8476D"/>
    <w:rsid w:val="00C84D12"/>
    <w:rsid w:val="00C856D7"/>
    <w:rsid w:val="00C85BF4"/>
    <w:rsid w:val="00C85D21"/>
    <w:rsid w:val="00C861E3"/>
    <w:rsid w:val="00C868C8"/>
    <w:rsid w:val="00C86D39"/>
    <w:rsid w:val="00C8771C"/>
    <w:rsid w:val="00C87C72"/>
    <w:rsid w:val="00C87EFE"/>
    <w:rsid w:val="00C87F01"/>
    <w:rsid w:val="00C902D7"/>
    <w:rsid w:val="00C90314"/>
    <w:rsid w:val="00C907A4"/>
    <w:rsid w:val="00C9109F"/>
    <w:rsid w:val="00C9113F"/>
    <w:rsid w:val="00C91745"/>
    <w:rsid w:val="00C9190C"/>
    <w:rsid w:val="00C91CBE"/>
    <w:rsid w:val="00C9211C"/>
    <w:rsid w:val="00C923AB"/>
    <w:rsid w:val="00C92603"/>
    <w:rsid w:val="00C92BB9"/>
    <w:rsid w:val="00C92D59"/>
    <w:rsid w:val="00C93070"/>
    <w:rsid w:val="00C937CD"/>
    <w:rsid w:val="00C93AF6"/>
    <w:rsid w:val="00C93C0B"/>
    <w:rsid w:val="00C93C16"/>
    <w:rsid w:val="00C93C89"/>
    <w:rsid w:val="00C93D9D"/>
    <w:rsid w:val="00C93F7F"/>
    <w:rsid w:val="00C940EA"/>
    <w:rsid w:val="00C9432D"/>
    <w:rsid w:val="00C94A6D"/>
    <w:rsid w:val="00C94C6C"/>
    <w:rsid w:val="00C95AC0"/>
    <w:rsid w:val="00C95E55"/>
    <w:rsid w:val="00C9609C"/>
    <w:rsid w:val="00C9614D"/>
    <w:rsid w:val="00C96E35"/>
    <w:rsid w:val="00C97023"/>
    <w:rsid w:val="00C971A2"/>
    <w:rsid w:val="00C9791D"/>
    <w:rsid w:val="00C979C3"/>
    <w:rsid w:val="00C97AA4"/>
    <w:rsid w:val="00C97AF8"/>
    <w:rsid w:val="00C97BFD"/>
    <w:rsid w:val="00CA046D"/>
    <w:rsid w:val="00CA055C"/>
    <w:rsid w:val="00CA0E32"/>
    <w:rsid w:val="00CA1246"/>
    <w:rsid w:val="00CA17A2"/>
    <w:rsid w:val="00CA2022"/>
    <w:rsid w:val="00CA2987"/>
    <w:rsid w:val="00CA2CF0"/>
    <w:rsid w:val="00CA3402"/>
    <w:rsid w:val="00CA36D7"/>
    <w:rsid w:val="00CA3725"/>
    <w:rsid w:val="00CA3E37"/>
    <w:rsid w:val="00CA4330"/>
    <w:rsid w:val="00CA4339"/>
    <w:rsid w:val="00CA473A"/>
    <w:rsid w:val="00CA4C3C"/>
    <w:rsid w:val="00CA5454"/>
    <w:rsid w:val="00CA5688"/>
    <w:rsid w:val="00CA5963"/>
    <w:rsid w:val="00CA5A36"/>
    <w:rsid w:val="00CA5A7A"/>
    <w:rsid w:val="00CA5BE3"/>
    <w:rsid w:val="00CA5EF9"/>
    <w:rsid w:val="00CA6065"/>
    <w:rsid w:val="00CA6662"/>
    <w:rsid w:val="00CA6674"/>
    <w:rsid w:val="00CA676A"/>
    <w:rsid w:val="00CA6882"/>
    <w:rsid w:val="00CA69AC"/>
    <w:rsid w:val="00CA6B46"/>
    <w:rsid w:val="00CA6CB3"/>
    <w:rsid w:val="00CA753D"/>
    <w:rsid w:val="00CA7BF0"/>
    <w:rsid w:val="00CB003F"/>
    <w:rsid w:val="00CB016F"/>
    <w:rsid w:val="00CB01FA"/>
    <w:rsid w:val="00CB0949"/>
    <w:rsid w:val="00CB13DA"/>
    <w:rsid w:val="00CB1536"/>
    <w:rsid w:val="00CB17E9"/>
    <w:rsid w:val="00CB1CE2"/>
    <w:rsid w:val="00CB2446"/>
    <w:rsid w:val="00CB28AB"/>
    <w:rsid w:val="00CB2D61"/>
    <w:rsid w:val="00CB2D8A"/>
    <w:rsid w:val="00CB3390"/>
    <w:rsid w:val="00CB366C"/>
    <w:rsid w:val="00CB37C7"/>
    <w:rsid w:val="00CB38CF"/>
    <w:rsid w:val="00CB3BAA"/>
    <w:rsid w:val="00CB3FCA"/>
    <w:rsid w:val="00CB41EA"/>
    <w:rsid w:val="00CB4259"/>
    <w:rsid w:val="00CB4844"/>
    <w:rsid w:val="00CB4997"/>
    <w:rsid w:val="00CB5410"/>
    <w:rsid w:val="00CB58C7"/>
    <w:rsid w:val="00CB5E34"/>
    <w:rsid w:val="00CB60AB"/>
    <w:rsid w:val="00CB6A81"/>
    <w:rsid w:val="00CB6CB3"/>
    <w:rsid w:val="00CB6CC4"/>
    <w:rsid w:val="00CB7187"/>
    <w:rsid w:val="00CB7343"/>
    <w:rsid w:val="00CB7626"/>
    <w:rsid w:val="00CB7E45"/>
    <w:rsid w:val="00CC0214"/>
    <w:rsid w:val="00CC0471"/>
    <w:rsid w:val="00CC0824"/>
    <w:rsid w:val="00CC0D70"/>
    <w:rsid w:val="00CC1096"/>
    <w:rsid w:val="00CC1493"/>
    <w:rsid w:val="00CC1AC4"/>
    <w:rsid w:val="00CC22A5"/>
    <w:rsid w:val="00CC28EF"/>
    <w:rsid w:val="00CC3139"/>
    <w:rsid w:val="00CC342C"/>
    <w:rsid w:val="00CC3E29"/>
    <w:rsid w:val="00CC4346"/>
    <w:rsid w:val="00CC496A"/>
    <w:rsid w:val="00CC4E89"/>
    <w:rsid w:val="00CC518E"/>
    <w:rsid w:val="00CC5278"/>
    <w:rsid w:val="00CC53E8"/>
    <w:rsid w:val="00CC5B00"/>
    <w:rsid w:val="00CC5E96"/>
    <w:rsid w:val="00CC608A"/>
    <w:rsid w:val="00CC6B27"/>
    <w:rsid w:val="00CC6EC0"/>
    <w:rsid w:val="00CC6F95"/>
    <w:rsid w:val="00CC721C"/>
    <w:rsid w:val="00CC76E2"/>
    <w:rsid w:val="00CC787B"/>
    <w:rsid w:val="00CC79B1"/>
    <w:rsid w:val="00CD0580"/>
    <w:rsid w:val="00CD05E0"/>
    <w:rsid w:val="00CD09D0"/>
    <w:rsid w:val="00CD1124"/>
    <w:rsid w:val="00CD1945"/>
    <w:rsid w:val="00CD1A81"/>
    <w:rsid w:val="00CD1E7A"/>
    <w:rsid w:val="00CD24DF"/>
    <w:rsid w:val="00CD2521"/>
    <w:rsid w:val="00CD258B"/>
    <w:rsid w:val="00CD2603"/>
    <w:rsid w:val="00CD2824"/>
    <w:rsid w:val="00CD2FFA"/>
    <w:rsid w:val="00CD30D8"/>
    <w:rsid w:val="00CD32DF"/>
    <w:rsid w:val="00CD3AF8"/>
    <w:rsid w:val="00CD4FA0"/>
    <w:rsid w:val="00CD53F0"/>
    <w:rsid w:val="00CD5871"/>
    <w:rsid w:val="00CD5A26"/>
    <w:rsid w:val="00CD5D29"/>
    <w:rsid w:val="00CD6409"/>
    <w:rsid w:val="00CD6909"/>
    <w:rsid w:val="00CD6BDA"/>
    <w:rsid w:val="00CD6D60"/>
    <w:rsid w:val="00CD6E19"/>
    <w:rsid w:val="00CD6E96"/>
    <w:rsid w:val="00CE0B7F"/>
    <w:rsid w:val="00CE15CA"/>
    <w:rsid w:val="00CE1B9B"/>
    <w:rsid w:val="00CE1BFC"/>
    <w:rsid w:val="00CE247C"/>
    <w:rsid w:val="00CE2858"/>
    <w:rsid w:val="00CE2A37"/>
    <w:rsid w:val="00CE32D7"/>
    <w:rsid w:val="00CE4045"/>
    <w:rsid w:val="00CE40D6"/>
    <w:rsid w:val="00CE41B2"/>
    <w:rsid w:val="00CE48DF"/>
    <w:rsid w:val="00CE4A35"/>
    <w:rsid w:val="00CE512C"/>
    <w:rsid w:val="00CE5564"/>
    <w:rsid w:val="00CE5790"/>
    <w:rsid w:val="00CE591F"/>
    <w:rsid w:val="00CE596F"/>
    <w:rsid w:val="00CE5998"/>
    <w:rsid w:val="00CE5AEC"/>
    <w:rsid w:val="00CE601F"/>
    <w:rsid w:val="00CE607D"/>
    <w:rsid w:val="00CE63FC"/>
    <w:rsid w:val="00CE686C"/>
    <w:rsid w:val="00CE6A5B"/>
    <w:rsid w:val="00CE6D09"/>
    <w:rsid w:val="00CE6D45"/>
    <w:rsid w:val="00CE71CD"/>
    <w:rsid w:val="00CE71F9"/>
    <w:rsid w:val="00CE74B7"/>
    <w:rsid w:val="00CE762E"/>
    <w:rsid w:val="00CE768B"/>
    <w:rsid w:val="00CE79D7"/>
    <w:rsid w:val="00CF015B"/>
    <w:rsid w:val="00CF0323"/>
    <w:rsid w:val="00CF088E"/>
    <w:rsid w:val="00CF091B"/>
    <w:rsid w:val="00CF1399"/>
    <w:rsid w:val="00CF1734"/>
    <w:rsid w:val="00CF1AC3"/>
    <w:rsid w:val="00CF1AD0"/>
    <w:rsid w:val="00CF1AF5"/>
    <w:rsid w:val="00CF2355"/>
    <w:rsid w:val="00CF25BF"/>
    <w:rsid w:val="00CF25E9"/>
    <w:rsid w:val="00CF2770"/>
    <w:rsid w:val="00CF2F22"/>
    <w:rsid w:val="00CF35FF"/>
    <w:rsid w:val="00CF37B0"/>
    <w:rsid w:val="00CF37FE"/>
    <w:rsid w:val="00CF3D6D"/>
    <w:rsid w:val="00CF3F03"/>
    <w:rsid w:val="00CF4DD3"/>
    <w:rsid w:val="00CF5016"/>
    <w:rsid w:val="00CF523A"/>
    <w:rsid w:val="00CF54DE"/>
    <w:rsid w:val="00CF58B6"/>
    <w:rsid w:val="00CF5941"/>
    <w:rsid w:val="00CF5AB1"/>
    <w:rsid w:val="00CF60D8"/>
    <w:rsid w:val="00CF6274"/>
    <w:rsid w:val="00CF668E"/>
    <w:rsid w:val="00CF698F"/>
    <w:rsid w:val="00CF6D01"/>
    <w:rsid w:val="00CF70ED"/>
    <w:rsid w:val="00CF72BA"/>
    <w:rsid w:val="00CF72E3"/>
    <w:rsid w:val="00CF790B"/>
    <w:rsid w:val="00D00FB6"/>
    <w:rsid w:val="00D01012"/>
    <w:rsid w:val="00D01953"/>
    <w:rsid w:val="00D022EA"/>
    <w:rsid w:val="00D023A5"/>
    <w:rsid w:val="00D02459"/>
    <w:rsid w:val="00D02A6D"/>
    <w:rsid w:val="00D03058"/>
    <w:rsid w:val="00D03087"/>
    <w:rsid w:val="00D03FAC"/>
    <w:rsid w:val="00D04A77"/>
    <w:rsid w:val="00D04F8C"/>
    <w:rsid w:val="00D05288"/>
    <w:rsid w:val="00D0555F"/>
    <w:rsid w:val="00D059CF"/>
    <w:rsid w:val="00D059DC"/>
    <w:rsid w:val="00D05D38"/>
    <w:rsid w:val="00D068D0"/>
    <w:rsid w:val="00D069FD"/>
    <w:rsid w:val="00D06D17"/>
    <w:rsid w:val="00D06F6A"/>
    <w:rsid w:val="00D070D2"/>
    <w:rsid w:val="00D0742D"/>
    <w:rsid w:val="00D0775F"/>
    <w:rsid w:val="00D07D7E"/>
    <w:rsid w:val="00D07F18"/>
    <w:rsid w:val="00D103F4"/>
    <w:rsid w:val="00D1047C"/>
    <w:rsid w:val="00D1073A"/>
    <w:rsid w:val="00D10960"/>
    <w:rsid w:val="00D10AEC"/>
    <w:rsid w:val="00D11169"/>
    <w:rsid w:val="00D112EC"/>
    <w:rsid w:val="00D1166B"/>
    <w:rsid w:val="00D117CC"/>
    <w:rsid w:val="00D12A05"/>
    <w:rsid w:val="00D134FF"/>
    <w:rsid w:val="00D13B64"/>
    <w:rsid w:val="00D13CE8"/>
    <w:rsid w:val="00D141A1"/>
    <w:rsid w:val="00D145E1"/>
    <w:rsid w:val="00D14615"/>
    <w:rsid w:val="00D14779"/>
    <w:rsid w:val="00D14849"/>
    <w:rsid w:val="00D14BB5"/>
    <w:rsid w:val="00D1641B"/>
    <w:rsid w:val="00D16743"/>
    <w:rsid w:val="00D16F60"/>
    <w:rsid w:val="00D172B7"/>
    <w:rsid w:val="00D17C43"/>
    <w:rsid w:val="00D20127"/>
    <w:rsid w:val="00D21413"/>
    <w:rsid w:val="00D215C6"/>
    <w:rsid w:val="00D216B9"/>
    <w:rsid w:val="00D21A60"/>
    <w:rsid w:val="00D21F8E"/>
    <w:rsid w:val="00D2234D"/>
    <w:rsid w:val="00D22F9F"/>
    <w:rsid w:val="00D2303E"/>
    <w:rsid w:val="00D2333A"/>
    <w:rsid w:val="00D23843"/>
    <w:rsid w:val="00D23C14"/>
    <w:rsid w:val="00D2406C"/>
    <w:rsid w:val="00D240D9"/>
    <w:rsid w:val="00D24123"/>
    <w:rsid w:val="00D242F2"/>
    <w:rsid w:val="00D24C3C"/>
    <w:rsid w:val="00D2522F"/>
    <w:rsid w:val="00D25717"/>
    <w:rsid w:val="00D258B7"/>
    <w:rsid w:val="00D25CFC"/>
    <w:rsid w:val="00D26419"/>
    <w:rsid w:val="00D265D2"/>
    <w:rsid w:val="00D267DE"/>
    <w:rsid w:val="00D26D47"/>
    <w:rsid w:val="00D270FE"/>
    <w:rsid w:val="00D2759F"/>
    <w:rsid w:val="00D277AD"/>
    <w:rsid w:val="00D27BF5"/>
    <w:rsid w:val="00D30464"/>
    <w:rsid w:val="00D30CF2"/>
    <w:rsid w:val="00D30EA1"/>
    <w:rsid w:val="00D30EED"/>
    <w:rsid w:val="00D315B5"/>
    <w:rsid w:val="00D3185A"/>
    <w:rsid w:val="00D3187D"/>
    <w:rsid w:val="00D31A38"/>
    <w:rsid w:val="00D31B72"/>
    <w:rsid w:val="00D31FDA"/>
    <w:rsid w:val="00D32C29"/>
    <w:rsid w:val="00D334DC"/>
    <w:rsid w:val="00D337F5"/>
    <w:rsid w:val="00D34583"/>
    <w:rsid w:val="00D34B88"/>
    <w:rsid w:val="00D34F85"/>
    <w:rsid w:val="00D34F98"/>
    <w:rsid w:val="00D35141"/>
    <w:rsid w:val="00D3588B"/>
    <w:rsid w:val="00D3596A"/>
    <w:rsid w:val="00D35AFF"/>
    <w:rsid w:val="00D35B20"/>
    <w:rsid w:val="00D35FF2"/>
    <w:rsid w:val="00D3609D"/>
    <w:rsid w:val="00D360E3"/>
    <w:rsid w:val="00D368D1"/>
    <w:rsid w:val="00D36A89"/>
    <w:rsid w:val="00D36C5A"/>
    <w:rsid w:val="00D37684"/>
    <w:rsid w:val="00D37880"/>
    <w:rsid w:val="00D3791B"/>
    <w:rsid w:val="00D37B45"/>
    <w:rsid w:val="00D40118"/>
    <w:rsid w:val="00D4015D"/>
    <w:rsid w:val="00D40AEA"/>
    <w:rsid w:val="00D40E4E"/>
    <w:rsid w:val="00D40F79"/>
    <w:rsid w:val="00D414EB"/>
    <w:rsid w:val="00D415E4"/>
    <w:rsid w:val="00D41715"/>
    <w:rsid w:val="00D417F6"/>
    <w:rsid w:val="00D41AD3"/>
    <w:rsid w:val="00D425EF"/>
    <w:rsid w:val="00D42ED7"/>
    <w:rsid w:val="00D42FFA"/>
    <w:rsid w:val="00D43AB4"/>
    <w:rsid w:val="00D4431F"/>
    <w:rsid w:val="00D44C11"/>
    <w:rsid w:val="00D44E7F"/>
    <w:rsid w:val="00D45C05"/>
    <w:rsid w:val="00D45F37"/>
    <w:rsid w:val="00D46667"/>
    <w:rsid w:val="00D46EC5"/>
    <w:rsid w:val="00D47566"/>
    <w:rsid w:val="00D47725"/>
    <w:rsid w:val="00D477AE"/>
    <w:rsid w:val="00D47999"/>
    <w:rsid w:val="00D507B6"/>
    <w:rsid w:val="00D51513"/>
    <w:rsid w:val="00D516E5"/>
    <w:rsid w:val="00D51A66"/>
    <w:rsid w:val="00D51CE4"/>
    <w:rsid w:val="00D52247"/>
    <w:rsid w:val="00D528F3"/>
    <w:rsid w:val="00D5347C"/>
    <w:rsid w:val="00D53728"/>
    <w:rsid w:val="00D53762"/>
    <w:rsid w:val="00D53882"/>
    <w:rsid w:val="00D542F3"/>
    <w:rsid w:val="00D545D8"/>
    <w:rsid w:val="00D54781"/>
    <w:rsid w:val="00D5481C"/>
    <w:rsid w:val="00D54902"/>
    <w:rsid w:val="00D54D11"/>
    <w:rsid w:val="00D54E3C"/>
    <w:rsid w:val="00D56C01"/>
    <w:rsid w:val="00D57258"/>
    <w:rsid w:val="00D57A75"/>
    <w:rsid w:val="00D57CAF"/>
    <w:rsid w:val="00D57CD7"/>
    <w:rsid w:val="00D57DFB"/>
    <w:rsid w:val="00D60117"/>
    <w:rsid w:val="00D607FB"/>
    <w:rsid w:val="00D60858"/>
    <w:rsid w:val="00D609CF"/>
    <w:rsid w:val="00D60B2B"/>
    <w:rsid w:val="00D60D6C"/>
    <w:rsid w:val="00D6185E"/>
    <w:rsid w:val="00D61D21"/>
    <w:rsid w:val="00D61EB9"/>
    <w:rsid w:val="00D61F13"/>
    <w:rsid w:val="00D6270D"/>
    <w:rsid w:val="00D629D2"/>
    <w:rsid w:val="00D6353D"/>
    <w:rsid w:val="00D63642"/>
    <w:rsid w:val="00D6380B"/>
    <w:rsid w:val="00D63837"/>
    <w:rsid w:val="00D63A98"/>
    <w:rsid w:val="00D63CC9"/>
    <w:rsid w:val="00D63DE5"/>
    <w:rsid w:val="00D63EAC"/>
    <w:rsid w:val="00D64012"/>
    <w:rsid w:val="00D64448"/>
    <w:rsid w:val="00D646DA"/>
    <w:rsid w:val="00D6488F"/>
    <w:rsid w:val="00D6497F"/>
    <w:rsid w:val="00D65108"/>
    <w:rsid w:val="00D6511B"/>
    <w:rsid w:val="00D65298"/>
    <w:rsid w:val="00D653DA"/>
    <w:rsid w:val="00D6579C"/>
    <w:rsid w:val="00D65AC6"/>
    <w:rsid w:val="00D65C64"/>
    <w:rsid w:val="00D65D58"/>
    <w:rsid w:val="00D65FA5"/>
    <w:rsid w:val="00D66335"/>
    <w:rsid w:val="00D66E00"/>
    <w:rsid w:val="00D670D9"/>
    <w:rsid w:val="00D67BF3"/>
    <w:rsid w:val="00D7029B"/>
    <w:rsid w:val="00D7031E"/>
    <w:rsid w:val="00D70400"/>
    <w:rsid w:val="00D7040C"/>
    <w:rsid w:val="00D7087D"/>
    <w:rsid w:val="00D7096B"/>
    <w:rsid w:val="00D70AA5"/>
    <w:rsid w:val="00D71005"/>
    <w:rsid w:val="00D7111F"/>
    <w:rsid w:val="00D7119A"/>
    <w:rsid w:val="00D711B6"/>
    <w:rsid w:val="00D711F5"/>
    <w:rsid w:val="00D71374"/>
    <w:rsid w:val="00D71422"/>
    <w:rsid w:val="00D71D0C"/>
    <w:rsid w:val="00D72A09"/>
    <w:rsid w:val="00D72BBF"/>
    <w:rsid w:val="00D73001"/>
    <w:rsid w:val="00D7329E"/>
    <w:rsid w:val="00D7341B"/>
    <w:rsid w:val="00D73645"/>
    <w:rsid w:val="00D745F7"/>
    <w:rsid w:val="00D74602"/>
    <w:rsid w:val="00D74E04"/>
    <w:rsid w:val="00D74E58"/>
    <w:rsid w:val="00D75265"/>
    <w:rsid w:val="00D75372"/>
    <w:rsid w:val="00D75562"/>
    <w:rsid w:val="00D75758"/>
    <w:rsid w:val="00D757BA"/>
    <w:rsid w:val="00D757F5"/>
    <w:rsid w:val="00D7586A"/>
    <w:rsid w:val="00D75910"/>
    <w:rsid w:val="00D76525"/>
    <w:rsid w:val="00D76E31"/>
    <w:rsid w:val="00D7744E"/>
    <w:rsid w:val="00D77B5D"/>
    <w:rsid w:val="00D77BD0"/>
    <w:rsid w:val="00D77FF0"/>
    <w:rsid w:val="00D807BC"/>
    <w:rsid w:val="00D80847"/>
    <w:rsid w:val="00D80989"/>
    <w:rsid w:val="00D80D42"/>
    <w:rsid w:val="00D80DB9"/>
    <w:rsid w:val="00D80DCB"/>
    <w:rsid w:val="00D8120E"/>
    <w:rsid w:val="00D81D89"/>
    <w:rsid w:val="00D81EB6"/>
    <w:rsid w:val="00D82833"/>
    <w:rsid w:val="00D8286E"/>
    <w:rsid w:val="00D82DF7"/>
    <w:rsid w:val="00D82FAA"/>
    <w:rsid w:val="00D831B3"/>
    <w:rsid w:val="00D834A1"/>
    <w:rsid w:val="00D837A4"/>
    <w:rsid w:val="00D83BB7"/>
    <w:rsid w:val="00D83FEE"/>
    <w:rsid w:val="00D8493A"/>
    <w:rsid w:val="00D853CD"/>
    <w:rsid w:val="00D85428"/>
    <w:rsid w:val="00D8547D"/>
    <w:rsid w:val="00D8581C"/>
    <w:rsid w:val="00D85C6A"/>
    <w:rsid w:val="00D85CFD"/>
    <w:rsid w:val="00D85FF3"/>
    <w:rsid w:val="00D860AA"/>
    <w:rsid w:val="00D861C4"/>
    <w:rsid w:val="00D8664D"/>
    <w:rsid w:val="00D86DC5"/>
    <w:rsid w:val="00D86FCE"/>
    <w:rsid w:val="00D87B33"/>
    <w:rsid w:val="00D901E5"/>
    <w:rsid w:val="00D9034B"/>
    <w:rsid w:val="00D90516"/>
    <w:rsid w:val="00D90DE5"/>
    <w:rsid w:val="00D9107F"/>
    <w:rsid w:val="00D91388"/>
    <w:rsid w:val="00D91851"/>
    <w:rsid w:val="00D918E4"/>
    <w:rsid w:val="00D91D85"/>
    <w:rsid w:val="00D91DAF"/>
    <w:rsid w:val="00D91F94"/>
    <w:rsid w:val="00D923AA"/>
    <w:rsid w:val="00D92468"/>
    <w:rsid w:val="00D9257B"/>
    <w:rsid w:val="00D9297F"/>
    <w:rsid w:val="00D92A27"/>
    <w:rsid w:val="00D92ED2"/>
    <w:rsid w:val="00D93114"/>
    <w:rsid w:val="00D938D3"/>
    <w:rsid w:val="00D94406"/>
    <w:rsid w:val="00D94EA5"/>
    <w:rsid w:val="00D955ED"/>
    <w:rsid w:val="00D95835"/>
    <w:rsid w:val="00D9594F"/>
    <w:rsid w:val="00D95BBE"/>
    <w:rsid w:val="00D960FD"/>
    <w:rsid w:val="00D961A3"/>
    <w:rsid w:val="00D96D9C"/>
    <w:rsid w:val="00D96E68"/>
    <w:rsid w:val="00D97A1C"/>
    <w:rsid w:val="00D97A3D"/>
    <w:rsid w:val="00D97EEA"/>
    <w:rsid w:val="00D97F7E"/>
    <w:rsid w:val="00DA08DC"/>
    <w:rsid w:val="00DA097A"/>
    <w:rsid w:val="00DA0CAB"/>
    <w:rsid w:val="00DA14F6"/>
    <w:rsid w:val="00DA1BF6"/>
    <w:rsid w:val="00DA268D"/>
    <w:rsid w:val="00DA26A2"/>
    <w:rsid w:val="00DA2BB3"/>
    <w:rsid w:val="00DA2C9D"/>
    <w:rsid w:val="00DA3362"/>
    <w:rsid w:val="00DA3674"/>
    <w:rsid w:val="00DA3A4E"/>
    <w:rsid w:val="00DA3F06"/>
    <w:rsid w:val="00DA405A"/>
    <w:rsid w:val="00DA4BC9"/>
    <w:rsid w:val="00DA4E20"/>
    <w:rsid w:val="00DA4ED2"/>
    <w:rsid w:val="00DA553B"/>
    <w:rsid w:val="00DA5942"/>
    <w:rsid w:val="00DA5A51"/>
    <w:rsid w:val="00DA5CB8"/>
    <w:rsid w:val="00DA6786"/>
    <w:rsid w:val="00DA6986"/>
    <w:rsid w:val="00DA6F81"/>
    <w:rsid w:val="00DA7333"/>
    <w:rsid w:val="00DA753B"/>
    <w:rsid w:val="00DA75E1"/>
    <w:rsid w:val="00DA77B9"/>
    <w:rsid w:val="00DB01D4"/>
    <w:rsid w:val="00DB121A"/>
    <w:rsid w:val="00DB13F7"/>
    <w:rsid w:val="00DB14BB"/>
    <w:rsid w:val="00DB157E"/>
    <w:rsid w:val="00DB175B"/>
    <w:rsid w:val="00DB1769"/>
    <w:rsid w:val="00DB17C5"/>
    <w:rsid w:val="00DB193F"/>
    <w:rsid w:val="00DB20FB"/>
    <w:rsid w:val="00DB21D9"/>
    <w:rsid w:val="00DB2592"/>
    <w:rsid w:val="00DB31DF"/>
    <w:rsid w:val="00DB3829"/>
    <w:rsid w:val="00DB3A57"/>
    <w:rsid w:val="00DB3CAB"/>
    <w:rsid w:val="00DB41B9"/>
    <w:rsid w:val="00DB421F"/>
    <w:rsid w:val="00DB471F"/>
    <w:rsid w:val="00DB4BC4"/>
    <w:rsid w:val="00DB4C3B"/>
    <w:rsid w:val="00DB531A"/>
    <w:rsid w:val="00DB5485"/>
    <w:rsid w:val="00DB5D73"/>
    <w:rsid w:val="00DB5E8E"/>
    <w:rsid w:val="00DB64CC"/>
    <w:rsid w:val="00DB6F4C"/>
    <w:rsid w:val="00DB742B"/>
    <w:rsid w:val="00DB74BC"/>
    <w:rsid w:val="00DB767D"/>
    <w:rsid w:val="00DB776E"/>
    <w:rsid w:val="00DB77F9"/>
    <w:rsid w:val="00DC0690"/>
    <w:rsid w:val="00DC0804"/>
    <w:rsid w:val="00DC08DB"/>
    <w:rsid w:val="00DC09DC"/>
    <w:rsid w:val="00DC0B85"/>
    <w:rsid w:val="00DC0C5E"/>
    <w:rsid w:val="00DC0F46"/>
    <w:rsid w:val="00DC17A9"/>
    <w:rsid w:val="00DC1B71"/>
    <w:rsid w:val="00DC262D"/>
    <w:rsid w:val="00DC28F0"/>
    <w:rsid w:val="00DC29AD"/>
    <w:rsid w:val="00DC36EB"/>
    <w:rsid w:val="00DC3C58"/>
    <w:rsid w:val="00DC3D5E"/>
    <w:rsid w:val="00DC3F71"/>
    <w:rsid w:val="00DC4666"/>
    <w:rsid w:val="00DC4731"/>
    <w:rsid w:val="00DC4B04"/>
    <w:rsid w:val="00DC515F"/>
    <w:rsid w:val="00DC543E"/>
    <w:rsid w:val="00DC5B7E"/>
    <w:rsid w:val="00DC5CDB"/>
    <w:rsid w:val="00DC5EE9"/>
    <w:rsid w:val="00DC6253"/>
    <w:rsid w:val="00DC62CC"/>
    <w:rsid w:val="00DC674E"/>
    <w:rsid w:val="00DC6D82"/>
    <w:rsid w:val="00DC6ECD"/>
    <w:rsid w:val="00DC7A27"/>
    <w:rsid w:val="00DD0089"/>
    <w:rsid w:val="00DD00EA"/>
    <w:rsid w:val="00DD04AC"/>
    <w:rsid w:val="00DD057F"/>
    <w:rsid w:val="00DD0C80"/>
    <w:rsid w:val="00DD0EB8"/>
    <w:rsid w:val="00DD2167"/>
    <w:rsid w:val="00DD22C5"/>
    <w:rsid w:val="00DD2CFE"/>
    <w:rsid w:val="00DD2FD9"/>
    <w:rsid w:val="00DD30BF"/>
    <w:rsid w:val="00DD3151"/>
    <w:rsid w:val="00DD40C0"/>
    <w:rsid w:val="00DD4625"/>
    <w:rsid w:val="00DD4ADD"/>
    <w:rsid w:val="00DD4E1F"/>
    <w:rsid w:val="00DD5080"/>
    <w:rsid w:val="00DD51D6"/>
    <w:rsid w:val="00DD51EE"/>
    <w:rsid w:val="00DD5CDB"/>
    <w:rsid w:val="00DD5F2F"/>
    <w:rsid w:val="00DD6A65"/>
    <w:rsid w:val="00DD74B0"/>
    <w:rsid w:val="00DD7756"/>
    <w:rsid w:val="00DD7A93"/>
    <w:rsid w:val="00DD7AFB"/>
    <w:rsid w:val="00DE020C"/>
    <w:rsid w:val="00DE057A"/>
    <w:rsid w:val="00DE06AE"/>
    <w:rsid w:val="00DE095F"/>
    <w:rsid w:val="00DE0B4E"/>
    <w:rsid w:val="00DE0DA1"/>
    <w:rsid w:val="00DE1768"/>
    <w:rsid w:val="00DE1968"/>
    <w:rsid w:val="00DE197D"/>
    <w:rsid w:val="00DE1BB6"/>
    <w:rsid w:val="00DE20C9"/>
    <w:rsid w:val="00DE2667"/>
    <w:rsid w:val="00DE2904"/>
    <w:rsid w:val="00DE29FB"/>
    <w:rsid w:val="00DE2FAE"/>
    <w:rsid w:val="00DE2FCF"/>
    <w:rsid w:val="00DE32B0"/>
    <w:rsid w:val="00DE33D2"/>
    <w:rsid w:val="00DE3A22"/>
    <w:rsid w:val="00DE3BB9"/>
    <w:rsid w:val="00DE4DE8"/>
    <w:rsid w:val="00DE4E4A"/>
    <w:rsid w:val="00DE548D"/>
    <w:rsid w:val="00DE56BE"/>
    <w:rsid w:val="00DE5AF2"/>
    <w:rsid w:val="00DE6012"/>
    <w:rsid w:val="00DE6A80"/>
    <w:rsid w:val="00DE6C73"/>
    <w:rsid w:val="00DE6C9B"/>
    <w:rsid w:val="00DE70F0"/>
    <w:rsid w:val="00DE7115"/>
    <w:rsid w:val="00DE739D"/>
    <w:rsid w:val="00DE74E2"/>
    <w:rsid w:val="00DE7599"/>
    <w:rsid w:val="00DF0273"/>
    <w:rsid w:val="00DF041F"/>
    <w:rsid w:val="00DF084A"/>
    <w:rsid w:val="00DF09CB"/>
    <w:rsid w:val="00DF0FCD"/>
    <w:rsid w:val="00DF1129"/>
    <w:rsid w:val="00DF1414"/>
    <w:rsid w:val="00DF1D2D"/>
    <w:rsid w:val="00DF1D88"/>
    <w:rsid w:val="00DF1F10"/>
    <w:rsid w:val="00DF20DB"/>
    <w:rsid w:val="00DF28C4"/>
    <w:rsid w:val="00DF28C5"/>
    <w:rsid w:val="00DF3210"/>
    <w:rsid w:val="00DF3B48"/>
    <w:rsid w:val="00DF3EB6"/>
    <w:rsid w:val="00DF4DE4"/>
    <w:rsid w:val="00DF4E68"/>
    <w:rsid w:val="00DF5021"/>
    <w:rsid w:val="00DF50CA"/>
    <w:rsid w:val="00DF5C47"/>
    <w:rsid w:val="00DF6423"/>
    <w:rsid w:val="00DF6BAC"/>
    <w:rsid w:val="00DF70DB"/>
    <w:rsid w:val="00DF77FA"/>
    <w:rsid w:val="00E00281"/>
    <w:rsid w:val="00E00287"/>
    <w:rsid w:val="00E01ABF"/>
    <w:rsid w:val="00E01B67"/>
    <w:rsid w:val="00E01BBF"/>
    <w:rsid w:val="00E01C5B"/>
    <w:rsid w:val="00E0236F"/>
    <w:rsid w:val="00E028D2"/>
    <w:rsid w:val="00E02939"/>
    <w:rsid w:val="00E02DCB"/>
    <w:rsid w:val="00E02DD0"/>
    <w:rsid w:val="00E02F78"/>
    <w:rsid w:val="00E03250"/>
    <w:rsid w:val="00E03285"/>
    <w:rsid w:val="00E034CD"/>
    <w:rsid w:val="00E039B9"/>
    <w:rsid w:val="00E03B4C"/>
    <w:rsid w:val="00E03FBB"/>
    <w:rsid w:val="00E042BB"/>
    <w:rsid w:val="00E044AB"/>
    <w:rsid w:val="00E0482E"/>
    <w:rsid w:val="00E04C0B"/>
    <w:rsid w:val="00E04DFC"/>
    <w:rsid w:val="00E05F40"/>
    <w:rsid w:val="00E06819"/>
    <w:rsid w:val="00E06A89"/>
    <w:rsid w:val="00E06D0C"/>
    <w:rsid w:val="00E07025"/>
    <w:rsid w:val="00E072B0"/>
    <w:rsid w:val="00E07A98"/>
    <w:rsid w:val="00E07CD0"/>
    <w:rsid w:val="00E07D02"/>
    <w:rsid w:val="00E07E37"/>
    <w:rsid w:val="00E10426"/>
    <w:rsid w:val="00E106AF"/>
    <w:rsid w:val="00E10F7B"/>
    <w:rsid w:val="00E11723"/>
    <w:rsid w:val="00E11FB1"/>
    <w:rsid w:val="00E12108"/>
    <w:rsid w:val="00E1219C"/>
    <w:rsid w:val="00E12660"/>
    <w:rsid w:val="00E130AD"/>
    <w:rsid w:val="00E13120"/>
    <w:rsid w:val="00E13414"/>
    <w:rsid w:val="00E135F9"/>
    <w:rsid w:val="00E13D46"/>
    <w:rsid w:val="00E14769"/>
    <w:rsid w:val="00E14B9B"/>
    <w:rsid w:val="00E14CD4"/>
    <w:rsid w:val="00E14FF7"/>
    <w:rsid w:val="00E159A1"/>
    <w:rsid w:val="00E15E43"/>
    <w:rsid w:val="00E164E3"/>
    <w:rsid w:val="00E16DCE"/>
    <w:rsid w:val="00E17806"/>
    <w:rsid w:val="00E20391"/>
    <w:rsid w:val="00E20894"/>
    <w:rsid w:val="00E20ED7"/>
    <w:rsid w:val="00E21A2B"/>
    <w:rsid w:val="00E21B69"/>
    <w:rsid w:val="00E21BA9"/>
    <w:rsid w:val="00E21E64"/>
    <w:rsid w:val="00E2213C"/>
    <w:rsid w:val="00E22428"/>
    <w:rsid w:val="00E23219"/>
    <w:rsid w:val="00E23533"/>
    <w:rsid w:val="00E23C59"/>
    <w:rsid w:val="00E23E55"/>
    <w:rsid w:val="00E2431C"/>
    <w:rsid w:val="00E24A43"/>
    <w:rsid w:val="00E24B6B"/>
    <w:rsid w:val="00E2554C"/>
    <w:rsid w:val="00E256C4"/>
    <w:rsid w:val="00E25777"/>
    <w:rsid w:val="00E25789"/>
    <w:rsid w:val="00E25912"/>
    <w:rsid w:val="00E25A8D"/>
    <w:rsid w:val="00E25EB0"/>
    <w:rsid w:val="00E25EBF"/>
    <w:rsid w:val="00E26103"/>
    <w:rsid w:val="00E26613"/>
    <w:rsid w:val="00E2682F"/>
    <w:rsid w:val="00E274C9"/>
    <w:rsid w:val="00E3053D"/>
    <w:rsid w:val="00E307DC"/>
    <w:rsid w:val="00E309A4"/>
    <w:rsid w:val="00E30B18"/>
    <w:rsid w:val="00E30E33"/>
    <w:rsid w:val="00E30FD5"/>
    <w:rsid w:val="00E31B0B"/>
    <w:rsid w:val="00E325A0"/>
    <w:rsid w:val="00E326F7"/>
    <w:rsid w:val="00E327B7"/>
    <w:rsid w:val="00E32EC7"/>
    <w:rsid w:val="00E3319A"/>
    <w:rsid w:val="00E3347D"/>
    <w:rsid w:val="00E33489"/>
    <w:rsid w:val="00E3394A"/>
    <w:rsid w:val="00E33B0F"/>
    <w:rsid w:val="00E33D30"/>
    <w:rsid w:val="00E342EE"/>
    <w:rsid w:val="00E34B89"/>
    <w:rsid w:val="00E3550B"/>
    <w:rsid w:val="00E355A4"/>
    <w:rsid w:val="00E35751"/>
    <w:rsid w:val="00E357E8"/>
    <w:rsid w:val="00E3650A"/>
    <w:rsid w:val="00E365D8"/>
    <w:rsid w:val="00E368F7"/>
    <w:rsid w:val="00E36D1A"/>
    <w:rsid w:val="00E36E0E"/>
    <w:rsid w:val="00E36E1F"/>
    <w:rsid w:val="00E3720D"/>
    <w:rsid w:val="00E37262"/>
    <w:rsid w:val="00E373CD"/>
    <w:rsid w:val="00E374D0"/>
    <w:rsid w:val="00E37633"/>
    <w:rsid w:val="00E376EC"/>
    <w:rsid w:val="00E37D08"/>
    <w:rsid w:val="00E37DF4"/>
    <w:rsid w:val="00E37F75"/>
    <w:rsid w:val="00E37F77"/>
    <w:rsid w:val="00E404D0"/>
    <w:rsid w:val="00E405FD"/>
    <w:rsid w:val="00E407EF"/>
    <w:rsid w:val="00E40A72"/>
    <w:rsid w:val="00E40B88"/>
    <w:rsid w:val="00E40BF7"/>
    <w:rsid w:val="00E40D8A"/>
    <w:rsid w:val="00E40FA0"/>
    <w:rsid w:val="00E41050"/>
    <w:rsid w:val="00E413B7"/>
    <w:rsid w:val="00E41512"/>
    <w:rsid w:val="00E4193F"/>
    <w:rsid w:val="00E4196F"/>
    <w:rsid w:val="00E41B37"/>
    <w:rsid w:val="00E41E42"/>
    <w:rsid w:val="00E420C1"/>
    <w:rsid w:val="00E422DE"/>
    <w:rsid w:val="00E42302"/>
    <w:rsid w:val="00E4242A"/>
    <w:rsid w:val="00E42485"/>
    <w:rsid w:val="00E42585"/>
    <w:rsid w:val="00E42640"/>
    <w:rsid w:val="00E428D9"/>
    <w:rsid w:val="00E42B15"/>
    <w:rsid w:val="00E42BE3"/>
    <w:rsid w:val="00E42DC0"/>
    <w:rsid w:val="00E42E28"/>
    <w:rsid w:val="00E42EFD"/>
    <w:rsid w:val="00E437D1"/>
    <w:rsid w:val="00E4470B"/>
    <w:rsid w:val="00E4472A"/>
    <w:rsid w:val="00E44744"/>
    <w:rsid w:val="00E451E4"/>
    <w:rsid w:val="00E45511"/>
    <w:rsid w:val="00E458A8"/>
    <w:rsid w:val="00E458BE"/>
    <w:rsid w:val="00E45A6E"/>
    <w:rsid w:val="00E45BC9"/>
    <w:rsid w:val="00E45DB5"/>
    <w:rsid w:val="00E46DB7"/>
    <w:rsid w:val="00E47649"/>
    <w:rsid w:val="00E47A98"/>
    <w:rsid w:val="00E47B4C"/>
    <w:rsid w:val="00E47E22"/>
    <w:rsid w:val="00E50276"/>
    <w:rsid w:val="00E50733"/>
    <w:rsid w:val="00E51698"/>
    <w:rsid w:val="00E51EDB"/>
    <w:rsid w:val="00E5281A"/>
    <w:rsid w:val="00E52A80"/>
    <w:rsid w:val="00E52AD6"/>
    <w:rsid w:val="00E52E60"/>
    <w:rsid w:val="00E53095"/>
    <w:rsid w:val="00E530D3"/>
    <w:rsid w:val="00E5312B"/>
    <w:rsid w:val="00E5323C"/>
    <w:rsid w:val="00E534B8"/>
    <w:rsid w:val="00E53EF2"/>
    <w:rsid w:val="00E54801"/>
    <w:rsid w:val="00E54E0C"/>
    <w:rsid w:val="00E54F6C"/>
    <w:rsid w:val="00E557AE"/>
    <w:rsid w:val="00E56491"/>
    <w:rsid w:val="00E56555"/>
    <w:rsid w:val="00E573AA"/>
    <w:rsid w:val="00E57768"/>
    <w:rsid w:val="00E578C6"/>
    <w:rsid w:val="00E5796E"/>
    <w:rsid w:val="00E6031C"/>
    <w:rsid w:val="00E60368"/>
    <w:rsid w:val="00E60575"/>
    <w:rsid w:val="00E605EE"/>
    <w:rsid w:val="00E6060F"/>
    <w:rsid w:val="00E607DB"/>
    <w:rsid w:val="00E608CA"/>
    <w:rsid w:val="00E60A3F"/>
    <w:rsid w:val="00E60AD2"/>
    <w:rsid w:val="00E60D48"/>
    <w:rsid w:val="00E60E5F"/>
    <w:rsid w:val="00E60E60"/>
    <w:rsid w:val="00E6106B"/>
    <w:rsid w:val="00E6114E"/>
    <w:rsid w:val="00E61507"/>
    <w:rsid w:val="00E6161D"/>
    <w:rsid w:val="00E61D30"/>
    <w:rsid w:val="00E61E08"/>
    <w:rsid w:val="00E623DE"/>
    <w:rsid w:val="00E62667"/>
    <w:rsid w:val="00E628A4"/>
    <w:rsid w:val="00E62B29"/>
    <w:rsid w:val="00E63262"/>
    <w:rsid w:val="00E632F2"/>
    <w:rsid w:val="00E63C31"/>
    <w:rsid w:val="00E6419C"/>
    <w:rsid w:val="00E6422F"/>
    <w:rsid w:val="00E64454"/>
    <w:rsid w:val="00E6475A"/>
    <w:rsid w:val="00E647E6"/>
    <w:rsid w:val="00E64A5D"/>
    <w:rsid w:val="00E64B1D"/>
    <w:rsid w:val="00E65384"/>
    <w:rsid w:val="00E65488"/>
    <w:rsid w:val="00E65700"/>
    <w:rsid w:val="00E65F84"/>
    <w:rsid w:val="00E676AA"/>
    <w:rsid w:val="00E6794F"/>
    <w:rsid w:val="00E67AD6"/>
    <w:rsid w:val="00E70095"/>
    <w:rsid w:val="00E70406"/>
    <w:rsid w:val="00E71083"/>
    <w:rsid w:val="00E714E2"/>
    <w:rsid w:val="00E717A4"/>
    <w:rsid w:val="00E71944"/>
    <w:rsid w:val="00E719C4"/>
    <w:rsid w:val="00E71C77"/>
    <w:rsid w:val="00E7270D"/>
    <w:rsid w:val="00E7295A"/>
    <w:rsid w:val="00E729E7"/>
    <w:rsid w:val="00E72C1B"/>
    <w:rsid w:val="00E72C9D"/>
    <w:rsid w:val="00E72E42"/>
    <w:rsid w:val="00E730EB"/>
    <w:rsid w:val="00E73738"/>
    <w:rsid w:val="00E73835"/>
    <w:rsid w:val="00E73880"/>
    <w:rsid w:val="00E73887"/>
    <w:rsid w:val="00E73C58"/>
    <w:rsid w:val="00E74BA3"/>
    <w:rsid w:val="00E74D4D"/>
    <w:rsid w:val="00E74EBD"/>
    <w:rsid w:val="00E753BD"/>
    <w:rsid w:val="00E753DA"/>
    <w:rsid w:val="00E755BE"/>
    <w:rsid w:val="00E75EF3"/>
    <w:rsid w:val="00E760A5"/>
    <w:rsid w:val="00E763BC"/>
    <w:rsid w:val="00E767B1"/>
    <w:rsid w:val="00E767F3"/>
    <w:rsid w:val="00E76C50"/>
    <w:rsid w:val="00E77B5C"/>
    <w:rsid w:val="00E800A4"/>
    <w:rsid w:val="00E800BE"/>
    <w:rsid w:val="00E80334"/>
    <w:rsid w:val="00E804B4"/>
    <w:rsid w:val="00E80E87"/>
    <w:rsid w:val="00E80F23"/>
    <w:rsid w:val="00E81087"/>
    <w:rsid w:val="00E81272"/>
    <w:rsid w:val="00E81414"/>
    <w:rsid w:val="00E8169A"/>
    <w:rsid w:val="00E81788"/>
    <w:rsid w:val="00E82B8B"/>
    <w:rsid w:val="00E832F1"/>
    <w:rsid w:val="00E83B62"/>
    <w:rsid w:val="00E83BAF"/>
    <w:rsid w:val="00E83DE1"/>
    <w:rsid w:val="00E8406F"/>
    <w:rsid w:val="00E84123"/>
    <w:rsid w:val="00E8448E"/>
    <w:rsid w:val="00E846E2"/>
    <w:rsid w:val="00E84BCF"/>
    <w:rsid w:val="00E84DAF"/>
    <w:rsid w:val="00E85125"/>
    <w:rsid w:val="00E85300"/>
    <w:rsid w:val="00E854E8"/>
    <w:rsid w:val="00E85DCD"/>
    <w:rsid w:val="00E861BD"/>
    <w:rsid w:val="00E8622C"/>
    <w:rsid w:val="00E8652B"/>
    <w:rsid w:val="00E86747"/>
    <w:rsid w:val="00E86EF0"/>
    <w:rsid w:val="00E870FD"/>
    <w:rsid w:val="00E873A4"/>
    <w:rsid w:val="00E874E5"/>
    <w:rsid w:val="00E87508"/>
    <w:rsid w:val="00E876A8"/>
    <w:rsid w:val="00E87908"/>
    <w:rsid w:val="00E87975"/>
    <w:rsid w:val="00E87F3D"/>
    <w:rsid w:val="00E90323"/>
    <w:rsid w:val="00E9128E"/>
    <w:rsid w:val="00E912AF"/>
    <w:rsid w:val="00E9145F"/>
    <w:rsid w:val="00E9184A"/>
    <w:rsid w:val="00E91A2C"/>
    <w:rsid w:val="00E91E7A"/>
    <w:rsid w:val="00E91E94"/>
    <w:rsid w:val="00E921FF"/>
    <w:rsid w:val="00E92218"/>
    <w:rsid w:val="00E92318"/>
    <w:rsid w:val="00E925C5"/>
    <w:rsid w:val="00E92812"/>
    <w:rsid w:val="00E92D6C"/>
    <w:rsid w:val="00E92E16"/>
    <w:rsid w:val="00E92F97"/>
    <w:rsid w:val="00E93121"/>
    <w:rsid w:val="00E93B18"/>
    <w:rsid w:val="00E94825"/>
    <w:rsid w:val="00E9484C"/>
    <w:rsid w:val="00E94A6E"/>
    <w:rsid w:val="00E961B5"/>
    <w:rsid w:val="00E9639F"/>
    <w:rsid w:val="00E9650A"/>
    <w:rsid w:val="00E96690"/>
    <w:rsid w:val="00E96C7F"/>
    <w:rsid w:val="00E96D09"/>
    <w:rsid w:val="00E96ECF"/>
    <w:rsid w:val="00E96FDF"/>
    <w:rsid w:val="00E97256"/>
    <w:rsid w:val="00E975F9"/>
    <w:rsid w:val="00E97761"/>
    <w:rsid w:val="00E97BBD"/>
    <w:rsid w:val="00EA0347"/>
    <w:rsid w:val="00EA0654"/>
    <w:rsid w:val="00EA07DC"/>
    <w:rsid w:val="00EA0B49"/>
    <w:rsid w:val="00EA0BC0"/>
    <w:rsid w:val="00EA0C86"/>
    <w:rsid w:val="00EA11E4"/>
    <w:rsid w:val="00EA1960"/>
    <w:rsid w:val="00EA1A73"/>
    <w:rsid w:val="00EA2132"/>
    <w:rsid w:val="00EA228F"/>
    <w:rsid w:val="00EA2795"/>
    <w:rsid w:val="00EA2BEA"/>
    <w:rsid w:val="00EA2DEA"/>
    <w:rsid w:val="00EA35AB"/>
    <w:rsid w:val="00EA35DA"/>
    <w:rsid w:val="00EA3999"/>
    <w:rsid w:val="00EA3D51"/>
    <w:rsid w:val="00EA3DDA"/>
    <w:rsid w:val="00EA3FE6"/>
    <w:rsid w:val="00EA41D8"/>
    <w:rsid w:val="00EA4488"/>
    <w:rsid w:val="00EA4E7F"/>
    <w:rsid w:val="00EA52AB"/>
    <w:rsid w:val="00EA536F"/>
    <w:rsid w:val="00EA53DE"/>
    <w:rsid w:val="00EA64BC"/>
    <w:rsid w:val="00EA661B"/>
    <w:rsid w:val="00EA6E66"/>
    <w:rsid w:val="00EA72D8"/>
    <w:rsid w:val="00EA7E4B"/>
    <w:rsid w:val="00EA7F1A"/>
    <w:rsid w:val="00EB0073"/>
    <w:rsid w:val="00EB0261"/>
    <w:rsid w:val="00EB02E4"/>
    <w:rsid w:val="00EB03A3"/>
    <w:rsid w:val="00EB0AA3"/>
    <w:rsid w:val="00EB0B3B"/>
    <w:rsid w:val="00EB0E69"/>
    <w:rsid w:val="00EB11EB"/>
    <w:rsid w:val="00EB1428"/>
    <w:rsid w:val="00EB15CB"/>
    <w:rsid w:val="00EB186B"/>
    <w:rsid w:val="00EB19A7"/>
    <w:rsid w:val="00EB1A1A"/>
    <w:rsid w:val="00EB1E7B"/>
    <w:rsid w:val="00EB1FED"/>
    <w:rsid w:val="00EB2312"/>
    <w:rsid w:val="00EB25D1"/>
    <w:rsid w:val="00EB2830"/>
    <w:rsid w:val="00EB2D9C"/>
    <w:rsid w:val="00EB2EF6"/>
    <w:rsid w:val="00EB2FE4"/>
    <w:rsid w:val="00EB3048"/>
    <w:rsid w:val="00EB323C"/>
    <w:rsid w:val="00EB3349"/>
    <w:rsid w:val="00EB370D"/>
    <w:rsid w:val="00EB3BEA"/>
    <w:rsid w:val="00EB3F55"/>
    <w:rsid w:val="00EB41B1"/>
    <w:rsid w:val="00EB43A8"/>
    <w:rsid w:val="00EB4F77"/>
    <w:rsid w:val="00EB5747"/>
    <w:rsid w:val="00EB5E1A"/>
    <w:rsid w:val="00EB613D"/>
    <w:rsid w:val="00EB6307"/>
    <w:rsid w:val="00EB677F"/>
    <w:rsid w:val="00EB6E8E"/>
    <w:rsid w:val="00EB6EE7"/>
    <w:rsid w:val="00EB6F4E"/>
    <w:rsid w:val="00EB6FEB"/>
    <w:rsid w:val="00EB71D0"/>
    <w:rsid w:val="00EB7CC8"/>
    <w:rsid w:val="00EC033F"/>
    <w:rsid w:val="00EC03BA"/>
    <w:rsid w:val="00EC07D2"/>
    <w:rsid w:val="00EC0DC7"/>
    <w:rsid w:val="00EC0E7B"/>
    <w:rsid w:val="00EC119E"/>
    <w:rsid w:val="00EC1411"/>
    <w:rsid w:val="00EC1806"/>
    <w:rsid w:val="00EC1FF6"/>
    <w:rsid w:val="00EC28A1"/>
    <w:rsid w:val="00EC2903"/>
    <w:rsid w:val="00EC2EDF"/>
    <w:rsid w:val="00EC3627"/>
    <w:rsid w:val="00EC3736"/>
    <w:rsid w:val="00EC421B"/>
    <w:rsid w:val="00EC43A8"/>
    <w:rsid w:val="00EC4477"/>
    <w:rsid w:val="00EC4CA8"/>
    <w:rsid w:val="00EC4E07"/>
    <w:rsid w:val="00EC4E65"/>
    <w:rsid w:val="00EC4E6B"/>
    <w:rsid w:val="00EC512C"/>
    <w:rsid w:val="00EC5B12"/>
    <w:rsid w:val="00EC623D"/>
    <w:rsid w:val="00EC6BDB"/>
    <w:rsid w:val="00EC6D6C"/>
    <w:rsid w:val="00EC6EDA"/>
    <w:rsid w:val="00EC6F41"/>
    <w:rsid w:val="00EC73A9"/>
    <w:rsid w:val="00EC7952"/>
    <w:rsid w:val="00EC7DD9"/>
    <w:rsid w:val="00EC7FBC"/>
    <w:rsid w:val="00ED02A0"/>
    <w:rsid w:val="00ED0302"/>
    <w:rsid w:val="00ED0878"/>
    <w:rsid w:val="00ED08E3"/>
    <w:rsid w:val="00ED1BCE"/>
    <w:rsid w:val="00ED1E6A"/>
    <w:rsid w:val="00ED1EAE"/>
    <w:rsid w:val="00ED2258"/>
    <w:rsid w:val="00ED23C5"/>
    <w:rsid w:val="00ED24DA"/>
    <w:rsid w:val="00ED25B5"/>
    <w:rsid w:val="00ED2A03"/>
    <w:rsid w:val="00ED2B52"/>
    <w:rsid w:val="00ED3007"/>
    <w:rsid w:val="00ED3081"/>
    <w:rsid w:val="00ED3D28"/>
    <w:rsid w:val="00ED3F80"/>
    <w:rsid w:val="00ED41D4"/>
    <w:rsid w:val="00ED41F6"/>
    <w:rsid w:val="00ED4982"/>
    <w:rsid w:val="00ED4A84"/>
    <w:rsid w:val="00ED5255"/>
    <w:rsid w:val="00ED5895"/>
    <w:rsid w:val="00ED5A88"/>
    <w:rsid w:val="00ED61D9"/>
    <w:rsid w:val="00ED6210"/>
    <w:rsid w:val="00ED66D9"/>
    <w:rsid w:val="00ED7239"/>
    <w:rsid w:val="00ED738A"/>
    <w:rsid w:val="00ED7435"/>
    <w:rsid w:val="00ED74D6"/>
    <w:rsid w:val="00ED7B26"/>
    <w:rsid w:val="00ED7D36"/>
    <w:rsid w:val="00ED7ED2"/>
    <w:rsid w:val="00EE00C3"/>
    <w:rsid w:val="00EE05D3"/>
    <w:rsid w:val="00EE0940"/>
    <w:rsid w:val="00EE0A44"/>
    <w:rsid w:val="00EE0A91"/>
    <w:rsid w:val="00EE15EF"/>
    <w:rsid w:val="00EE1722"/>
    <w:rsid w:val="00EE1D0C"/>
    <w:rsid w:val="00EE1F71"/>
    <w:rsid w:val="00EE2988"/>
    <w:rsid w:val="00EE2B9D"/>
    <w:rsid w:val="00EE2CF6"/>
    <w:rsid w:val="00EE2F46"/>
    <w:rsid w:val="00EE2FC7"/>
    <w:rsid w:val="00EE308D"/>
    <w:rsid w:val="00EE34CF"/>
    <w:rsid w:val="00EE35DC"/>
    <w:rsid w:val="00EE367D"/>
    <w:rsid w:val="00EE3960"/>
    <w:rsid w:val="00EE4577"/>
    <w:rsid w:val="00EE4D2F"/>
    <w:rsid w:val="00EE504E"/>
    <w:rsid w:val="00EE5222"/>
    <w:rsid w:val="00EE5711"/>
    <w:rsid w:val="00EE5D51"/>
    <w:rsid w:val="00EE5F8C"/>
    <w:rsid w:val="00EE6181"/>
    <w:rsid w:val="00EE623F"/>
    <w:rsid w:val="00EE63AF"/>
    <w:rsid w:val="00EE6F82"/>
    <w:rsid w:val="00EE7169"/>
    <w:rsid w:val="00EE7BE9"/>
    <w:rsid w:val="00EF05C3"/>
    <w:rsid w:val="00EF0613"/>
    <w:rsid w:val="00EF0B2A"/>
    <w:rsid w:val="00EF0DFC"/>
    <w:rsid w:val="00EF127E"/>
    <w:rsid w:val="00EF159D"/>
    <w:rsid w:val="00EF1644"/>
    <w:rsid w:val="00EF1A34"/>
    <w:rsid w:val="00EF2550"/>
    <w:rsid w:val="00EF27E2"/>
    <w:rsid w:val="00EF27FA"/>
    <w:rsid w:val="00EF2C1F"/>
    <w:rsid w:val="00EF2DAA"/>
    <w:rsid w:val="00EF3034"/>
    <w:rsid w:val="00EF30AC"/>
    <w:rsid w:val="00EF34A3"/>
    <w:rsid w:val="00EF35FF"/>
    <w:rsid w:val="00EF44B6"/>
    <w:rsid w:val="00EF4C3A"/>
    <w:rsid w:val="00EF5031"/>
    <w:rsid w:val="00EF51A8"/>
    <w:rsid w:val="00EF52ED"/>
    <w:rsid w:val="00EF5666"/>
    <w:rsid w:val="00EF64C2"/>
    <w:rsid w:val="00EF657B"/>
    <w:rsid w:val="00EF705F"/>
    <w:rsid w:val="00EF70CD"/>
    <w:rsid w:val="00EF7299"/>
    <w:rsid w:val="00EF77DD"/>
    <w:rsid w:val="00EF79AD"/>
    <w:rsid w:val="00EF7E12"/>
    <w:rsid w:val="00F00503"/>
    <w:rsid w:val="00F00CF0"/>
    <w:rsid w:val="00F015E5"/>
    <w:rsid w:val="00F01B0B"/>
    <w:rsid w:val="00F01BD1"/>
    <w:rsid w:val="00F0230C"/>
    <w:rsid w:val="00F02A7F"/>
    <w:rsid w:val="00F02CCD"/>
    <w:rsid w:val="00F03471"/>
    <w:rsid w:val="00F03578"/>
    <w:rsid w:val="00F03D7C"/>
    <w:rsid w:val="00F04214"/>
    <w:rsid w:val="00F051E1"/>
    <w:rsid w:val="00F054E3"/>
    <w:rsid w:val="00F054EA"/>
    <w:rsid w:val="00F06466"/>
    <w:rsid w:val="00F06500"/>
    <w:rsid w:val="00F0694F"/>
    <w:rsid w:val="00F06A5D"/>
    <w:rsid w:val="00F06DA8"/>
    <w:rsid w:val="00F071E8"/>
    <w:rsid w:val="00F072B8"/>
    <w:rsid w:val="00F07393"/>
    <w:rsid w:val="00F0756E"/>
    <w:rsid w:val="00F076A0"/>
    <w:rsid w:val="00F07839"/>
    <w:rsid w:val="00F10393"/>
    <w:rsid w:val="00F105F9"/>
    <w:rsid w:val="00F1096E"/>
    <w:rsid w:val="00F10B36"/>
    <w:rsid w:val="00F10EBF"/>
    <w:rsid w:val="00F10EE5"/>
    <w:rsid w:val="00F10F9E"/>
    <w:rsid w:val="00F12E42"/>
    <w:rsid w:val="00F13202"/>
    <w:rsid w:val="00F132FB"/>
    <w:rsid w:val="00F1351B"/>
    <w:rsid w:val="00F136A7"/>
    <w:rsid w:val="00F142B4"/>
    <w:rsid w:val="00F145DA"/>
    <w:rsid w:val="00F146CE"/>
    <w:rsid w:val="00F14D6B"/>
    <w:rsid w:val="00F15227"/>
    <w:rsid w:val="00F15A35"/>
    <w:rsid w:val="00F15F9D"/>
    <w:rsid w:val="00F16004"/>
    <w:rsid w:val="00F16B61"/>
    <w:rsid w:val="00F16CAB"/>
    <w:rsid w:val="00F16D5F"/>
    <w:rsid w:val="00F17713"/>
    <w:rsid w:val="00F1798A"/>
    <w:rsid w:val="00F17EF6"/>
    <w:rsid w:val="00F20356"/>
    <w:rsid w:val="00F20638"/>
    <w:rsid w:val="00F20645"/>
    <w:rsid w:val="00F20719"/>
    <w:rsid w:val="00F20AB9"/>
    <w:rsid w:val="00F20C1A"/>
    <w:rsid w:val="00F213AC"/>
    <w:rsid w:val="00F21892"/>
    <w:rsid w:val="00F21AC1"/>
    <w:rsid w:val="00F22AB8"/>
    <w:rsid w:val="00F22C99"/>
    <w:rsid w:val="00F22D35"/>
    <w:rsid w:val="00F23560"/>
    <w:rsid w:val="00F23ABE"/>
    <w:rsid w:val="00F23D14"/>
    <w:rsid w:val="00F24355"/>
    <w:rsid w:val="00F2441F"/>
    <w:rsid w:val="00F24A02"/>
    <w:rsid w:val="00F24C51"/>
    <w:rsid w:val="00F24C80"/>
    <w:rsid w:val="00F24F8B"/>
    <w:rsid w:val="00F25270"/>
    <w:rsid w:val="00F25514"/>
    <w:rsid w:val="00F255C4"/>
    <w:rsid w:val="00F257F3"/>
    <w:rsid w:val="00F25BF5"/>
    <w:rsid w:val="00F26081"/>
    <w:rsid w:val="00F26183"/>
    <w:rsid w:val="00F262AC"/>
    <w:rsid w:val="00F26865"/>
    <w:rsid w:val="00F26A03"/>
    <w:rsid w:val="00F26A85"/>
    <w:rsid w:val="00F26CEF"/>
    <w:rsid w:val="00F270F4"/>
    <w:rsid w:val="00F27170"/>
    <w:rsid w:val="00F272AE"/>
    <w:rsid w:val="00F274A7"/>
    <w:rsid w:val="00F274CB"/>
    <w:rsid w:val="00F2751E"/>
    <w:rsid w:val="00F30115"/>
    <w:rsid w:val="00F30455"/>
    <w:rsid w:val="00F305B0"/>
    <w:rsid w:val="00F30903"/>
    <w:rsid w:val="00F30A63"/>
    <w:rsid w:val="00F30AB7"/>
    <w:rsid w:val="00F30C30"/>
    <w:rsid w:val="00F30DA3"/>
    <w:rsid w:val="00F31471"/>
    <w:rsid w:val="00F316EB"/>
    <w:rsid w:val="00F316F6"/>
    <w:rsid w:val="00F32154"/>
    <w:rsid w:val="00F32646"/>
    <w:rsid w:val="00F327F3"/>
    <w:rsid w:val="00F32F66"/>
    <w:rsid w:val="00F3301F"/>
    <w:rsid w:val="00F33911"/>
    <w:rsid w:val="00F33AD8"/>
    <w:rsid w:val="00F33EDE"/>
    <w:rsid w:val="00F34447"/>
    <w:rsid w:val="00F34A6F"/>
    <w:rsid w:val="00F34D77"/>
    <w:rsid w:val="00F351BE"/>
    <w:rsid w:val="00F358B8"/>
    <w:rsid w:val="00F35EC6"/>
    <w:rsid w:val="00F368BD"/>
    <w:rsid w:val="00F36FAF"/>
    <w:rsid w:val="00F37117"/>
    <w:rsid w:val="00F37147"/>
    <w:rsid w:val="00F37B75"/>
    <w:rsid w:val="00F37FD0"/>
    <w:rsid w:val="00F401BF"/>
    <w:rsid w:val="00F40600"/>
    <w:rsid w:val="00F40976"/>
    <w:rsid w:val="00F41317"/>
    <w:rsid w:val="00F417DB"/>
    <w:rsid w:val="00F42121"/>
    <w:rsid w:val="00F42312"/>
    <w:rsid w:val="00F4272F"/>
    <w:rsid w:val="00F42FB0"/>
    <w:rsid w:val="00F438A5"/>
    <w:rsid w:val="00F43CAF"/>
    <w:rsid w:val="00F43E89"/>
    <w:rsid w:val="00F441BA"/>
    <w:rsid w:val="00F443A4"/>
    <w:rsid w:val="00F4453D"/>
    <w:rsid w:val="00F461D0"/>
    <w:rsid w:val="00F46580"/>
    <w:rsid w:val="00F46E05"/>
    <w:rsid w:val="00F46E9C"/>
    <w:rsid w:val="00F46F20"/>
    <w:rsid w:val="00F46F3E"/>
    <w:rsid w:val="00F4719D"/>
    <w:rsid w:val="00F4729A"/>
    <w:rsid w:val="00F479E0"/>
    <w:rsid w:val="00F50296"/>
    <w:rsid w:val="00F505CA"/>
    <w:rsid w:val="00F51104"/>
    <w:rsid w:val="00F51899"/>
    <w:rsid w:val="00F51E6F"/>
    <w:rsid w:val="00F52578"/>
    <w:rsid w:val="00F52C5D"/>
    <w:rsid w:val="00F52CE9"/>
    <w:rsid w:val="00F53299"/>
    <w:rsid w:val="00F535EF"/>
    <w:rsid w:val="00F53C5B"/>
    <w:rsid w:val="00F53CF7"/>
    <w:rsid w:val="00F540DB"/>
    <w:rsid w:val="00F54635"/>
    <w:rsid w:val="00F54B3C"/>
    <w:rsid w:val="00F550D8"/>
    <w:rsid w:val="00F55276"/>
    <w:rsid w:val="00F55282"/>
    <w:rsid w:val="00F552B0"/>
    <w:rsid w:val="00F55704"/>
    <w:rsid w:val="00F558A5"/>
    <w:rsid w:val="00F55E09"/>
    <w:rsid w:val="00F563B2"/>
    <w:rsid w:val="00F56FEF"/>
    <w:rsid w:val="00F578FB"/>
    <w:rsid w:val="00F606B0"/>
    <w:rsid w:val="00F6113F"/>
    <w:rsid w:val="00F61447"/>
    <w:rsid w:val="00F616B6"/>
    <w:rsid w:val="00F61F8A"/>
    <w:rsid w:val="00F627F4"/>
    <w:rsid w:val="00F62E4C"/>
    <w:rsid w:val="00F63054"/>
    <w:rsid w:val="00F631D2"/>
    <w:rsid w:val="00F63855"/>
    <w:rsid w:val="00F64180"/>
    <w:rsid w:val="00F6425C"/>
    <w:rsid w:val="00F64510"/>
    <w:rsid w:val="00F6462C"/>
    <w:rsid w:val="00F64A5E"/>
    <w:rsid w:val="00F64F91"/>
    <w:rsid w:val="00F651D8"/>
    <w:rsid w:val="00F653E1"/>
    <w:rsid w:val="00F656B6"/>
    <w:rsid w:val="00F656EC"/>
    <w:rsid w:val="00F66064"/>
    <w:rsid w:val="00F6650C"/>
    <w:rsid w:val="00F66524"/>
    <w:rsid w:val="00F66A2E"/>
    <w:rsid w:val="00F66EF9"/>
    <w:rsid w:val="00F67506"/>
    <w:rsid w:val="00F67C29"/>
    <w:rsid w:val="00F67D79"/>
    <w:rsid w:val="00F7065F"/>
    <w:rsid w:val="00F70F14"/>
    <w:rsid w:val="00F71A01"/>
    <w:rsid w:val="00F723F0"/>
    <w:rsid w:val="00F728A0"/>
    <w:rsid w:val="00F72B32"/>
    <w:rsid w:val="00F72E60"/>
    <w:rsid w:val="00F73143"/>
    <w:rsid w:val="00F73D53"/>
    <w:rsid w:val="00F74089"/>
    <w:rsid w:val="00F744A6"/>
    <w:rsid w:val="00F74A36"/>
    <w:rsid w:val="00F74BBB"/>
    <w:rsid w:val="00F75BE1"/>
    <w:rsid w:val="00F76209"/>
    <w:rsid w:val="00F762BE"/>
    <w:rsid w:val="00F76480"/>
    <w:rsid w:val="00F7770D"/>
    <w:rsid w:val="00F80417"/>
    <w:rsid w:val="00F80A6E"/>
    <w:rsid w:val="00F810A7"/>
    <w:rsid w:val="00F8131C"/>
    <w:rsid w:val="00F8147B"/>
    <w:rsid w:val="00F816A7"/>
    <w:rsid w:val="00F81A87"/>
    <w:rsid w:val="00F81C36"/>
    <w:rsid w:val="00F824BF"/>
    <w:rsid w:val="00F8269B"/>
    <w:rsid w:val="00F8274A"/>
    <w:rsid w:val="00F82D82"/>
    <w:rsid w:val="00F830E6"/>
    <w:rsid w:val="00F839CF"/>
    <w:rsid w:val="00F83ECD"/>
    <w:rsid w:val="00F8477A"/>
    <w:rsid w:val="00F84D00"/>
    <w:rsid w:val="00F858C4"/>
    <w:rsid w:val="00F85E63"/>
    <w:rsid w:val="00F86797"/>
    <w:rsid w:val="00F86BEF"/>
    <w:rsid w:val="00F86DFB"/>
    <w:rsid w:val="00F871F4"/>
    <w:rsid w:val="00F8720D"/>
    <w:rsid w:val="00F873E7"/>
    <w:rsid w:val="00F87469"/>
    <w:rsid w:val="00F875CE"/>
    <w:rsid w:val="00F87677"/>
    <w:rsid w:val="00F87849"/>
    <w:rsid w:val="00F87954"/>
    <w:rsid w:val="00F87D20"/>
    <w:rsid w:val="00F87E1A"/>
    <w:rsid w:val="00F90273"/>
    <w:rsid w:val="00F902CE"/>
    <w:rsid w:val="00F9031D"/>
    <w:rsid w:val="00F90414"/>
    <w:rsid w:val="00F90427"/>
    <w:rsid w:val="00F9091C"/>
    <w:rsid w:val="00F90A7D"/>
    <w:rsid w:val="00F911DB"/>
    <w:rsid w:val="00F91421"/>
    <w:rsid w:val="00F91491"/>
    <w:rsid w:val="00F91CBE"/>
    <w:rsid w:val="00F91F24"/>
    <w:rsid w:val="00F91FFC"/>
    <w:rsid w:val="00F92366"/>
    <w:rsid w:val="00F92792"/>
    <w:rsid w:val="00F92CF7"/>
    <w:rsid w:val="00F92EE7"/>
    <w:rsid w:val="00F9333D"/>
    <w:rsid w:val="00F933EF"/>
    <w:rsid w:val="00F9357D"/>
    <w:rsid w:val="00F939DD"/>
    <w:rsid w:val="00F93AE7"/>
    <w:rsid w:val="00F94166"/>
    <w:rsid w:val="00F944FD"/>
    <w:rsid w:val="00F94513"/>
    <w:rsid w:val="00F945A6"/>
    <w:rsid w:val="00F949AF"/>
    <w:rsid w:val="00F949E1"/>
    <w:rsid w:val="00F9523B"/>
    <w:rsid w:val="00F953E7"/>
    <w:rsid w:val="00F96281"/>
    <w:rsid w:val="00F965B0"/>
    <w:rsid w:val="00F967BC"/>
    <w:rsid w:val="00F96AEF"/>
    <w:rsid w:val="00F96C22"/>
    <w:rsid w:val="00F96DC5"/>
    <w:rsid w:val="00F96E00"/>
    <w:rsid w:val="00F9720F"/>
    <w:rsid w:val="00F9798F"/>
    <w:rsid w:val="00FA0239"/>
    <w:rsid w:val="00FA054A"/>
    <w:rsid w:val="00FA0C0E"/>
    <w:rsid w:val="00FA0E8B"/>
    <w:rsid w:val="00FA0EBC"/>
    <w:rsid w:val="00FA1142"/>
    <w:rsid w:val="00FA12B2"/>
    <w:rsid w:val="00FA2068"/>
    <w:rsid w:val="00FA277C"/>
    <w:rsid w:val="00FA338F"/>
    <w:rsid w:val="00FA3A92"/>
    <w:rsid w:val="00FA3D25"/>
    <w:rsid w:val="00FA3F18"/>
    <w:rsid w:val="00FA506C"/>
    <w:rsid w:val="00FA51C0"/>
    <w:rsid w:val="00FA59F0"/>
    <w:rsid w:val="00FA6AFF"/>
    <w:rsid w:val="00FA6FC4"/>
    <w:rsid w:val="00FA73BF"/>
    <w:rsid w:val="00FA76D5"/>
    <w:rsid w:val="00FA77C3"/>
    <w:rsid w:val="00FA78A2"/>
    <w:rsid w:val="00FB0890"/>
    <w:rsid w:val="00FB08AD"/>
    <w:rsid w:val="00FB095E"/>
    <w:rsid w:val="00FB1095"/>
    <w:rsid w:val="00FB1132"/>
    <w:rsid w:val="00FB172E"/>
    <w:rsid w:val="00FB1C33"/>
    <w:rsid w:val="00FB1E64"/>
    <w:rsid w:val="00FB1F74"/>
    <w:rsid w:val="00FB1FB8"/>
    <w:rsid w:val="00FB2D33"/>
    <w:rsid w:val="00FB3119"/>
    <w:rsid w:val="00FB3CF6"/>
    <w:rsid w:val="00FB4614"/>
    <w:rsid w:val="00FB46F7"/>
    <w:rsid w:val="00FB4734"/>
    <w:rsid w:val="00FB4A3A"/>
    <w:rsid w:val="00FB4D4F"/>
    <w:rsid w:val="00FB4E58"/>
    <w:rsid w:val="00FB5647"/>
    <w:rsid w:val="00FB585A"/>
    <w:rsid w:val="00FB5C6E"/>
    <w:rsid w:val="00FB5DD8"/>
    <w:rsid w:val="00FB64EC"/>
    <w:rsid w:val="00FB6867"/>
    <w:rsid w:val="00FB69D6"/>
    <w:rsid w:val="00FB6C62"/>
    <w:rsid w:val="00FB7062"/>
    <w:rsid w:val="00FB716F"/>
    <w:rsid w:val="00FC01F2"/>
    <w:rsid w:val="00FC028F"/>
    <w:rsid w:val="00FC04A5"/>
    <w:rsid w:val="00FC0AFF"/>
    <w:rsid w:val="00FC0B2C"/>
    <w:rsid w:val="00FC0F0A"/>
    <w:rsid w:val="00FC10D5"/>
    <w:rsid w:val="00FC2244"/>
    <w:rsid w:val="00FC227D"/>
    <w:rsid w:val="00FC2413"/>
    <w:rsid w:val="00FC2A01"/>
    <w:rsid w:val="00FC2A41"/>
    <w:rsid w:val="00FC2BD3"/>
    <w:rsid w:val="00FC2BF7"/>
    <w:rsid w:val="00FC33A4"/>
    <w:rsid w:val="00FC360C"/>
    <w:rsid w:val="00FC3D44"/>
    <w:rsid w:val="00FC4428"/>
    <w:rsid w:val="00FC4648"/>
    <w:rsid w:val="00FC46AB"/>
    <w:rsid w:val="00FC4D09"/>
    <w:rsid w:val="00FC4DC6"/>
    <w:rsid w:val="00FC52EC"/>
    <w:rsid w:val="00FC53C6"/>
    <w:rsid w:val="00FC5480"/>
    <w:rsid w:val="00FC5644"/>
    <w:rsid w:val="00FC5DB8"/>
    <w:rsid w:val="00FC61F0"/>
    <w:rsid w:val="00FC64AF"/>
    <w:rsid w:val="00FC6C93"/>
    <w:rsid w:val="00FC6CD5"/>
    <w:rsid w:val="00FC6DD4"/>
    <w:rsid w:val="00FC7391"/>
    <w:rsid w:val="00FC7A60"/>
    <w:rsid w:val="00FC7BE9"/>
    <w:rsid w:val="00FC7CBF"/>
    <w:rsid w:val="00FD0706"/>
    <w:rsid w:val="00FD0810"/>
    <w:rsid w:val="00FD0B42"/>
    <w:rsid w:val="00FD0CFE"/>
    <w:rsid w:val="00FD12A4"/>
    <w:rsid w:val="00FD17DD"/>
    <w:rsid w:val="00FD1874"/>
    <w:rsid w:val="00FD1CEA"/>
    <w:rsid w:val="00FD214C"/>
    <w:rsid w:val="00FD24B6"/>
    <w:rsid w:val="00FD351F"/>
    <w:rsid w:val="00FD3937"/>
    <w:rsid w:val="00FD3A41"/>
    <w:rsid w:val="00FD3C68"/>
    <w:rsid w:val="00FD3D2D"/>
    <w:rsid w:val="00FD44D8"/>
    <w:rsid w:val="00FD4939"/>
    <w:rsid w:val="00FD4B2E"/>
    <w:rsid w:val="00FD51C7"/>
    <w:rsid w:val="00FD5256"/>
    <w:rsid w:val="00FD59E6"/>
    <w:rsid w:val="00FD5EA0"/>
    <w:rsid w:val="00FD6154"/>
    <w:rsid w:val="00FD6265"/>
    <w:rsid w:val="00FD654E"/>
    <w:rsid w:val="00FD6AAF"/>
    <w:rsid w:val="00FD6AE9"/>
    <w:rsid w:val="00FD6EA2"/>
    <w:rsid w:val="00FD70DF"/>
    <w:rsid w:val="00FD774D"/>
    <w:rsid w:val="00FD7889"/>
    <w:rsid w:val="00FD7A1E"/>
    <w:rsid w:val="00FE03AC"/>
    <w:rsid w:val="00FE0A1F"/>
    <w:rsid w:val="00FE0FBF"/>
    <w:rsid w:val="00FE10A8"/>
    <w:rsid w:val="00FE189A"/>
    <w:rsid w:val="00FE1EBA"/>
    <w:rsid w:val="00FE2DEA"/>
    <w:rsid w:val="00FE2DFE"/>
    <w:rsid w:val="00FE2F6F"/>
    <w:rsid w:val="00FE2FF2"/>
    <w:rsid w:val="00FE467C"/>
    <w:rsid w:val="00FE55E7"/>
    <w:rsid w:val="00FE5B36"/>
    <w:rsid w:val="00FE5BFE"/>
    <w:rsid w:val="00FE5C3E"/>
    <w:rsid w:val="00FE60D6"/>
    <w:rsid w:val="00FE65FA"/>
    <w:rsid w:val="00FE6BC3"/>
    <w:rsid w:val="00FE6EC8"/>
    <w:rsid w:val="00FE6FAE"/>
    <w:rsid w:val="00FE750A"/>
    <w:rsid w:val="00FE759E"/>
    <w:rsid w:val="00FE7636"/>
    <w:rsid w:val="00FE7862"/>
    <w:rsid w:val="00FE7D59"/>
    <w:rsid w:val="00FF00E8"/>
    <w:rsid w:val="00FF0499"/>
    <w:rsid w:val="00FF0767"/>
    <w:rsid w:val="00FF0AF5"/>
    <w:rsid w:val="00FF202F"/>
    <w:rsid w:val="00FF24C5"/>
    <w:rsid w:val="00FF27E9"/>
    <w:rsid w:val="00FF31E9"/>
    <w:rsid w:val="00FF358A"/>
    <w:rsid w:val="00FF3C74"/>
    <w:rsid w:val="00FF447C"/>
    <w:rsid w:val="00FF4C44"/>
    <w:rsid w:val="00FF52DE"/>
    <w:rsid w:val="00FF5979"/>
    <w:rsid w:val="00FF5C7A"/>
    <w:rsid w:val="00FF5D29"/>
    <w:rsid w:val="00FF662F"/>
    <w:rsid w:val="00FF77E4"/>
    <w:rsid w:val="00FF7836"/>
    <w:rsid w:val="00FF78D3"/>
    <w:rsid w:val="00FF7AE7"/>
    <w:rsid w:val="00FF7D71"/>
    <w:rsid w:val="00FF7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4B1E35"/>
  <w15:docId w15:val="{93404086-FD78-43EA-9C8B-87B269A93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30B2"/>
    <w:rPr>
      <w:rFonts w:ascii="Book Antiqua" w:hAnsi="Book Antiqua"/>
      <w:sz w:val="23"/>
      <w:szCs w:val="23"/>
      <w:lang w:val="en-GB"/>
    </w:rPr>
  </w:style>
  <w:style w:type="paragraph" w:styleId="Heading1">
    <w:name w:val="heading 1"/>
    <w:basedOn w:val="Normal"/>
    <w:next w:val="Normal"/>
    <w:qFormat/>
    <w:rsid w:val="000B67A7"/>
    <w:pPr>
      <w:keepNext/>
      <w:outlineLvl w:val="0"/>
    </w:pPr>
    <w:rPr>
      <w:b/>
      <w:i/>
      <w:u w:val="single"/>
    </w:rPr>
  </w:style>
  <w:style w:type="paragraph" w:styleId="Heading2">
    <w:name w:val="heading 2"/>
    <w:basedOn w:val="Normal"/>
    <w:next w:val="Normal"/>
    <w:qFormat/>
    <w:rsid w:val="000B67A7"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rsid w:val="000B67A7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B67A7"/>
    <w:pPr>
      <w:keepNext/>
      <w:ind w:left="5760"/>
      <w:jc w:val="center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0B67A7"/>
    <w:pPr>
      <w:keepNext/>
      <w:jc w:val="center"/>
      <w:outlineLvl w:val="4"/>
    </w:pPr>
    <w:rPr>
      <w:b/>
      <w:bCs/>
      <w:sz w:val="28"/>
      <w:u w:val="single"/>
    </w:rPr>
  </w:style>
  <w:style w:type="paragraph" w:styleId="Heading6">
    <w:name w:val="heading 6"/>
    <w:basedOn w:val="Normal"/>
    <w:next w:val="Normal"/>
    <w:qFormat/>
    <w:rsid w:val="000B67A7"/>
    <w:pPr>
      <w:keepNext/>
      <w:jc w:val="both"/>
      <w:outlineLvl w:val="5"/>
    </w:pPr>
    <w:rPr>
      <w:i/>
      <w:iCs/>
      <w:sz w:val="28"/>
      <w:u w:val="single"/>
    </w:rPr>
  </w:style>
  <w:style w:type="paragraph" w:styleId="Heading7">
    <w:name w:val="heading 7"/>
    <w:basedOn w:val="Normal"/>
    <w:next w:val="Normal"/>
    <w:qFormat/>
    <w:rsid w:val="000B67A7"/>
    <w:pPr>
      <w:keepNext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qFormat/>
    <w:rsid w:val="000B67A7"/>
    <w:pPr>
      <w:keepNext/>
      <w:jc w:val="center"/>
      <w:outlineLvl w:val="7"/>
    </w:pPr>
    <w:rPr>
      <w:b/>
      <w:bCs/>
      <w:sz w:val="32"/>
      <w:u w:val="single"/>
    </w:rPr>
  </w:style>
  <w:style w:type="paragraph" w:styleId="Heading9">
    <w:name w:val="heading 9"/>
    <w:basedOn w:val="Normal"/>
    <w:next w:val="Normal"/>
    <w:qFormat/>
    <w:rsid w:val="000B67A7"/>
    <w:pPr>
      <w:keepNext/>
      <w:ind w:left="5760" w:right="-180"/>
      <w:jc w:val="center"/>
      <w:outlineLvl w:val="8"/>
    </w:pPr>
    <w:rPr>
      <w:rFonts w:ascii="Courier New" w:hAnsi="Courier New" w:cs="Courier New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B67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B67A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0B67A7"/>
    <w:pPr>
      <w:jc w:val="both"/>
    </w:pPr>
  </w:style>
  <w:style w:type="character" w:styleId="Hyperlink">
    <w:name w:val="Hyperlink"/>
    <w:basedOn w:val="DefaultParagraphFont"/>
    <w:rsid w:val="000B67A7"/>
    <w:rPr>
      <w:color w:val="0000FF"/>
      <w:u w:val="single"/>
    </w:rPr>
  </w:style>
  <w:style w:type="paragraph" w:styleId="BodyText2">
    <w:name w:val="Body Text 2"/>
    <w:basedOn w:val="Normal"/>
    <w:rsid w:val="000B67A7"/>
    <w:pPr>
      <w:jc w:val="both"/>
    </w:pPr>
    <w:rPr>
      <w:sz w:val="28"/>
    </w:rPr>
  </w:style>
  <w:style w:type="paragraph" w:styleId="BodyText3">
    <w:name w:val="Body Text 3"/>
    <w:basedOn w:val="Normal"/>
    <w:rsid w:val="000B67A7"/>
    <w:pPr>
      <w:ind w:right="-180"/>
      <w:jc w:val="both"/>
    </w:pPr>
  </w:style>
  <w:style w:type="paragraph" w:styleId="BlockText">
    <w:name w:val="Block Text"/>
    <w:basedOn w:val="Normal"/>
    <w:rsid w:val="000B67A7"/>
    <w:pPr>
      <w:ind w:left="360" w:right="-180"/>
      <w:jc w:val="both"/>
    </w:pPr>
  </w:style>
  <w:style w:type="paragraph" w:styleId="BodyTextIndent">
    <w:name w:val="Body Text Indent"/>
    <w:basedOn w:val="Normal"/>
    <w:rsid w:val="000B67A7"/>
    <w:pPr>
      <w:ind w:left="1440"/>
    </w:pPr>
  </w:style>
  <w:style w:type="character" w:styleId="FollowedHyperlink">
    <w:name w:val="FollowedHyperlink"/>
    <w:basedOn w:val="DefaultParagraphFont"/>
    <w:rsid w:val="000B67A7"/>
    <w:rPr>
      <w:color w:val="800080"/>
      <w:u w:val="single"/>
    </w:rPr>
  </w:style>
  <w:style w:type="paragraph" w:styleId="BodyTextIndent2">
    <w:name w:val="Body Text Indent 2"/>
    <w:basedOn w:val="Normal"/>
    <w:rsid w:val="000B67A7"/>
    <w:pPr>
      <w:ind w:left="720"/>
      <w:jc w:val="both"/>
    </w:pPr>
    <w:rPr>
      <w:sz w:val="22"/>
    </w:rPr>
  </w:style>
  <w:style w:type="paragraph" w:styleId="Title">
    <w:name w:val="Title"/>
    <w:basedOn w:val="Normal"/>
    <w:qFormat/>
    <w:rsid w:val="000B67A7"/>
    <w:pPr>
      <w:jc w:val="center"/>
    </w:pPr>
    <w:rPr>
      <w:b/>
      <w:bCs/>
      <w:szCs w:val="24"/>
      <w:u w:val="single"/>
    </w:rPr>
  </w:style>
  <w:style w:type="paragraph" w:customStyle="1" w:styleId="Default">
    <w:name w:val="Default"/>
    <w:rsid w:val="000B67A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3">
    <w:name w:val="CM3"/>
    <w:basedOn w:val="Default"/>
    <w:next w:val="Default"/>
    <w:rsid w:val="000B67A7"/>
    <w:pPr>
      <w:spacing w:after="255"/>
    </w:pPr>
    <w:rPr>
      <w:color w:val="auto"/>
    </w:rPr>
  </w:style>
  <w:style w:type="paragraph" w:customStyle="1" w:styleId="CM4">
    <w:name w:val="CM4"/>
    <w:basedOn w:val="Default"/>
    <w:next w:val="Default"/>
    <w:rsid w:val="000B67A7"/>
    <w:pPr>
      <w:spacing w:after="80"/>
    </w:pPr>
    <w:rPr>
      <w:color w:val="auto"/>
    </w:rPr>
  </w:style>
  <w:style w:type="table" w:styleId="TableGrid">
    <w:name w:val="Table Grid"/>
    <w:basedOn w:val="TableNormal"/>
    <w:uiPriority w:val="59"/>
    <w:rsid w:val="003F1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7420D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CE607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A06E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oSpacing">
    <w:name w:val="No Spacing"/>
    <w:link w:val="NoSpacingChar"/>
    <w:uiPriority w:val="1"/>
    <w:qFormat/>
    <w:rsid w:val="00926812"/>
    <w:rPr>
      <w:rFonts w:ascii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676FB8"/>
    <w:rPr>
      <w:i/>
      <w:iCs/>
    </w:rPr>
  </w:style>
  <w:style w:type="character" w:customStyle="1" w:styleId="apple-style-span">
    <w:name w:val="apple-style-span"/>
    <w:basedOn w:val="DefaultParagraphFont"/>
    <w:rsid w:val="00114CD6"/>
  </w:style>
  <w:style w:type="paragraph" w:customStyle="1" w:styleId="CharCharChar">
    <w:name w:val="Char Char Char"/>
    <w:basedOn w:val="Normal"/>
    <w:rsid w:val="00581045"/>
    <w:pPr>
      <w:spacing w:after="160" w:line="240" w:lineRule="exact"/>
    </w:pPr>
    <w:rPr>
      <w:rFonts w:ascii="Arial" w:hAnsi="Arial" w:cs="Arial"/>
      <w:b/>
      <w:sz w:val="20"/>
      <w:szCs w:val="20"/>
      <w:lang w:val="en-US"/>
    </w:rPr>
  </w:style>
  <w:style w:type="character" w:styleId="Strong">
    <w:name w:val="Strong"/>
    <w:basedOn w:val="DefaultParagraphFont"/>
    <w:uiPriority w:val="22"/>
    <w:qFormat/>
    <w:rsid w:val="00B9706F"/>
    <w:rPr>
      <w:b/>
      <w:bCs/>
    </w:rPr>
  </w:style>
  <w:style w:type="paragraph" w:customStyle="1" w:styleId="paragraphstyle3">
    <w:name w:val="paragraph_style_3"/>
    <w:basedOn w:val="Normal"/>
    <w:rsid w:val="00DB77F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aufzhlungszeichen">
    <w:name w:val="aufzählungszeichen"/>
    <w:basedOn w:val="DefaultParagraphFont"/>
    <w:rsid w:val="00DB77F9"/>
  </w:style>
  <w:style w:type="paragraph" w:styleId="EndnoteText">
    <w:name w:val="endnote text"/>
    <w:basedOn w:val="Normal"/>
    <w:link w:val="EndnoteTextChar"/>
    <w:rsid w:val="00BD21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D2159"/>
    <w:rPr>
      <w:rFonts w:ascii="Book Antiqua" w:hAnsi="Book Antiqua"/>
      <w:lang w:val="en-GB"/>
    </w:rPr>
  </w:style>
  <w:style w:type="character" w:styleId="EndnoteReference">
    <w:name w:val="endnote reference"/>
    <w:basedOn w:val="DefaultParagraphFont"/>
    <w:rsid w:val="00BD2159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E2B79"/>
    <w:rPr>
      <w:rFonts w:ascii="Calibri" w:hAnsi="Calibri"/>
      <w:sz w:val="22"/>
      <w:szCs w:val="22"/>
      <w:lang w:val="en-GB"/>
    </w:rPr>
  </w:style>
  <w:style w:type="character" w:customStyle="1" w:styleId="NoSpacingChar">
    <w:name w:val="No Spacing Char"/>
    <w:link w:val="NoSpacing"/>
    <w:uiPriority w:val="1"/>
    <w:locked/>
    <w:rsid w:val="002E2539"/>
    <w:rPr>
      <w:rFonts w:ascii="Calibri" w:hAnsi="Calibri"/>
      <w:sz w:val="22"/>
      <w:szCs w:val="22"/>
    </w:rPr>
  </w:style>
  <w:style w:type="character" w:customStyle="1" w:styleId="dz">
    <w:name w:val="dz"/>
    <w:basedOn w:val="DefaultParagraphFont"/>
    <w:rsid w:val="00857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7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7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0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1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7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5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gayzangmo\Application%20Data\Microsoft\Templates\Letter%20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CFA6E-DC07-42F0-9DFF-4C5956C93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Head</Template>
  <TotalTime>2823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</vt:lpstr>
    </vt:vector>
  </TitlesOfParts>
  <Company/>
  <LinksUpToDate>false</LinksUpToDate>
  <CharactersWithSpaces>1733</CharactersWithSpaces>
  <SharedDoc>false</SharedDoc>
  <HLinks>
    <vt:vector size="30" baseType="variant">
      <vt:variant>
        <vt:i4>3473496</vt:i4>
      </vt:variant>
      <vt:variant>
        <vt:i4>18</vt:i4>
      </vt:variant>
      <vt:variant>
        <vt:i4>0</vt:i4>
      </vt:variant>
      <vt:variant>
        <vt:i4>5</vt:i4>
      </vt:variant>
      <vt:variant>
        <vt:lpwstr>mailto:namgyelharry@health.gov.bt</vt:lpwstr>
      </vt:variant>
      <vt:variant>
        <vt:lpwstr/>
      </vt:variant>
      <vt:variant>
        <vt:i4>2621519</vt:i4>
      </vt:variant>
      <vt:variant>
        <vt:i4>3</vt:i4>
      </vt:variant>
      <vt:variant>
        <vt:i4>0</vt:i4>
      </vt:variant>
      <vt:variant>
        <vt:i4>5</vt:i4>
      </vt:variant>
      <vt:variant>
        <vt:lpwstr>mailto:sabita@btb.com.bt</vt:lpwstr>
      </vt:variant>
      <vt:variant>
        <vt:lpwstr/>
      </vt:variant>
      <vt:variant>
        <vt:i4>5046318</vt:i4>
      </vt:variant>
      <vt:variant>
        <vt:i4>0</vt:i4>
      </vt:variant>
      <vt:variant>
        <vt:i4>0</vt:i4>
      </vt:variant>
      <vt:variant>
        <vt:i4>5</vt:i4>
      </vt:variant>
      <vt:variant>
        <vt:lpwstr>mailto:ihrnfp@health.gov.bt</vt:lpwstr>
      </vt:variant>
      <vt:variant>
        <vt:lpwstr/>
      </vt:variant>
      <vt:variant>
        <vt:i4>4456505</vt:i4>
      </vt:variant>
      <vt:variant>
        <vt:i4>-1</vt:i4>
      </vt:variant>
      <vt:variant>
        <vt:i4>2061</vt:i4>
      </vt:variant>
      <vt:variant>
        <vt:i4>4</vt:i4>
      </vt:variant>
      <vt:variant>
        <vt:lpwstr>http://bp0.blogger.com/_rg4DBOJG-tw/RtALfS19bRI/AAAAAAAACqY/RCkuFcwjv1M/s1600-h/bhutan2008logo.jpg</vt:lpwstr>
      </vt:variant>
      <vt:variant>
        <vt:lpwstr/>
      </vt:variant>
      <vt:variant>
        <vt:i4>1376377</vt:i4>
      </vt:variant>
      <vt:variant>
        <vt:i4>-1</vt:i4>
      </vt:variant>
      <vt:variant>
        <vt:i4>2061</vt:i4>
      </vt:variant>
      <vt:variant>
        <vt:i4>1</vt:i4>
      </vt:variant>
      <vt:variant>
        <vt:lpwstr>http://bp0.blogger.com/_rg4DBOJG-tw/RtALfS19bRI/AAAAAAAACqY/RCkuFcwjv1M/s400/bhutan2008logo.jpg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</dc:title>
  <dc:creator>DOS MoH</dc:creator>
  <cp:lastModifiedBy>yosel</cp:lastModifiedBy>
  <cp:revision>101</cp:revision>
  <cp:lastPrinted>2026-10-05T05:04:00Z</cp:lastPrinted>
  <dcterms:created xsi:type="dcterms:W3CDTF">2020-06-29T06:15:00Z</dcterms:created>
  <dcterms:modified xsi:type="dcterms:W3CDTF">2026-10-05T06:06:00Z</dcterms:modified>
</cp:coreProperties>
</file>